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9135259"/>
    <w:bookmarkStart w:id="1" w:name="_Toc42246933"/>
    <w:bookmarkStart w:id="2" w:name="_Toc30502210"/>
    <w:p w14:paraId="74257B6E" w14:textId="77777777" w:rsidR="00344C74" w:rsidRDefault="00EB3F9A" w:rsidP="00344C74">
      <w:sdt>
        <w:sdtPr>
          <w:id w:val="-834836921"/>
          <w:placeholder>
            <w:docPart w:val="C6DB2EC9A4FB462094741AC7392A04F9"/>
          </w:placeholder>
          <w15:appearance w15:val="hidden"/>
        </w:sdtPr>
        <w:sdtContent>
          <w:r w:rsidR="00344C74" w:rsidRPr="000839A7">
            <w:rPr>
              <w:noProof/>
            </w:rPr>
            <mc:AlternateContent>
              <mc:Choice Requires="wps">
                <w:drawing>
                  <wp:inline distT="0" distB="0" distL="0" distR="0" wp14:anchorId="7FE581AA" wp14:editId="22AC4607">
                    <wp:extent cx="6120001" cy="1652383"/>
                    <wp:effectExtent l="0" t="0" r="0" b="5080"/>
                    <wp:docPr id="29" name="Freeform: Shape 2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A37A416D-5456-397A-35DF-13B98BC2F11A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120001" cy="1652383"/>
                            </a:xfrm>
                            <a:custGeom>
                              <a:avLst/>
                              <a:gdLst>
                                <a:gd name="connsiteX0" fmla="*/ 345757 w 6120001"/>
                                <a:gd name="connsiteY0" fmla="*/ 0 h 1652383"/>
                                <a:gd name="connsiteX1" fmla="*/ 6120001 w 6120001"/>
                                <a:gd name="connsiteY1" fmla="*/ 0 h 1652383"/>
                                <a:gd name="connsiteX2" fmla="*/ 6120001 w 6120001"/>
                                <a:gd name="connsiteY2" fmla="*/ 449027 h 1652383"/>
                                <a:gd name="connsiteX3" fmla="*/ 6120001 w 6120001"/>
                                <a:gd name="connsiteY3" fmla="*/ 584196 h 1652383"/>
                                <a:gd name="connsiteX4" fmla="*/ 6120001 w 6120001"/>
                                <a:gd name="connsiteY4" fmla="*/ 1033223 h 1652383"/>
                                <a:gd name="connsiteX5" fmla="*/ 5771356 w 6120001"/>
                                <a:gd name="connsiteY5" fmla="*/ 1376784 h 1652383"/>
                                <a:gd name="connsiteX6" fmla="*/ 298114 w 6120001"/>
                                <a:gd name="connsiteY6" fmla="*/ 1376784 h 1652383"/>
                                <a:gd name="connsiteX7" fmla="*/ 0 w 6120001"/>
                                <a:gd name="connsiteY7" fmla="*/ 1652383 h 1652383"/>
                                <a:gd name="connsiteX8" fmla="*/ 0 w 6120001"/>
                                <a:gd name="connsiteY8" fmla="*/ 1203356 h 1652383"/>
                                <a:gd name="connsiteX9" fmla="*/ 0 w 6120001"/>
                                <a:gd name="connsiteY9" fmla="*/ 789726 h 1652383"/>
                                <a:gd name="connsiteX10" fmla="*/ 0 w 6120001"/>
                                <a:gd name="connsiteY10" fmla="*/ 340698 h 1652383"/>
                                <a:gd name="connsiteX11" fmla="*/ 345757 w 6120001"/>
                                <a:gd name="connsiteY11" fmla="*/ 0 h 1652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120001" h="1652383">
                                  <a:moveTo>
                                    <a:pt x="345757" y="0"/>
                                  </a:moveTo>
                                  <a:lnTo>
                                    <a:pt x="6120001" y="0"/>
                                  </a:lnTo>
                                  <a:lnTo>
                                    <a:pt x="6120001" y="449027"/>
                                  </a:lnTo>
                                  <a:lnTo>
                                    <a:pt x="6120001" y="584196"/>
                                  </a:lnTo>
                                  <a:lnTo>
                                    <a:pt x="6120001" y="1033223"/>
                                  </a:lnTo>
                                  <a:cubicBezTo>
                                    <a:pt x="6120001" y="1221055"/>
                                    <a:pt x="5966630" y="1376784"/>
                                    <a:pt x="5771356" y="1376784"/>
                                  </a:cubicBezTo>
                                  <a:lnTo>
                                    <a:pt x="298114" y="1376784"/>
                                  </a:lnTo>
                                  <a:lnTo>
                                    <a:pt x="0" y="1652383"/>
                                  </a:lnTo>
                                  <a:lnTo>
                                    <a:pt x="0" y="1203356"/>
                                  </a:lnTo>
                                  <a:lnTo>
                                    <a:pt x="0" y="789726"/>
                                  </a:lnTo>
                                  <a:lnTo>
                                    <a:pt x="0" y="340698"/>
                                  </a:lnTo>
                                  <a:cubicBezTo>
                                    <a:pt x="0" y="151921"/>
                                    <a:pt x="150495" y="0"/>
                                    <a:pt x="3457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557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08123657"/>
                                  <w:lock w:val="contentLocked"/>
                                  <w:placeholder>
                                    <w:docPart w:val="182DCC4384314B349A8AECCB48C44A93"/>
                                  </w:placeholder>
                                  <w:group/>
                                </w:sdtPr>
                                <w:sdtContent>
                                  <w:sdt>
                                    <w:sdtPr>
                                      <w:id w:val="-1772309428"/>
                                      <w:lock w:val="contentLocked"/>
                                      <w:placeholder>
                                        <w:docPart w:val="182DCC4384314B349A8AECCB48C44A93"/>
                                      </w:placeholder>
                                      <w15:appearance w15:val="hidden"/>
                                    </w:sdtPr>
                                    <w:sdtContent>
                                      <w:p w14:paraId="2819E5B0" w14:textId="77777777" w:rsidR="00344C74" w:rsidRPr="007B3F02" w:rsidRDefault="00344C74" w:rsidP="00344C74">
                                        <w:pPr>
                                          <w:pStyle w:val="DepartmentName"/>
                                        </w:pPr>
                                        <w:r w:rsidRPr="007B3F02">
                                          <w:t>Sira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p w14:paraId="048D599F" w14:textId="1696DE64" w:rsidR="00344C74" w:rsidRPr="007B3F02" w:rsidRDefault="00EB3F9A" w:rsidP="00344C74">
                                <w:pPr>
                                  <w:pStyle w:val="Title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2073458013"/>
                                    <w:placeholder>
                                      <w:docPart w:val="88ED4D9B07634B218FC16755F70ACB17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270D37">
                                      <w:t xml:space="preserve">Template - </w:t>
                                    </w:r>
                                    <w:r w:rsidR="0073215E">
                                      <w:t>Workplace facilitated discussion action plan</w:t>
                                    </w:r>
                                  </w:sdtContent>
                                </w:sdt>
                                <w:r w:rsidR="00344C74">
                                  <w:t xml:space="preserve"> </w:t>
                                </w:r>
                              </w:p>
                            </w:txbxContent>
                          </wps:txbx>
                          <wps:bodyPr lIns="324000" tIns="180000" rIns="198000" rtlCol="0" anchor="t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FE581AA" id="Freeform: Shape 28" o:spid="_x0000_s1026" style="width:481.9pt;height:1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001,1652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" adj="-11796480,,5400" path="m345757,l6120001,r,449027l6120001,584196r,449027c6120001,1221055,5966630,1376784,5771356,1376784r-5473242,l,1652383,,1203356,,789726,,340698c,151921,150495,,345757,xe" fillcolor="#0b3f47 [3215]" stroked="f" strokeweight=".04325mm">
                    <v:stroke joinstyle="miter"/>
                    <v:formulas/>
                    <v:path arrowok="t" o:connecttype="custom" o:connectlocs="345757,0;6120001,0;6120001,449027;6120001,584196;6120001,1033223;5771356,1376784;298114,1376784;0,1652383;0,1203356;0,789726;0,340698;345757,0" o:connectangles="0,0,0,0,0,0,0,0,0,0,0,0" textboxrect="0,0,6120001,1652383"/>
                    <o:lock v:ext="edit" aspectratio="t"/>
                    <v:textbox inset="9mm,5mm,5.5mm">
                      <w:txbxContent>
                        <w:sdt>
                          <w:sdtPr>
                            <w:id w:val="-108123657"/>
                            <w:lock w:val="contentLocked"/>
                            <w:placeholder>
                              <w:docPart w:val="182DCC4384314B349A8AECCB48C44A93"/>
                            </w:placeholder>
                            <w:group/>
                          </w:sdtPr>
                          <w:sdtContent>
                            <w:sdt>
                              <w:sdtPr>
                                <w:id w:val="-1772309428"/>
                                <w:lock w:val="contentLocked"/>
                                <w:placeholder>
                                  <w:docPart w:val="182DCC4384314B349A8AECCB48C44A93"/>
                                </w:placeholder>
                                <w15:appearance w15:val="hidden"/>
                              </w:sdtPr>
                              <w:sdtContent>
                                <w:p w14:paraId="2819E5B0" w14:textId="77777777" w:rsidR="00344C74" w:rsidRPr="007B3F02" w:rsidRDefault="00344C74" w:rsidP="00344C74">
                                  <w:pPr>
                                    <w:pStyle w:val="DepartmentName"/>
                                  </w:pPr>
                                  <w:r w:rsidRPr="007B3F02">
                                    <w:t>Sira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048D599F" w14:textId="1696DE64" w:rsidR="00344C74" w:rsidRPr="007B3F02" w:rsidRDefault="00EB3F9A" w:rsidP="00344C74">
                          <w:pPr>
                            <w:pStyle w:val="Title"/>
                          </w:pPr>
                          <w:sdt>
                            <w:sdtPr>
                              <w:alias w:val="Title"/>
                              <w:tag w:val=""/>
                              <w:id w:val="2073458013"/>
                              <w:placeholder>
                                <w:docPart w:val="88ED4D9B07634B218FC16755F70ACB1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270D37">
                                <w:t xml:space="preserve">Template - </w:t>
                              </w:r>
                              <w:r w:rsidR="0073215E">
                                <w:t>Workplace facilitated discussion action plan</w:t>
                              </w:r>
                            </w:sdtContent>
                          </w:sdt>
                          <w:r w:rsidR="00344C74">
                            <w:t xml:space="preserve"> 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344C74">
            <w:t xml:space="preserve"> </w:t>
          </w:r>
        </w:sdtContent>
      </w:sdt>
      <w:sdt>
        <w:sdtPr>
          <w:id w:val="-1986766808"/>
          <w:lock w:val="sdtContentLocked"/>
          <w:placeholder>
            <w:docPart w:val="C6DB2EC9A4FB462094741AC7392A04F9"/>
          </w:placeholder>
          <w:group/>
        </w:sdtPr>
        <w:sdtContent>
          <w:r w:rsidR="00344C74" w:rsidRPr="005B71BE">
            <w:t xml:space="preserve"> </w:t>
          </w:r>
          <w:r w:rsidR="00344C74" w:rsidRPr="001E2B5D">
            <w:rPr>
              <w:noProof/>
            </w:rPr>
            <w:drawing>
              <wp:anchor distT="0" distB="71755" distL="114300" distR="114300" simplePos="0" relativeHeight="251658240" behindDoc="1" locked="1" layoutInCell="1" allowOverlap="1" wp14:anchorId="46074A57" wp14:editId="20BBD69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46400" cy="1306800"/>
                <wp:effectExtent l="0" t="0" r="0" b="8255"/>
                <wp:wrapNone/>
                <wp:docPr id="6" name="Picture 21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C15DFF-1C89-9EBF-D68E-2A1583D2BD5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1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0C15DFF-1C89-9EBF-D68E-2A1583D2BD5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93050" r="-116132"/>
                        <a:stretch/>
                      </pic:blipFill>
                      <pic:spPr>
                        <a:xfrm>
                          <a:off x="0" y="0"/>
                          <a:ext cx="1346400" cy="130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dt>
      <w:sdtPr>
        <w:id w:val="453827813"/>
        <w:lock w:val="contentLocked"/>
        <w:placeholder>
          <w:docPart w:val="C6DB2EC9A4FB462094741AC7392A04F9"/>
        </w:placeholder>
        <w15:appearance w15:val="hidden"/>
      </w:sdtPr>
      <w:sdtContent>
        <w:p w14:paraId="5CFD1C07" w14:textId="77777777" w:rsidR="00344C74" w:rsidRDefault="00344C74" w:rsidP="00344C74">
          <w:pPr>
            <w:pStyle w:val="Descriptor"/>
            <w:framePr w:wrap="around"/>
          </w:pPr>
          <w:r>
            <w:t>State Insurance</w:t>
          </w:r>
        </w:p>
        <w:p w14:paraId="75291620" w14:textId="77777777" w:rsidR="00344C74" w:rsidRDefault="00344C74" w:rsidP="00344C74">
          <w:pPr>
            <w:pStyle w:val="Descriptor"/>
            <w:framePr w:wrap="around"/>
          </w:pPr>
          <w:r>
            <w:t>Regulatory Authority</w:t>
          </w:r>
        </w:p>
      </w:sdtContent>
    </w:sdt>
    <w:bookmarkEnd w:id="0"/>
    <w:bookmarkEnd w:id="1"/>
    <w:bookmarkEnd w:id="2"/>
    <w:p w14:paraId="73A09DE3" w14:textId="77777777" w:rsidR="0073215E" w:rsidRDefault="0073215E" w:rsidP="005F2748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2835"/>
        <w:gridCol w:w="6803"/>
      </w:tblGrid>
      <w:tr w:rsidR="0073215E" w14:paraId="3411F877" w14:textId="77777777" w:rsidTr="00EB3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  <w:gridSpan w:val="2"/>
          </w:tcPr>
          <w:p w14:paraId="283C8047" w14:textId="21BDF903" w:rsidR="0073215E" w:rsidRPr="0073215E" w:rsidRDefault="0073215E" w:rsidP="005F274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Worker details </w:t>
            </w:r>
          </w:p>
        </w:tc>
      </w:tr>
      <w:tr w:rsidR="0073215E" w14:paraId="29A221C6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3075AA73" w14:textId="0FDD569B" w:rsidR="0073215E" w:rsidRPr="0073215E" w:rsidRDefault="0073215E" w:rsidP="005F2748">
            <w:r>
              <w:t>Worker’s name</w:t>
            </w:r>
          </w:p>
        </w:tc>
        <w:tc>
          <w:tcPr>
            <w:tcW w:w="6803" w:type="dxa"/>
          </w:tcPr>
          <w:p w14:paraId="2D18C09D" w14:textId="77777777" w:rsidR="0073215E" w:rsidRDefault="0073215E" w:rsidP="005F2748"/>
        </w:tc>
      </w:tr>
      <w:tr w:rsidR="0073215E" w14:paraId="103AA269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</w:tcPr>
          <w:p w14:paraId="4BF6817F" w14:textId="6DF29F7C" w:rsidR="0073215E" w:rsidRDefault="0073215E" w:rsidP="005F2748">
            <w:r>
              <w:t>Claim number</w:t>
            </w:r>
          </w:p>
        </w:tc>
        <w:tc>
          <w:tcPr>
            <w:tcW w:w="6803" w:type="dxa"/>
          </w:tcPr>
          <w:p w14:paraId="4AD2B370" w14:textId="77777777" w:rsidR="0073215E" w:rsidRDefault="0073215E" w:rsidP="005F2748"/>
        </w:tc>
      </w:tr>
      <w:tr w:rsidR="0073215E" w14:paraId="50B73FF9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34755E00" w14:textId="269E7317" w:rsidR="0073215E" w:rsidRDefault="0073215E" w:rsidP="005F2748">
            <w:r>
              <w:t>Date of injury</w:t>
            </w:r>
          </w:p>
        </w:tc>
        <w:tc>
          <w:tcPr>
            <w:tcW w:w="6803" w:type="dxa"/>
          </w:tcPr>
          <w:p w14:paraId="15A40743" w14:textId="77777777" w:rsidR="0073215E" w:rsidRDefault="0073215E" w:rsidP="005F2748"/>
        </w:tc>
      </w:tr>
      <w:tr w:rsidR="0073215E" w14:paraId="65BAF7C1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</w:tcPr>
          <w:p w14:paraId="211E1ADC" w14:textId="1B9C5B57" w:rsidR="0073215E" w:rsidRDefault="0073215E" w:rsidP="005F2748">
            <w:r>
              <w:t>Current capacity for work</w:t>
            </w:r>
          </w:p>
        </w:tc>
        <w:tc>
          <w:tcPr>
            <w:tcW w:w="6803" w:type="dxa"/>
          </w:tcPr>
          <w:p w14:paraId="1AF936E0" w14:textId="77777777" w:rsidR="0073215E" w:rsidRDefault="0073215E" w:rsidP="005F2748"/>
        </w:tc>
      </w:tr>
      <w:tr w:rsidR="0073215E" w14:paraId="1DE7626F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50BF92C9" w14:textId="24D5BA61" w:rsidR="0073215E" w:rsidRDefault="0073215E" w:rsidP="005F2748">
            <w:r>
              <w:t>Date of referral</w:t>
            </w:r>
          </w:p>
        </w:tc>
        <w:tc>
          <w:tcPr>
            <w:tcW w:w="6803" w:type="dxa"/>
          </w:tcPr>
          <w:p w14:paraId="606F0388" w14:textId="77777777" w:rsidR="0073215E" w:rsidRDefault="0073215E" w:rsidP="005F2748"/>
        </w:tc>
      </w:tr>
      <w:tr w:rsidR="0073215E" w14:paraId="2A43BAA1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</w:tcPr>
          <w:p w14:paraId="50B7F0A0" w14:textId="34F0438C" w:rsidR="0073215E" w:rsidRDefault="0073215E" w:rsidP="005F2748">
            <w:r>
              <w:t>Job title</w:t>
            </w:r>
          </w:p>
        </w:tc>
        <w:tc>
          <w:tcPr>
            <w:tcW w:w="6803" w:type="dxa"/>
          </w:tcPr>
          <w:p w14:paraId="3B96FBB9" w14:textId="77777777" w:rsidR="0073215E" w:rsidRDefault="0073215E" w:rsidP="005F2748"/>
        </w:tc>
      </w:tr>
      <w:tr w:rsidR="0073215E" w14:paraId="527A61C3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035B84D7" w14:textId="60DC1005" w:rsidR="0073215E" w:rsidRDefault="0073215E" w:rsidP="005F2748">
            <w:r>
              <w:t>Pre-injury hours</w:t>
            </w:r>
          </w:p>
        </w:tc>
        <w:tc>
          <w:tcPr>
            <w:tcW w:w="6803" w:type="dxa"/>
          </w:tcPr>
          <w:p w14:paraId="6903D11E" w14:textId="77777777" w:rsidR="0073215E" w:rsidRDefault="0073215E" w:rsidP="005F2748"/>
        </w:tc>
      </w:tr>
      <w:tr w:rsidR="0073215E" w14:paraId="36C221C6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638" w:type="dxa"/>
            <w:gridSpan w:val="2"/>
            <w:shd w:val="clear" w:color="auto" w:fill="0B3F47" w:themeFill="text2"/>
          </w:tcPr>
          <w:p w14:paraId="7C0068D1" w14:textId="2A0EF7D0" w:rsidR="0073215E" w:rsidRPr="0073215E" w:rsidRDefault="0073215E" w:rsidP="005F274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Employer details</w:t>
            </w:r>
          </w:p>
        </w:tc>
      </w:tr>
      <w:tr w:rsidR="0073215E" w14:paraId="1D0BE162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6042E4D1" w14:textId="26E642CD" w:rsidR="0073215E" w:rsidRDefault="0073215E" w:rsidP="005F2748">
            <w:r>
              <w:t>Employer</w:t>
            </w:r>
          </w:p>
        </w:tc>
        <w:tc>
          <w:tcPr>
            <w:tcW w:w="6803" w:type="dxa"/>
          </w:tcPr>
          <w:p w14:paraId="01510A7C" w14:textId="77777777" w:rsidR="0073215E" w:rsidRDefault="0073215E" w:rsidP="005F2748"/>
        </w:tc>
      </w:tr>
      <w:tr w:rsidR="0073215E" w14:paraId="16223069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</w:tcPr>
          <w:p w14:paraId="396E2A9B" w14:textId="36EF6E6E" w:rsidR="0073215E" w:rsidRDefault="0073215E" w:rsidP="005F2748">
            <w:r>
              <w:t>Employer contact person</w:t>
            </w:r>
          </w:p>
        </w:tc>
        <w:tc>
          <w:tcPr>
            <w:tcW w:w="6803" w:type="dxa"/>
          </w:tcPr>
          <w:p w14:paraId="5265600A" w14:textId="77777777" w:rsidR="0073215E" w:rsidRDefault="0073215E" w:rsidP="005F2748"/>
        </w:tc>
      </w:tr>
      <w:tr w:rsidR="0073215E" w14:paraId="1AD76420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4C0008F9" w14:textId="072AD930" w:rsidR="0073215E" w:rsidRDefault="0073215E" w:rsidP="005F2748">
            <w:r>
              <w:t>RTW contact person</w:t>
            </w:r>
          </w:p>
        </w:tc>
        <w:tc>
          <w:tcPr>
            <w:tcW w:w="6803" w:type="dxa"/>
          </w:tcPr>
          <w:p w14:paraId="38652208" w14:textId="77777777" w:rsidR="0073215E" w:rsidRDefault="0073215E" w:rsidP="005F2748"/>
        </w:tc>
      </w:tr>
    </w:tbl>
    <w:p w14:paraId="6D4C14B6" w14:textId="77777777" w:rsidR="00C608B3" w:rsidRDefault="00C608B3" w:rsidP="00C608B3">
      <w:pPr>
        <w:pStyle w:val="Heading1"/>
        <w:numPr>
          <w:ilvl w:val="0"/>
          <w:numId w:val="0"/>
        </w:numPr>
      </w:pPr>
    </w:p>
    <w:p w14:paraId="23E2ABE4" w14:textId="083BA727" w:rsidR="00F94880" w:rsidRPr="005F2748" w:rsidRDefault="0073215E" w:rsidP="00750955">
      <w:pPr>
        <w:pStyle w:val="Heading1"/>
      </w:pPr>
      <w:r>
        <w:t>Individual meetings - preparation</w:t>
      </w:r>
    </w:p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1843"/>
        <w:gridCol w:w="4820"/>
        <w:gridCol w:w="1417"/>
        <w:gridCol w:w="1558"/>
      </w:tblGrid>
      <w:tr w:rsidR="0073215E" w14:paraId="467B3361" w14:textId="77777777" w:rsidTr="00732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14:paraId="59544B02" w14:textId="664AD632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bookmarkStart w:id="3" w:name="_Toc30502219"/>
            <w:bookmarkStart w:id="4" w:name="_Toc42246939"/>
            <w:bookmarkStart w:id="5" w:name="_Toc109135265"/>
            <w:r>
              <w:t>Participants</w:t>
            </w:r>
          </w:p>
        </w:tc>
        <w:tc>
          <w:tcPr>
            <w:tcW w:w="4820" w:type="dxa"/>
          </w:tcPr>
          <w:p w14:paraId="11CE8497" w14:textId="66CC07D1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Summary of concerns and options reported</w:t>
            </w:r>
          </w:p>
        </w:tc>
        <w:tc>
          <w:tcPr>
            <w:tcW w:w="1417" w:type="dxa"/>
          </w:tcPr>
          <w:p w14:paraId="3AC147CF" w14:textId="14A95CD3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Location</w:t>
            </w:r>
          </w:p>
        </w:tc>
        <w:tc>
          <w:tcPr>
            <w:tcW w:w="1558" w:type="dxa"/>
          </w:tcPr>
          <w:p w14:paraId="23EC9775" w14:textId="246033AA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Date and method of contact</w:t>
            </w:r>
          </w:p>
        </w:tc>
      </w:tr>
      <w:tr w:rsidR="0073215E" w14:paraId="0B2F9D12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7F6EDBD6" w14:textId="1B7559B8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Worker</w:t>
            </w:r>
          </w:p>
        </w:tc>
        <w:tc>
          <w:tcPr>
            <w:tcW w:w="4820" w:type="dxa"/>
          </w:tcPr>
          <w:p w14:paraId="72B18B60" w14:textId="34BF4B10" w:rsidR="0073215E" w:rsidRPr="00C608B3" w:rsidRDefault="00290632" w:rsidP="0073215E">
            <w:pPr>
              <w:pStyle w:val="Heading2"/>
              <w:numPr>
                <w:ilvl w:val="0"/>
                <w:numId w:val="0"/>
              </w:numPr>
              <w:outlineLvl w:val="1"/>
              <w:rPr>
                <w:color w:val="BFBFBF" w:themeColor="background1" w:themeShade="BF"/>
                <w:sz w:val="20"/>
                <w:szCs w:val="20"/>
              </w:rPr>
            </w:pPr>
            <w:r>
              <w:rPr>
                <w:color w:val="BFBFBF" w:themeColor="background1" w:themeShade="BF"/>
                <w:sz w:val="20"/>
                <w:szCs w:val="20"/>
              </w:rPr>
              <w:t>S</w:t>
            </w:r>
            <w:r w:rsidR="0073215E" w:rsidRPr="00C608B3">
              <w:rPr>
                <w:color w:val="BFBFBF" w:themeColor="background1" w:themeShade="BF"/>
                <w:sz w:val="20"/>
                <w:szCs w:val="20"/>
              </w:rPr>
              <w:t>pecify and discuss the concerns and options raised</w:t>
            </w:r>
            <w:r w:rsidR="00CD7577">
              <w:rPr>
                <w:color w:val="BFBFBF" w:themeColor="background1" w:themeShade="BF"/>
                <w:sz w:val="20"/>
                <w:szCs w:val="20"/>
              </w:rPr>
              <w:t xml:space="preserve">. Note </w:t>
            </w:r>
            <w:r w:rsidR="0073215E" w:rsidRPr="00C608B3">
              <w:rPr>
                <w:color w:val="BFBFBF" w:themeColor="background1" w:themeShade="BF"/>
                <w:sz w:val="20"/>
                <w:szCs w:val="20"/>
              </w:rPr>
              <w:t>any support people in attendance</w:t>
            </w:r>
            <w:r w:rsidR="00CD7577">
              <w:rPr>
                <w:color w:val="BFBFBF" w:themeColor="background1" w:themeShade="BF"/>
                <w:sz w:val="20"/>
                <w:szCs w:val="20"/>
              </w:rPr>
              <w:t>.</w:t>
            </w:r>
          </w:p>
          <w:p w14:paraId="5AF4AB82" w14:textId="6F64377C" w:rsidR="0073215E" w:rsidRPr="0073215E" w:rsidRDefault="0073215E" w:rsidP="0073215E"/>
        </w:tc>
        <w:tc>
          <w:tcPr>
            <w:tcW w:w="1417" w:type="dxa"/>
          </w:tcPr>
          <w:p w14:paraId="77648359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  <w:tc>
          <w:tcPr>
            <w:tcW w:w="1558" w:type="dxa"/>
          </w:tcPr>
          <w:p w14:paraId="660FE777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</w:tr>
      <w:tr w:rsidR="0073215E" w14:paraId="47C943ED" w14:textId="77777777" w:rsidTr="00732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43" w:type="dxa"/>
          </w:tcPr>
          <w:p w14:paraId="3CA9710A" w14:textId="6999895B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Employer</w:t>
            </w:r>
          </w:p>
        </w:tc>
        <w:tc>
          <w:tcPr>
            <w:tcW w:w="4820" w:type="dxa"/>
          </w:tcPr>
          <w:p w14:paraId="105F8D5E" w14:textId="77777777" w:rsidR="0073215E" w:rsidRDefault="0073215E" w:rsidP="0073215E"/>
          <w:p w14:paraId="4B625AA2" w14:textId="25BAF541" w:rsidR="00C608B3" w:rsidRPr="0073215E" w:rsidRDefault="00C608B3" w:rsidP="0073215E"/>
        </w:tc>
        <w:tc>
          <w:tcPr>
            <w:tcW w:w="1417" w:type="dxa"/>
          </w:tcPr>
          <w:p w14:paraId="173BD611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  <w:tc>
          <w:tcPr>
            <w:tcW w:w="1558" w:type="dxa"/>
          </w:tcPr>
          <w:p w14:paraId="6D8FFC27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</w:tr>
      <w:tr w:rsidR="0073215E" w14:paraId="28602934" w14:textId="77777777" w:rsidTr="0073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0F3FBA56" w14:textId="279A2951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t>Other</w:t>
            </w:r>
          </w:p>
        </w:tc>
        <w:tc>
          <w:tcPr>
            <w:tcW w:w="4820" w:type="dxa"/>
          </w:tcPr>
          <w:p w14:paraId="0647AC23" w14:textId="77777777" w:rsidR="0073215E" w:rsidRDefault="0073215E" w:rsidP="0073215E"/>
          <w:p w14:paraId="1ADC238D" w14:textId="3CBEFEF4" w:rsidR="00C608B3" w:rsidRPr="0073215E" w:rsidRDefault="00C608B3" w:rsidP="0073215E"/>
        </w:tc>
        <w:tc>
          <w:tcPr>
            <w:tcW w:w="1417" w:type="dxa"/>
          </w:tcPr>
          <w:p w14:paraId="0A4C9571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  <w:tc>
          <w:tcPr>
            <w:tcW w:w="1558" w:type="dxa"/>
          </w:tcPr>
          <w:p w14:paraId="370DD2E3" w14:textId="77777777" w:rsidR="0073215E" w:rsidRDefault="0073215E" w:rsidP="0073215E">
            <w:pPr>
              <w:pStyle w:val="Heading2"/>
              <w:numPr>
                <w:ilvl w:val="0"/>
                <w:numId w:val="0"/>
              </w:numPr>
              <w:outlineLvl w:val="1"/>
            </w:pPr>
          </w:p>
        </w:tc>
      </w:tr>
    </w:tbl>
    <w:p w14:paraId="70F6BC69" w14:textId="06A377DC" w:rsidR="0073215E" w:rsidRDefault="0073215E" w:rsidP="0073215E">
      <w:pPr>
        <w:pStyle w:val="Heading2"/>
        <w:numPr>
          <w:ilvl w:val="0"/>
          <w:numId w:val="0"/>
        </w:numPr>
      </w:pPr>
    </w:p>
    <w:p w14:paraId="4839EECA" w14:textId="77777777" w:rsidR="00C608B3" w:rsidRPr="00C608B3" w:rsidRDefault="00C608B3" w:rsidP="00C608B3"/>
    <w:p w14:paraId="131E42A5" w14:textId="2CE008DB" w:rsidR="00F340E3" w:rsidRPr="005F2748" w:rsidRDefault="0073215E" w:rsidP="0073215E">
      <w:pPr>
        <w:pStyle w:val="Heading1"/>
      </w:pPr>
      <w:bookmarkStart w:id="6" w:name="_Toc109135267"/>
      <w:bookmarkEnd w:id="3"/>
      <w:bookmarkEnd w:id="4"/>
      <w:bookmarkEnd w:id="5"/>
      <w:r>
        <w:lastRenderedPageBreak/>
        <w:t xml:space="preserve">Summary of workplace facilitated discussion meeting </w:t>
      </w:r>
      <w:bookmarkEnd w:id="6"/>
    </w:p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9638"/>
      </w:tblGrid>
      <w:tr w:rsidR="0073215E" w14:paraId="246EC921" w14:textId="77777777" w:rsidTr="00732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</w:tcPr>
          <w:p w14:paraId="422BC69A" w14:textId="1EEB1504" w:rsidR="0073215E" w:rsidRDefault="00C608B3" w:rsidP="008E3FA7">
            <w:r w:rsidRPr="00C608B3">
              <w:t>Points of concerns and options discussed in the workplace facilitated discussion meeting</w:t>
            </w:r>
          </w:p>
        </w:tc>
      </w:tr>
      <w:tr w:rsidR="0073215E" w14:paraId="6E9C83EA" w14:textId="77777777" w:rsidTr="00C6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8" w:type="dxa"/>
            <w:shd w:val="clear" w:color="auto" w:fill="D1EEEA" w:themeFill="background2"/>
          </w:tcPr>
          <w:p w14:paraId="43E72D85" w14:textId="77777777" w:rsidR="0073215E" w:rsidRDefault="00C608B3" w:rsidP="008E3FA7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Outline any additional concerns issues raised</w:t>
            </w:r>
          </w:p>
          <w:p w14:paraId="630AD157" w14:textId="77777777" w:rsidR="00C608B3" w:rsidRDefault="00C608B3" w:rsidP="008E3FA7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7C751AE4" w14:textId="77777777" w:rsidR="00C608B3" w:rsidRDefault="00C608B3" w:rsidP="008E3FA7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0B3DAA1C" w14:textId="77777777" w:rsidR="00C608B3" w:rsidRDefault="00C608B3" w:rsidP="008E3FA7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21110A0A" w14:textId="77777777" w:rsidR="00C608B3" w:rsidRDefault="00C608B3" w:rsidP="008E3FA7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4926BFE5" w14:textId="57B3A014" w:rsidR="00C608B3" w:rsidRDefault="00C608B3" w:rsidP="008E3FA7"/>
        </w:tc>
      </w:tr>
    </w:tbl>
    <w:p w14:paraId="376384AC" w14:textId="7D5B139E" w:rsidR="002802BB" w:rsidRDefault="002802BB" w:rsidP="008E3FA7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9638"/>
      </w:tblGrid>
      <w:tr w:rsidR="00C608B3" w14:paraId="725EDB34" w14:textId="77777777" w:rsidTr="00EB3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</w:tcPr>
          <w:p w14:paraId="412638D3" w14:textId="7BCE42FA" w:rsidR="00C608B3" w:rsidRDefault="00C608B3" w:rsidP="00EB3F9A">
            <w:r>
              <w:t>Facilitator recommendations</w:t>
            </w:r>
          </w:p>
        </w:tc>
      </w:tr>
      <w:tr w:rsidR="00C608B3" w14:paraId="213604A7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8" w:type="dxa"/>
            <w:shd w:val="clear" w:color="auto" w:fill="D1EEEA" w:themeFill="background2"/>
          </w:tcPr>
          <w:p w14:paraId="3F8A6C3E" w14:textId="77777777" w:rsidR="00C608B3" w:rsidRDefault="00C608B3" w:rsidP="00EB3F9A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3C676AEE" w14:textId="77777777" w:rsidR="00C608B3" w:rsidRDefault="00C608B3" w:rsidP="00EB3F9A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667DEF38" w14:textId="77777777" w:rsidR="00C608B3" w:rsidRDefault="00C608B3" w:rsidP="00EB3F9A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084F317B" w14:textId="77777777" w:rsidR="00C608B3" w:rsidRDefault="00C608B3" w:rsidP="00EB3F9A">
            <w:pP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  <w:p w14:paraId="6129F201" w14:textId="77777777" w:rsidR="00C608B3" w:rsidRDefault="00C608B3" w:rsidP="00EB3F9A"/>
        </w:tc>
      </w:tr>
    </w:tbl>
    <w:p w14:paraId="2A0C9E6B" w14:textId="3B921052" w:rsidR="00C608B3" w:rsidRDefault="00C608B3" w:rsidP="008E3FA7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1843"/>
        <w:gridCol w:w="7795"/>
      </w:tblGrid>
      <w:tr w:rsidR="00C608B3" w14:paraId="1BEF29C6" w14:textId="77777777" w:rsidTr="00EB3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  <w:gridSpan w:val="2"/>
          </w:tcPr>
          <w:p w14:paraId="18FF79C5" w14:textId="1395EF83" w:rsidR="00C608B3" w:rsidRDefault="00C608B3" w:rsidP="008E3FA7">
            <w:r>
              <w:t>Meeting details</w:t>
            </w:r>
          </w:p>
        </w:tc>
      </w:tr>
      <w:tr w:rsidR="00C608B3" w14:paraId="78E4DE41" w14:textId="77777777" w:rsidTr="00C6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4122550A" w14:textId="15E8C633" w:rsidR="00C608B3" w:rsidRDefault="00C608B3" w:rsidP="008E3FA7">
            <w:r>
              <w:t>Date/s</w:t>
            </w:r>
          </w:p>
        </w:tc>
        <w:tc>
          <w:tcPr>
            <w:tcW w:w="7795" w:type="dxa"/>
          </w:tcPr>
          <w:p w14:paraId="5D253EBE" w14:textId="77777777" w:rsidR="00C608B3" w:rsidRDefault="00C608B3" w:rsidP="008E3FA7"/>
        </w:tc>
      </w:tr>
      <w:tr w:rsidR="00C608B3" w14:paraId="03B56E56" w14:textId="77777777" w:rsidTr="00C6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43" w:type="dxa"/>
          </w:tcPr>
          <w:p w14:paraId="7F2F5EA4" w14:textId="40133348" w:rsidR="00C608B3" w:rsidRDefault="00C608B3" w:rsidP="008E3FA7">
            <w:r>
              <w:t>Location/s</w:t>
            </w:r>
          </w:p>
        </w:tc>
        <w:tc>
          <w:tcPr>
            <w:tcW w:w="7795" w:type="dxa"/>
          </w:tcPr>
          <w:p w14:paraId="574EC3AB" w14:textId="77777777" w:rsidR="00C608B3" w:rsidRDefault="00C608B3" w:rsidP="008E3FA7"/>
        </w:tc>
      </w:tr>
      <w:tr w:rsidR="00C608B3" w14:paraId="5F94CFE3" w14:textId="77777777" w:rsidTr="00C6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62568C57" w14:textId="0F4D17A9" w:rsidR="00C608B3" w:rsidRDefault="00C608B3" w:rsidP="008E3FA7">
            <w:r>
              <w:t>Participants</w:t>
            </w:r>
          </w:p>
        </w:tc>
        <w:tc>
          <w:tcPr>
            <w:tcW w:w="7795" w:type="dxa"/>
          </w:tcPr>
          <w:p w14:paraId="2D52E12A" w14:textId="0BB41FEA" w:rsidR="00C608B3" w:rsidRDefault="00C608B3" w:rsidP="008E3FA7"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Including support people</w:t>
            </w:r>
          </w:p>
        </w:tc>
      </w:tr>
    </w:tbl>
    <w:p w14:paraId="6D88F9C5" w14:textId="77777777" w:rsidR="00C608B3" w:rsidRDefault="00C608B3" w:rsidP="008E3FA7"/>
    <w:p w14:paraId="596D8B3E" w14:textId="2428025B" w:rsidR="00C608B3" w:rsidRDefault="00C608B3" w:rsidP="00C608B3">
      <w:pPr>
        <w:pStyle w:val="Heading1"/>
      </w:pPr>
      <w:r>
        <w:t>Agreed action plan</w:t>
      </w:r>
    </w:p>
    <w:p w14:paraId="114908D5" w14:textId="09E37886" w:rsidR="00C608B3" w:rsidRDefault="00C608B3" w:rsidP="00C608B3">
      <w:r w:rsidRPr="00C608B3">
        <w:t>This section must be completed at the conclusion of the workplace facilitated discussion intervention. If the intervention does not progress past individual meeting/s to a group meeting, the provider will be required to submit an action plan to the insurer at the conclusion of individual meetings advising that a group meeting will not be taking place.</w:t>
      </w:r>
    </w:p>
    <w:p w14:paraId="4C600135" w14:textId="77777777" w:rsidR="00052796" w:rsidRDefault="00052796" w:rsidP="00C608B3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6521"/>
        <w:gridCol w:w="1701"/>
        <w:gridCol w:w="1416"/>
      </w:tblGrid>
      <w:tr w:rsidR="00C608B3" w14:paraId="6627D3BC" w14:textId="77777777" w:rsidTr="00C60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21" w:type="dxa"/>
          </w:tcPr>
          <w:p w14:paraId="65F92ED3" w14:textId="744A8405" w:rsidR="00C608B3" w:rsidRDefault="00C608B3" w:rsidP="00C608B3">
            <w:r>
              <w:t>Agreed actions</w:t>
            </w:r>
          </w:p>
        </w:tc>
        <w:tc>
          <w:tcPr>
            <w:tcW w:w="1701" w:type="dxa"/>
          </w:tcPr>
          <w:p w14:paraId="23864319" w14:textId="05A0DF49" w:rsidR="00C608B3" w:rsidRDefault="00C608B3" w:rsidP="00C608B3">
            <w:r>
              <w:t>Responsibility</w:t>
            </w:r>
          </w:p>
        </w:tc>
        <w:tc>
          <w:tcPr>
            <w:tcW w:w="1416" w:type="dxa"/>
          </w:tcPr>
          <w:p w14:paraId="70C8E5E1" w14:textId="4001B614" w:rsidR="00C608B3" w:rsidRDefault="00C608B3" w:rsidP="00C608B3">
            <w:r>
              <w:t>Timeframe</w:t>
            </w:r>
          </w:p>
        </w:tc>
      </w:tr>
      <w:tr w:rsidR="00C608B3" w14:paraId="70745D06" w14:textId="77777777" w:rsidTr="00C6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20F2BBD3" w14:textId="640481C0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Detailed SMART actions (specific, measurable, achievable, relevant, time)</w:t>
            </w:r>
          </w:p>
        </w:tc>
        <w:tc>
          <w:tcPr>
            <w:tcW w:w="1701" w:type="dxa"/>
          </w:tcPr>
          <w:p w14:paraId="1B1C500B" w14:textId="54F01418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Outline who is responsible for actioning this</w:t>
            </w:r>
          </w:p>
        </w:tc>
        <w:tc>
          <w:tcPr>
            <w:tcW w:w="1416" w:type="dxa"/>
          </w:tcPr>
          <w:p w14:paraId="283766ED" w14:textId="59A103DE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Please include a date or duration</w:t>
            </w:r>
          </w:p>
        </w:tc>
      </w:tr>
      <w:tr w:rsidR="00C608B3" w14:paraId="040CFD1A" w14:textId="77777777" w:rsidTr="00C6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2801DBD0" w14:textId="77777777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Example </w:t>
            </w:r>
            <w:proofErr w:type="gramStart"/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- :</w:t>
            </w:r>
            <w:proofErr w:type="gramEnd"/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 </w:t>
            </w:r>
          </w:p>
          <w:p w14:paraId="6A5A8A82" w14:textId="7BBACFEE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1.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  </w:t>
            </w:r>
            <w:r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Parties affirmed their commitment to continue to adjust their personal behaviour(s) towards each other:</w:t>
            </w:r>
          </w:p>
          <w:p w14:paraId="2E80962A" w14:textId="47303A9F" w:rsidR="00C608B3" w:rsidRPr="00C608B3" w:rsidRDefault="00290632" w:rsidP="00C608B3">
            <w:pPr>
              <w:pStyle w:val="ListParagraph"/>
              <w:numPr>
                <w:ilvl w:val="0"/>
                <w:numId w:val="47"/>
              </w:num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p</w:t>
            </w:r>
            <w:r w:rsidR="00C608B3"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arties agreed to practise workplace civility </w:t>
            </w:r>
            <w:proofErr w:type="gramStart"/>
            <w:r w:rsidR="00C608B3"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e.g.</w:t>
            </w:r>
            <w:proofErr w:type="gramEnd"/>
            <w:r w:rsidR="00C608B3"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 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g</w:t>
            </w:r>
            <w:r w:rsidR="00C608B3"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reeting each other each day;</w:t>
            </w:r>
          </w:p>
          <w:p w14:paraId="3B21A199" w14:textId="7F5975F9" w:rsidR="00C608B3" w:rsidRPr="00C608B3" w:rsidRDefault="00290632" w:rsidP="00290632">
            <w:pPr>
              <w:pStyle w:val="ListParagraph"/>
              <w:spacing w:line="240" w:lineRule="auto"/>
              <w:ind w:left="720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p</w:t>
            </w:r>
            <w:r w:rsidR="00C608B3" w:rsidRPr="00C608B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arty agreed to email the worker at least one day before a scheduled meeting to outline the worker’s role during that meeting.</w:t>
            </w:r>
          </w:p>
        </w:tc>
        <w:tc>
          <w:tcPr>
            <w:tcW w:w="1701" w:type="dxa"/>
          </w:tcPr>
          <w:p w14:paraId="14412C26" w14:textId="77777777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416" w:type="dxa"/>
          </w:tcPr>
          <w:p w14:paraId="23475ECF" w14:textId="77777777" w:rsidR="00C608B3" w:rsidRPr="00C608B3" w:rsidRDefault="00C608B3" w:rsidP="00C608B3">
            <w:pPr>
              <w:spacing w:line="240" w:lineRule="auto"/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</w:pPr>
          </w:p>
        </w:tc>
      </w:tr>
      <w:tr w:rsidR="00C608B3" w14:paraId="03A3504B" w14:textId="77777777" w:rsidTr="00C6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537F181B" w14:textId="77777777" w:rsidR="00C608B3" w:rsidRDefault="00C608B3" w:rsidP="00C608B3"/>
          <w:p w14:paraId="01567004" w14:textId="529FB211" w:rsidR="00FF788F" w:rsidRDefault="00FF788F" w:rsidP="00C608B3"/>
        </w:tc>
        <w:tc>
          <w:tcPr>
            <w:tcW w:w="1701" w:type="dxa"/>
          </w:tcPr>
          <w:p w14:paraId="6C140B50" w14:textId="77777777" w:rsidR="00C608B3" w:rsidRDefault="00C608B3" w:rsidP="00C608B3"/>
        </w:tc>
        <w:tc>
          <w:tcPr>
            <w:tcW w:w="1416" w:type="dxa"/>
          </w:tcPr>
          <w:p w14:paraId="5802EF4D" w14:textId="77777777" w:rsidR="00C608B3" w:rsidRDefault="00C608B3" w:rsidP="00C608B3"/>
        </w:tc>
      </w:tr>
      <w:tr w:rsidR="00C608B3" w14:paraId="533FC7F8" w14:textId="77777777" w:rsidTr="00C6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401BC035" w14:textId="77777777" w:rsidR="00C608B3" w:rsidRDefault="00C608B3" w:rsidP="00C608B3"/>
          <w:p w14:paraId="2B4BEF44" w14:textId="4DCCAD28" w:rsidR="00FF788F" w:rsidRDefault="00FF788F" w:rsidP="00C608B3"/>
        </w:tc>
        <w:tc>
          <w:tcPr>
            <w:tcW w:w="1701" w:type="dxa"/>
          </w:tcPr>
          <w:p w14:paraId="1B26C904" w14:textId="77777777" w:rsidR="00C608B3" w:rsidRDefault="00C608B3" w:rsidP="00C608B3"/>
        </w:tc>
        <w:tc>
          <w:tcPr>
            <w:tcW w:w="1416" w:type="dxa"/>
          </w:tcPr>
          <w:p w14:paraId="39FA529B" w14:textId="77777777" w:rsidR="00C608B3" w:rsidRDefault="00C608B3" w:rsidP="00C608B3"/>
        </w:tc>
      </w:tr>
    </w:tbl>
    <w:p w14:paraId="1177B5D1" w14:textId="1BC248B1" w:rsidR="00C608B3" w:rsidRDefault="00C608B3" w:rsidP="00C608B3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6521"/>
        <w:gridCol w:w="3117"/>
      </w:tblGrid>
      <w:tr w:rsidR="008E6A2B" w14:paraId="4579CC88" w14:textId="77777777" w:rsidTr="008E6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21" w:type="dxa"/>
          </w:tcPr>
          <w:p w14:paraId="4A75FB74" w14:textId="6BB3203D" w:rsidR="008E6A2B" w:rsidRDefault="008E6A2B" w:rsidP="00C608B3">
            <w:r>
              <w:t>Action plan to be supplied to</w:t>
            </w:r>
          </w:p>
        </w:tc>
        <w:tc>
          <w:tcPr>
            <w:tcW w:w="3117" w:type="dxa"/>
          </w:tcPr>
          <w:p w14:paraId="2B3C5AF2" w14:textId="309A8204" w:rsidR="008E6A2B" w:rsidRDefault="008E6A2B" w:rsidP="00C608B3">
            <w:r>
              <w:t>Confirm copies provided</w:t>
            </w:r>
          </w:p>
        </w:tc>
      </w:tr>
      <w:tr w:rsidR="008E6A2B" w14:paraId="161E99CE" w14:textId="77777777" w:rsidTr="008E6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6CA85658" w14:textId="282488C3" w:rsidR="008E6A2B" w:rsidRDefault="008E6A2B" w:rsidP="00C608B3">
            <w:r>
              <w:t>Worker</w:t>
            </w:r>
          </w:p>
        </w:tc>
        <w:tc>
          <w:tcPr>
            <w:tcW w:w="3117" w:type="dxa"/>
          </w:tcPr>
          <w:p w14:paraId="11055F1D" w14:textId="77777777" w:rsidR="008E6A2B" w:rsidRDefault="008E6A2B" w:rsidP="008E6A2B">
            <w:pPr>
              <w:pStyle w:val="ListParagraph"/>
              <w:numPr>
                <w:ilvl w:val="0"/>
                <w:numId w:val="48"/>
              </w:numPr>
              <w:jc w:val="center"/>
            </w:pPr>
          </w:p>
        </w:tc>
      </w:tr>
      <w:tr w:rsidR="008E6A2B" w14:paraId="02E67BDC" w14:textId="77777777" w:rsidTr="008E6A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2EFF2524" w14:textId="531F3E71" w:rsidR="008E6A2B" w:rsidRDefault="008E6A2B" w:rsidP="00C608B3">
            <w:r>
              <w:t>Employer</w:t>
            </w:r>
          </w:p>
        </w:tc>
        <w:tc>
          <w:tcPr>
            <w:tcW w:w="3117" w:type="dxa"/>
          </w:tcPr>
          <w:p w14:paraId="0D409D7D" w14:textId="77777777" w:rsidR="008E6A2B" w:rsidRDefault="008E6A2B" w:rsidP="008E6A2B">
            <w:pPr>
              <w:pStyle w:val="ListParagraph"/>
              <w:numPr>
                <w:ilvl w:val="0"/>
                <w:numId w:val="48"/>
              </w:numPr>
              <w:jc w:val="center"/>
            </w:pPr>
          </w:p>
        </w:tc>
      </w:tr>
      <w:tr w:rsidR="008E6A2B" w14:paraId="153C9CC9" w14:textId="77777777" w:rsidTr="008E6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5F2A6A48" w14:textId="5B1C66EA" w:rsidR="008E6A2B" w:rsidRDefault="008E6A2B" w:rsidP="00C608B3">
            <w:r>
              <w:t xml:space="preserve">Insurer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(contact details)</w:t>
            </w:r>
          </w:p>
        </w:tc>
        <w:tc>
          <w:tcPr>
            <w:tcW w:w="3117" w:type="dxa"/>
          </w:tcPr>
          <w:p w14:paraId="793C314F" w14:textId="77777777" w:rsidR="008E6A2B" w:rsidRDefault="008E6A2B" w:rsidP="008E6A2B">
            <w:pPr>
              <w:pStyle w:val="ListParagraph"/>
              <w:numPr>
                <w:ilvl w:val="0"/>
                <w:numId w:val="48"/>
              </w:numPr>
              <w:jc w:val="center"/>
            </w:pPr>
          </w:p>
        </w:tc>
      </w:tr>
      <w:tr w:rsidR="008E6A2B" w14:paraId="527C23D9" w14:textId="77777777" w:rsidTr="008E6A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515792E0" w14:textId="54FD1D15" w:rsidR="008E6A2B" w:rsidRDefault="008E6A2B" w:rsidP="00C608B3">
            <w:r>
              <w:t xml:space="preserve">Other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(please specify who)</w:t>
            </w:r>
          </w:p>
        </w:tc>
        <w:tc>
          <w:tcPr>
            <w:tcW w:w="3117" w:type="dxa"/>
          </w:tcPr>
          <w:p w14:paraId="27AA7CA2" w14:textId="77777777" w:rsidR="008E6A2B" w:rsidRDefault="008E6A2B" w:rsidP="008E6A2B">
            <w:pPr>
              <w:pStyle w:val="ListParagraph"/>
              <w:numPr>
                <w:ilvl w:val="0"/>
                <w:numId w:val="48"/>
              </w:numPr>
              <w:jc w:val="center"/>
            </w:pPr>
          </w:p>
        </w:tc>
      </w:tr>
    </w:tbl>
    <w:p w14:paraId="076B659A" w14:textId="55694E76" w:rsidR="00C608B3" w:rsidRDefault="00C608B3" w:rsidP="00C608B3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6521"/>
        <w:gridCol w:w="3117"/>
      </w:tblGrid>
      <w:tr w:rsidR="008E6A2B" w14:paraId="771AD8D7" w14:textId="77777777" w:rsidTr="00EB3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21" w:type="dxa"/>
          </w:tcPr>
          <w:p w14:paraId="7E57700D" w14:textId="4D2327F6" w:rsidR="008E6A2B" w:rsidRDefault="006278C4" w:rsidP="00EB3F9A">
            <w:r>
              <w:t>Stakeholders</w:t>
            </w:r>
            <w:r w:rsidR="00664543">
              <w:t>’</w:t>
            </w:r>
            <w:r w:rsidR="008E6A2B">
              <w:t xml:space="preserve"> agree</w:t>
            </w:r>
            <w:r>
              <w:t>d</w:t>
            </w:r>
            <w:r w:rsidR="008E6A2B">
              <w:t xml:space="preserve"> endorsement to the action plan</w:t>
            </w:r>
          </w:p>
        </w:tc>
        <w:tc>
          <w:tcPr>
            <w:tcW w:w="3117" w:type="dxa"/>
          </w:tcPr>
          <w:p w14:paraId="7B729DC0" w14:textId="669201E8" w:rsidR="008E6A2B" w:rsidRDefault="008E6A2B" w:rsidP="00EB3F9A">
            <w:r>
              <w:t>Date of signature</w:t>
            </w:r>
          </w:p>
        </w:tc>
      </w:tr>
      <w:tr w:rsidR="008E6A2B" w14:paraId="40208AE5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5BFDA751" w14:textId="7B28C316" w:rsidR="008E6A2B" w:rsidRDefault="008E6A2B" w:rsidP="00EB3F9A">
            <w:r>
              <w:t xml:space="preserve">Signed by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(insert </w:t>
            </w:r>
            <w:r w:rsidR="0066454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w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orker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’s name here)</w:t>
            </w:r>
          </w:p>
        </w:tc>
        <w:tc>
          <w:tcPr>
            <w:tcW w:w="3117" w:type="dxa"/>
          </w:tcPr>
          <w:p w14:paraId="2D08A7F7" w14:textId="77777777" w:rsidR="008E6A2B" w:rsidRDefault="008E6A2B" w:rsidP="008E6A2B">
            <w:pPr>
              <w:pStyle w:val="ListParagraph"/>
              <w:ind w:left="720"/>
            </w:pPr>
          </w:p>
        </w:tc>
      </w:tr>
      <w:tr w:rsidR="008E6A2B" w14:paraId="5015ACBD" w14:textId="77777777" w:rsidTr="00EB3F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3B7D36B4" w14:textId="5FDA2495" w:rsidR="008E6A2B" w:rsidRDefault="008E6A2B" w:rsidP="00EB3F9A">
            <w:r>
              <w:t xml:space="preserve">Signed by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(insert </w:t>
            </w:r>
            <w:r w:rsidR="0066454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e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mployer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’s name here)</w:t>
            </w:r>
          </w:p>
        </w:tc>
        <w:tc>
          <w:tcPr>
            <w:tcW w:w="3117" w:type="dxa"/>
          </w:tcPr>
          <w:p w14:paraId="4DA8641E" w14:textId="77777777" w:rsidR="008E6A2B" w:rsidRDefault="008E6A2B" w:rsidP="008E6A2B">
            <w:pPr>
              <w:pStyle w:val="ListParagraph"/>
              <w:ind w:left="720"/>
            </w:pPr>
          </w:p>
        </w:tc>
      </w:tr>
      <w:tr w:rsidR="008E6A2B" w14:paraId="1154434B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6A90A054" w14:textId="580A7AC2" w:rsidR="008E6A2B" w:rsidRDefault="008E6A2B" w:rsidP="00EB3F9A">
            <w:r>
              <w:t>Signed by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 (insert relevant party’s name here)</w:t>
            </w:r>
          </w:p>
        </w:tc>
        <w:tc>
          <w:tcPr>
            <w:tcW w:w="3117" w:type="dxa"/>
          </w:tcPr>
          <w:p w14:paraId="4963B645" w14:textId="77777777" w:rsidR="008E6A2B" w:rsidRDefault="008E6A2B" w:rsidP="008E6A2B">
            <w:pPr>
              <w:pStyle w:val="ListParagraph"/>
              <w:ind w:left="720"/>
            </w:pPr>
          </w:p>
        </w:tc>
      </w:tr>
      <w:tr w:rsidR="008E6A2B" w14:paraId="747B76B3" w14:textId="77777777" w:rsidTr="00EB3F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68A65FFF" w14:textId="55E1866E" w:rsidR="008E6A2B" w:rsidRDefault="008E6A2B" w:rsidP="00EB3F9A">
            <w:r>
              <w:t xml:space="preserve">Signed by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(insert relevant party’s name here)</w:t>
            </w:r>
          </w:p>
        </w:tc>
        <w:tc>
          <w:tcPr>
            <w:tcW w:w="3117" w:type="dxa"/>
          </w:tcPr>
          <w:p w14:paraId="51BDABFA" w14:textId="77777777" w:rsidR="008E6A2B" w:rsidRDefault="008E6A2B" w:rsidP="008E6A2B">
            <w:pPr>
              <w:pStyle w:val="ListParagraph"/>
              <w:ind w:left="720"/>
            </w:pPr>
          </w:p>
        </w:tc>
      </w:tr>
    </w:tbl>
    <w:p w14:paraId="43F3E2FA" w14:textId="0C62F485" w:rsidR="008E6A2B" w:rsidRDefault="008E6A2B" w:rsidP="00C608B3"/>
    <w:tbl>
      <w:tblPr>
        <w:tblStyle w:val="SIRATablestyle"/>
        <w:tblW w:w="0" w:type="auto"/>
        <w:tblLook w:val="04A0" w:firstRow="1" w:lastRow="0" w:firstColumn="1" w:lastColumn="0" w:noHBand="0" w:noVBand="1"/>
      </w:tblPr>
      <w:tblGrid>
        <w:gridCol w:w="6521"/>
        <w:gridCol w:w="3117"/>
      </w:tblGrid>
      <w:tr w:rsidR="008E6A2B" w14:paraId="457D441B" w14:textId="77777777" w:rsidTr="00EB3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  <w:gridSpan w:val="2"/>
          </w:tcPr>
          <w:p w14:paraId="0B89EE07" w14:textId="25F789CB" w:rsidR="008E6A2B" w:rsidRDefault="008E6A2B" w:rsidP="00EB3F9A">
            <w:r>
              <w:t>Facilitator details</w:t>
            </w:r>
          </w:p>
        </w:tc>
      </w:tr>
      <w:tr w:rsidR="008E6A2B" w14:paraId="31FD17E5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71AA972C" w14:textId="5A9B779A" w:rsidR="008E6A2B" w:rsidRDefault="008E6A2B" w:rsidP="00EB3F9A">
            <w:r>
              <w:t xml:space="preserve">Signed by 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(insert </w:t>
            </w:r>
            <w:r w:rsidR="00664543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f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acilitator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’s name</w:t>
            </w:r>
            <w:r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 xml:space="preserve"> here</w:t>
            </w:r>
            <w:r w:rsidRPr="008E6A2B">
              <w:rPr>
                <w:rFonts w:ascii="Public Sans Medium" w:eastAsiaTheme="majorEastAsia" w:hAnsi="Public Sans Medium" w:cstheme="majorBidi"/>
                <w:color w:val="BFBFBF" w:themeColor="background1" w:themeShade="BF"/>
                <w:sz w:val="20"/>
                <w:szCs w:val="20"/>
              </w:rPr>
              <w:t>)</w:t>
            </w:r>
          </w:p>
        </w:tc>
        <w:tc>
          <w:tcPr>
            <w:tcW w:w="3117" w:type="dxa"/>
          </w:tcPr>
          <w:p w14:paraId="38766B3F" w14:textId="77777777" w:rsidR="008E6A2B" w:rsidRDefault="008E6A2B" w:rsidP="00EB3F9A">
            <w:pPr>
              <w:pStyle w:val="ListParagraph"/>
              <w:ind w:left="720"/>
            </w:pPr>
          </w:p>
        </w:tc>
      </w:tr>
      <w:tr w:rsidR="008E6A2B" w14:paraId="2413CBFA" w14:textId="77777777" w:rsidTr="00EB3F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558A7505" w14:textId="2245E7F5" w:rsidR="008E6A2B" w:rsidRDefault="008E6A2B" w:rsidP="00EB3F9A">
            <w:r>
              <w:t>Facilitator’s qualification</w:t>
            </w:r>
          </w:p>
        </w:tc>
        <w:tc>
          <w:tcPr>
            <w:tcW w:w="3117" w:type="dxa"/>
          </w:tcPr>
          <w:p w14:paraId="3BB82FF0" w14:textId="77777777" w:rsidR="008E6A2B" w:rsidRDefault="008E6A2B" w:rsidP="00EB3F9A">
            <w:pPr>
              <w:pStyle w:val="ListParagraph"/>
              <w:ind w:left="720"/>
            </w:pPr>
          </w:p>
        </w:tc>
      </w:tr>
      <w:tr w:rsidR="008E6A2B" w14:paraId="37CA96A6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2684FBBB" w14:textId="6FA81847" w:rsidR="008E6A2B" w:rsidRDefault="008E6A2B" w:rsidP="00EB3F9A">
            <w:r>
              <w:t>Facilitator’s contact number</w:t>
            </w:r>
          </w:p>
        </w:tc>
        <w:tc>
          <w:tcPr>
            <w:tcW w:w="3117" w:type="dxa"/>
          </w:tcPr>
          <w:p w14:paraId="56B9FA77" w14:textId="77777777" w:rsidR="008E6A2B" w:rsidRDefault="008E6A2B" w:rsidP="00EB3F9A">
            <w:pPr>
              <w:pStyle w:val="ListParagraph"/>
              <w:ind w:left="720"/>
            </w:pPr>
          </w:p>
        </w:tc>
      </w:tr>
      <w:tr w:rsidR="008E6A2B" w14:paraId="11A80B6D" w14:textId="77777777" w:rsidTr="00EB3F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72023BF6" w14:textId="0BC9E344" w:rsidR="008E6A2B" w:rsidRDefault="008E6A2B" w:rsidP="00EB3F9A">
            <w:r>
              <w:t>Facilitator’s email</w:t>
            </w:r>
          </w:p>
        </w:tc>
        <w:tc>
          <w:tcPr>
            <w:tcW w:w="3117" w:type="dxa"/>
          </w:tcPr>
          <w:p w14:paraId="5AC34E84" w14:textId="77777777" w:rsidR="008E6A2B" w:rsidRDefault="008E6A2B" w:rsidP="00EB3F9A">
            <w:pPr>
              <w:pStyle w:val="ListParagraph"/>
              <w:ind w:left="720"/>
            </w:pPr>
          </w:p>
        </w:tc>
      </w:tr>
      <w:tr w:rsidR="008E6A2B" w14:paraId="71B19EBA" w14:textId="77777777" w:rsidTr="00EB3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521" w:type="dxa"/>
          </w:tcPr>
          <w:p w14:paraId="6BF8C18D" w14:textId="0258092A" w:rsidR="008E6A2B" w:rsidRDefault="008E6A2B" w:rsidP="00EB3F9A">
            <w:r>
              <w:t>Workplace rehabilitation provider name</w:t>
            </w:r>
          </w:p>
        </w:tc>
        <w:tc>
          <w:tcPr>
            <w:tcW w:w="3117" w:type="dxa"/>
          </w:tcPr>
          <w:p w14:paraId="4126344F" w14:textId="77777777" w:rsidR="008E6A2B" w:rsidRDefault="008E6A2B" w:rsidP="00EB3F9A">
            <w:pPr>
              <w:pStyle w:val="ListParagraph"/>
              <w:ind w:left="720"/>
            </w:pPr>
          </w:p>
        </w:tc>
      </w:tr>
      <w:tr w:rsidR="006278C4" w14:paraId="062DFB46" w14:textId="77777777" w:rsidTr="00EB3F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521" w:type="dxa"/>
          </w:tcPr>
          <w:p w14:paraId="1D5AA1CE" w14:textId="1027F378" w:rsidR="006278C4" w:rsidRDefault="006278C4" w:rsidP="00EB3F9A">
            <w:r>
              <w:t>Date</w:t>
            </w:r>
          </w:p>
        </w:tc>
        <w:tc>
          <w:tcPr>
            <w:tcW w:w="3117" w:type="dxa"/>
          </w:tcPr>
          <w:p w14:paraId="38FE130F" w14:textId="77777777" w:rsidR="006278C4" w:rsidRDefault="006278C4" w:rsidP="00EB3F9A">
            <w:pPr>
              <w:pStyle w:val="ListParagraph"/>
              <w:ind w:left="720"/>
            </w:pPr>
          </w:p>
        </w:tc>
      </w:tr>
    </w:tbl>
    <w:p w14:paraId="4B4B4FE8" w14:textId="77777777" w:rsidR="008E6A2B" w:rsidRPr="00C608B3" w:rsidRDefault="008E6A2B" w:rsidP="00C608B3"/>
    <w:sectPr w:rsidR="008E6A2B" w:rsidRPr="00C608B3" w:rsidSect="001E2B5D">
      <w:footerReference w:type="default" r:id="rId12"/>
      <w:type w:val="continuous"/>
      <w:pgSz w:w="11906" w:h="16838" w:code="9"/>
      <w:pgMar w:top="1134" w:right="1134" w:bottom="1134" w:left="1134" w:header="147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372F4" w14:textId="77777777" w:rsidR="00432423" w:rsidRDefault="00432423" w:rsidP="00C37A29">
      <w:pPr>
        <w:spacing w:after="0"/>
      </w:pPr>
      <w:r>
        <w:separator/>
      </w:r>
    </w:p>
  </w:endnote>
  <w:endnote w:type="continuationSeparator" w:id="0">
    <w:p w14:paraId="08A84D9D" w14:textId="77777777" w:rsidR="00432423" w:rsidRDefault="00432423" w:rsidP="00C37A29">
      <w:pPr>
        <w:spacing w:after="0"/>
      </w:pPr>
      <w:r>
        <w:continuationSeparator/>
      </w:r>
    </w:p>
  </w:endnote>
  <w:endnote w:type="continuationNotice" w:id="1">
    <w:p w14:paraId="595B8952" w14:textId="77777777" w:rsidR="00D26559" w:rsidRDefault="00D2655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B987C88-1C5F-4493-B5A5-E8A939CB6D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7C6B59-A185-44F3-893D-B4F09D9ABF2A}"/>
    <w:embedBold r:id="rId3" w:fontKey="{F5D22BD0-65F2-4010-9B3C-49D86318A37E}"/>
    <w:embedItalic r:id="rId4" w:fontKey="{1A76FA45-4568-4C6D-8713-616D259C12F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975D7028-6A92-47E8-9AF4-D10268E7B8EF}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D556C972-A159-4907-B967-D93E088F6964}"/>
    <w:embedBold r:id="rId7" w:fontKey="{EC809710-0FCC-4D8C-B27D-60FC97516F81}"/>
    <w:embedItalic r:id="rId8" w:fontKey="{FC141A34-69A6-4AD4-88F5-39F3BAA8FB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613B807-FEE8-4401-9C3B-F97507F205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5EEA991-67A4-4550-998F-BEC474E60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FE813AF-C473-4FFF-9748-21D79741D4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0E2059D-3F4B-4356-A5B8-98C1ED6E044C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Bold r:id="rId13" w:fontKey="{DA0C3CBD-8846-407A-8332-B8A8F638BAD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4" w:fontKey="{BC764050-E431-4620-AD87-4C080358676B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5" w:fontKey="{E2DC6C6D-77D1-4536-9E18-179BCE84A736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6" w:fontKey="{ABA7442A-F57B-4C32-8411-8964ED288660}"/>
    <w:embedBold r:id="rId17" w:fontKey="{304B802D-6A54-4409-ACC1-03FB04D5C2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8935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FC75C" w14:textId="77777777" w:rsidR="004E7B8F" w:rsidRDefault="000A2BB4" w:rsidP="00A722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B3B75" w14:textId="77777777" w:rsidR="00432423" w:rsidRDefault="00432423" w:rsidP="00C37A29">
      <w:pPr>
        <w:spacing w:after="0"/>
      </w:pPr>
      <w:r>
        <w:separator/>
      </w:r>
    </w:p>
  </w:footnote>
  <w:footnote w:type="continuationSeparator" w:id="0">
    <w:p w14:paraId="7C39C152" w14:textId="77777777" w:rsidR="00432423" w:rsidRDefault="00432423" w:rsidP="00C37A29">
      <w:pPr>
        <w:spacing w:after="0"/>
      </w:pPr>
      <w:r>
        <w:continuationSeparator/>
      </w:r>
    </w:p>
  </w:footnote>
  <w:footnote w:type="continuationNotice" w:id="1">
    <w:p w14:paraId="60168FB5" w14:textId="77777777" w:rsidR="00D26559" w:rsidRDefault="00D26559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7EA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23E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6AEAF684"/>
    <w:numStyleLink w:val="Numbering"/>
  </w:abstractNum>
  <w:abstractNum w:abstractNumId="11" w15:restartNumberingAfterBreak="0">
    <w:nsid w:val="08665F13"/>
    <w:multiLevelType w:val="multilevel"/>
    <w:tmpl w:val="E28498B4"/>
    <w:numStyleLink w:val="Bullets"/>
  </w:abstractNum>
  <w:abstractNum w:abstractNumId="12" w15:restartNumberingAfterBreak="0">
    <w:nsid w:val="09BE5FCA"/>
    <w:multiLevelType w:val="hybridMultilevel"/>
    <w:tmpl w:val="3B6E47C8"/>
    <w:lvl w:ilvl="0" w:tplc="FA54EE7A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2735F"/>
    <w:multiLevelType w:val="multilevel"/>
    <w:tmpl w:val="795AD904"/>
    <w:styleLink w:val="ListHeadings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0B7F2B0A"/>
    <w:multiLevelType w:val="multilevel"/>
    <w:tmpl w:val="9C0C20D6"/>
    <w:numStyleLink w:val="LetteredList"/>
  </w:abstractNum>
  <w:abstractNum w:abstractNumId="15" w15:restartNumberingAfterBreak="0">
    <w:nsid w:val="0BC53C9A"/>
    <w:multiLevelType w:val="multilevel"/>
    <w:tmpl w:val="795AD904"/>
    <w:numStyleLink w:val="ListHeadings"/>
  </w:abstractNum>
  <w:abstractNum w:abstractNumId="16" w15:restartNumberingAfterBreak="0">
    <w:nsid w:val="0C2D48CE"/>
    <w:multiLevelType w:val="multilevel"/>
    <w:tmpl w:val="6AEAF684"/>
    <w:numStyleLink w:val="Numbering"/>
  </w:abstractNum>
  <w:abstractNum w:abstractNumId="17" w15:restartNumberingAfterBreak="0">
    <w:nsid w:val="0D5A5E93"/>
    <w:multiLevelType w:val="multilevel"/>
    <w:tmpl w:val="E28498B4"/>
    <w:numStyleLink w:val="Bullets"/>
  </w:abstractNum>
  <w:abstractNum w:abstractNumId="18" w15:restartNumberingAfterBreak="0">
    <w:nsid w:val="0F6F37EA"/>
    <w:multiLevelType w:val="multilevel"/>
    <w:tmpl w:val="6AEAF684"/>
    <w:styleLink w:val="Numbering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9" w15:restartNumberingAfterBreak="0">
    <w:nsid w:val="132D53ED"/>
    <w:multiLevelType w:val="multilevel"/>
    <w:tmpl w:val="6AEAF684"/>
    <w:numStyleLink w:val="Numbering"/>
  </w:abstractNum>
  <w:abstractNum w:abstractNumId="20" w15:restartNumberingAfterBreak="0">
    <w:nsid w:val="16155739"/>
    <w:multiLevelType w:val="multilevel"/>
    <w:tmpl w:val="9C0C20D6"/>
    <w:styleLink w:val="LetteredList"/>
    <w:lvl w:ilvl="0">
      <w:start w:val="1"/>
      <w:numFmt w:val="lowerLetter"/>
      <w:pStyle w:val="List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2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6AEAF684"/>
    <w:numStyleLink w:val="Numbering"/>
  </w:abstractNum>
  <w:abstractNum w:abstractNumId="22" w15:restartNumberingAfterBreak="0">
    <w:nsid w:val="20D77EE0"/>
    <w:multiLevelType w:val="multilevel"/>
    <w:tmpl w:val="795AD904"/>
    <w:numStyleLink w:val="ListHeadings"/>
  </w:abstractNum>
  <w:abstractNum w:abstractNumId="23" w15:restartNumberingAfterBreak="0">
    <w:nsid w:val="275E7CE6"/>
    <w:multiLevelType w:val="multilevel"/>
    <w:tmpl w:val="9C0C20D6"/>
    <w:numStyleLink w:val="LetteredList"/>
  </w:abstractNum>
  <w:abstractNum w:abstractNumId="24" w15:restartNumberingAfterBreak="0">
    <w:nsid w:val="2E0C477D"/>
    <w:multiLevelType w:val="multilevel"/>
    <w:tmpl w:val="E28498B4"/>
    <w:numStyleLink w:val="Bullets"/>
  </w:abstractNum>
  <w:abstractNum w:abstractNumId="25" w15:restartNumberingAfterBreak="0">
    <w:nsid w:val="321F1D0F"/>
    <w:multiLevelType w:val="multilevel"/>
    <w:tmpl w:val="E28498B4"/>
    <w:numStyleLink w:val="Bullets"/>
  </w:abstractNum>
  <w:abstractNum w:abstractNumId="26" w15:restartNumberingAfterBreak="0">
    <w:nsid w:val="3AB4390D"/>
    <w:multiLevelType w:val="multilevel"/>
    <w:tmpl w:val="795AD904"/>
    <w:numStyleLink w:val="ListHeadings"/>
  </w:abstractNum>
  <w:abstractNum w:abstractNumId="27" w15:restartNumberingAfterBreak="0">
    <w:nsid w:val="41397427"/>
    <w:multiLevelType w:val="multilevel"/>
    <w:tmpl w:val="6AEAF684"/>
    <w:numStyleLink w:val="Numbering"/>
  </w:abstractNum>
  <w:abstractNum w:abstractNumId="28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22272B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22272B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9" w15:restartNumberingAfterBreak="0">
    <w:nsid w:val="4D2C6140"/>
    <w:multiLevelType w:val="multilevel"/>
    <w:tmpl w:val="E28498B4"/>
    <w:numStyleLink w:val="Bullets"/>
  </w:abstractNum>
  <w:abstractNum w:abstractNumId="30" w15:restartNumberingAfterBreak="0">
    <w:nsid w:val="4D987B22"/>
    <w:multiLevelType w:val="multilevel"/>
    <w:tmpl w:val="6AEAF684"/>
    <w:numStyleLink w:val="Numbering"/>
  </w:abstractNum>
  <w:abstractNum w:abstractNumId="31" w15:restartNumberingAfterBreak="0">
    <w:nsid w:val="4E7F1CD0"/>
    <w:multiLevelType w:val="multilevel"/>
    <w:tmpl w:val="6AEAF684"/>
    <w:numStyleLink w:val="Numbering"/>
  </w:abstractNum>
  <w:abstractNum w:abstractNumId="32" w15:restartNumberingAfterBreak="0">
    <w:nsid w:val="52460064"/>
    <w:multiLevelType w:val="multilevel"/>
    <w:tmpl w:val="9C0C20D6"/>
    <w:numStyleLink w:val="LetteredList"/>
  </w:abstractNum>
  <w:abstractNum w:abstractNumId="33" w15:restartNumberingAfterBreak="0">
    <w:nsid w:val="53D976DF"/>
    <w:multiLevelType w:val="multilevel"/>
    <w:tmpl w:val="795AD904"/>
    <w:numStyleLink w:val="ListHeadings"/>
  </w:abstractNum>
  <w:abstractNum w:abstractNumId="34" w15:restartNumberingAfterBreak="0">
    <w:nsid w:val="58B73D84"/>
    <w:multiLevelType w:val="multilevel"/>
    <w:tmpl w:val="795AD904"/>
    <w:numStyleLink w:val="ListHeadings"/>
  </w:abstractNum>
  <w:abstractNum w:abstractNumId="35" w15:restartNumberingAfterBreak="0">
    <w:nsid w:val="596A0C8C"/>
    <w:multiLevelType w:val="multilevel"/>
    <w:tmpl w:val="6AEAF684"/>
    <w:numStyleLink w:val="Numbering"/>
  </w:abstractNum>
  <w:abstractNum w:abstractNumId="36" w15:restartNumberingAfterBreak="0">
    <w:nsid w:val="5C9F782A"/>
    <w:multiLevelType w:val="hybridMultilevel"/>
    <w:tmpl w:val="48380F7C"/>
    <w:lvl w:ilvl="0" w:tplc="B2A014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1502C"/>
    <w:multiLevelType w:val="multilevel"/>
    <w:tmpl w:val="E28498B4"/>
    <w:styleLink w:val="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—"/>
      <w:lvlJc w:val="left"/>
      <w:pPr>
        <w:ind w:left="680" w:hanging="340"/>
      </w:pPr>
      <w:rPr>
        <w:rFonts w:ascii="Montserrat Medium" w:hAnsi="Montserrat Medium" w:hint="default"/>
        <w:b/>
        <w:i w:val="0"/>
        <w:color w:val="auto"/>
      </w:rPr>
    </w:lvl>
    <w:lvl w:ilvl="2">
      <w:start w:val="1"/>
      <w:numFmt w:val="bullet"/>
      <w:pStyle w:val="ListBullet3"/>
      <w:lvlText w:val="—"/>
      <w:lvlJc w:val="left"/>
      <w:pPr>
        <w:ind w:left="1021" w:hanging="341"/>
      </w:pPr>
      <w:rPr>
        <w:rFonts w:ascii="Montserrat Medium" w:hAnsi="Montserrat Medium" w:hint="default"/>
        <w:b/>
        <w:i w:val="0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43520E2"/>
    <w:multiLevelType w:val="multilevel"/>
    <w:tmpl w:val="E28498B4"/>
    <w:numStyleLink w:val="Bullets"/>
  </w:abstractNum>
  <w:abstractNum w:abstractNumId="39" w15:restartNumberingAfterBreak="0">
    <w:nsid w:val="660D51AD"/>
    <w:multiLevelType w:val="multilevel"/>
    <w:tmpl w:val="6AEAF684"/>
    <w:numStyleLink w:val="Numbering"/>
  </w:abstractNum>
  <w:abstractNum w:abstractNumId="40" w15:restartNumberingAfterBreak="0">
    <w:nsid w:val="68C522A3"/>
    <w:multiLevelType w:val="multilevel"/>
    <w:tmpl w:val="E28498B4"/>
    <w:numStyleLink w:val="Bullets"/>
  </w:abstractNum>
  <w:abstractNum w:abstractNumId="41" w15:restartNumberingAfterBreak="0">
    <w:nsid w:val="744D0736"/>
    <w:multiLevelType w:val="multilevel"/>
    <w:tmpl w:val="6AEAF684"/>
    <w:numStyleLink w:val="Numbering"/>
  </w:abstractNum>
  <w:abstractNum w:abstractNumId="42" w15:restartNumberingAfterBreak="0">
    <w:nsid w:val="779E47CD"/>
    <w:multiLevelType w:val="multilevel"/>
    <w:tmpl w:val="6AEAF684"/>
    <w:numStyleLink w:val="Numbering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7"/>
  </w:num>
  <w:num w:numId="12">
    <w:abstractNumId w:val="38"/>
  </w:num>
  <w:num w:numId="13">
    <w:abstractNumId w:val="25"/>
  </w:num>
  <w:num w:numId="14">
    <w:abstractNumId w:val="18"/>
  </w:num>
  <w:num w:numId="15">
    <w:abstractNumId w:val="41"/>
  </w:num>
  <w:num w:numId="16">
    <w:abstractNumId w:val="31"/>
  </w:num>
  <w:num w:numId="17">
    <w:abstractNumId w:val="39"/>
  </w:num>
  <w:num w:numId="18">
    <w:abstractNumId w:val="10"/>
  </w:num>
  <w:num w:numId="19">
    <w:abstractNumId w:val="16"/>
  </w:num>
  <w:num w:numId="20">
    <w:abstractNumId w:val="27"/>
  </w:num>
  <w:num w:numId="21">
    <w:abstractNumId w:val="19"/>
  </w:num>
  <w:num w:numId="22">
    <w:abstractNumId w:val="13"/>
  </w:num>
  <w:num w:numId="23">
    <w:abstractNumId w:val="17"/>
  </w:num>
  <w:num w:numId="24">
    <w:abstractNumId w:val="21"/>
  </w:num>
  <w:num w:numId="25">
    <w:abstractNumId w:val="35"/>
  </w:num>
  <w:num w:numId="26">
    <w:abstractNumId w:val="34"/>
  </w:num>
  <w:num w:numId="27">
    <w:abstractNumId w:val="20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6"/>
  </w:num>
  <w:num w:numId="31">
    <w:abstractNumId w:val="23"/>
  </w:num>
  <w:num w:numId="32">
    <w:abstractNumId w:val="29"/>
  </w:num>
  <w:num w:numId="33">
    <w:abstractNumId w:val="24"/>
  </w:num>
  <w:num w:numId="34">
    <w:abstractNumId w:val="11"/>
  </w:num>
  <w:num w:numId="35">
    <w:abstractNumId w:val="40"/>
  </w:num>
  <w:num w:numId="36">
    <w:abstractNumId w:val="30"/>
  </w:num>
  <w:num w:numId="37">
    <w:abstractNumId w:val="42"/>
  </w:num>
  <w:num w:numId="38">
    <w:abstractNumId w:val="32"/>
  </w:num>
  <w:num w:numId="39">
    <w:abstractNumId w:val="22"/>
  </w:num>
  <w:num w:numId="40">
    <w:abstractNumId w:val="33"/>
  </w:num>
  <w:num w:numId="41">
    <w:abstractNumId w:val="14"/>
  </w:num>
  <w:num w:numId="42">
    <w:abstractNumId w:val="15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5"/>
  </w:num>
  <w:num w:numId="47">
    <w:abstractNumId w:val="12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15E"/>
    <w:rsid w:val="00000403"/>
    <w:rsid w:val="00003038"/>
    <w:rsid w:val="000030B8"/>
    <w:rsid w:val="00003C49"/>
    <w:rsid w:val="0000459C"/>
    <w:rsid w:val="00033FE3"/>
    <w:rsid w:val="00036E66"/>
    <w:rsid w:val="00045A9B"/>
    <w:rsid w:val="00052796"/>
    <w:rsid w:val="000724AE"/>
    <w:rsid w:val="00075839"/>
    <w:rsid w:val="00076785"/>
    <w:rsid w:val="0008037D"/>
    <w:rsid w:val="000839A7"/>
    <w:rsid w:val="000A2BB4"/>
    <w:rsid w:val="000B497F"/>
    <w:rsid w:val="000F6F61"/>
    <w:rsid w:val="00112E8F"/>
    <w:rsid w:val="001268BC"/>
    <w:rsid w:val="0017457E"/>
    <w:rsid w:val="00174600"/>
    <w:rsid w:val="0018084D"/>
    <w:rsid w:val="001825A6"/>
    <w:rsid w:val="00196E0B"/>
    <w:rsid w:val="001A0D77"/>
    <w:rsid w:val="001C7835"/>
    <w:rsid w:val="001E2B5D"/>
    <w:rsid w:val="001F13C1"/>
    <w:rsid w:val="001F446D"/>
    <w:rsid w:val="00200A85"/>
    <w:rsid w:val="00204DA4"/>
    <w:rsid w:val="00216745"/>
    <w:rsid w:val="00221AB7"/>
    <w:rsid w:val="00224B1C"/>
    <w:rsid w:val="00246435"/>
    <w:rsid w:val="00246BCF"/>
    <w:rsid w:val="00266A23"/>
    <w:rsid w:val="00270834"/>
    <w:rsid w:val="00270D37"/>
    <w:rsid w:val="002802BB"/>
    <w:rsid w:val="002814E6"/>
    <w:rsid w:val="0028255B"/>
    <w:rsid w:val="002848E4"/>
    <w:rsid w:val="00290632"/>
    <w:rsid w:val="002B285B"/>
    <w:rsid w:val="002F530E"/>
    <w:rsid w:val="00305171"/>
    <w:rsid w:val="00332430"/>
    <w:rsid w:val="00341FD5"/>
    <w:rsid w:val="00343990"/>
    <w:rsid w:val="00344C74"/>
    <w:rsid w:val="0034680A"/>
    <w:rsid w:val="00363FF8"/>
    <w:rsid w:val="00367BA9"/>
    <w:rsid w:val="003709F1"/>
    <w:rsid w:val="003737E5"/>
    <w:rsid w:val="0037721D"/>
    <w:rsid w:val="0038102A"/>
    <w:rsid w:val="0038102F"/>
    <w:rsid w:val="003A4F71"/>
    <w:rsid w:val="003A7601"/>
    <w:rsid w:val="003B3476"/>
    <w:rsid w:val="003D23A3"/>
    <w:rsid w:val="003D5856"/>
    <w:rsid w:val="003E6FAC"/>
    <w:rsid w:val="003F035E"/>
    <w:rsid w:val="003F26EF"/>
    <w:rsid w:val="004036B2"/>
    <w:rsid w:val="00404E4F"/>
    <w:rsid w:val="0040705C"/>
    <w:rsid w:val="0042339A"/>
    <w:rsid w:val="0042508F"/>
    <w:rsid w:val="00432423"/>
    <w:rsid w:val="004421B1"/>
    <w:rsid w:val="00443491"/>
    <w:rsid w:val="00446DD5"/>
    <w:rsid w:val="004635FD"/>
    <w:rsid w:val="004B609E"/>
    <w:rsid w:val="004B7679"/>
    <w:rsid w:val="004C36CC"/>
    <w:rsid w:val="004E28C6"/>
    <w:rsid w:val="004E7B8F"/>
    <w:rsid w:val="004F138F"/>
    <w:rsid w:val="00500760"/>
    <w:rsid w:val="0050670B"/>
    <w:rsid w:val="005141E8"/>
    <w:rsid w:val="00525A5C"/>
    <w:rsid w:val="0053129D"/>
    <w:rsid w:val="00532F77"/>
    <w:rsid w:val="005357CB"/>
    <w:rsid w:val="005411B5"/>
    <w:rsid w:val="00550C99"/>
    <w:rsid w:val="00553413"/>
    <w:rsid w:val="00557BD5"/>
    <w:rsid w:val="005773D2"/>
    <w:rsid w:val="0058369E"/>
    <w:rsid w:val="00593314"/>
    <w:rsid w:val="00594496"/>
    <w:rsid w:val="005C6618"/>
    <w:rsid w:val="005E06EF"/>
    <w:rsid w:val="005E48FB"/>
    <w:rsid w:val="005F2748"/>
    <w:rsid w:val="005F73E3"/>
    <w:rsid w:val="00603FD5"/>
    <w:rsid w:val="00616DC8"/>
    <w:rsid w:val="006278C4"/>
    <w:rsid w:val="0064457F"/>
    <w:rsid w:val="006510E9"/>
    <w:rsid w:val="00664543"/>
    <w:rsid w:val="0068724F"/>
    <w:rsid w:val="006A5606"/>
    <w:rsid w:val="006C4AF4"/>
    <w:rsid w:val="006D3F2F"/>
    <w:rsid w:val="006D71EE"/>
    <w:rsid w:val="006E3536"/>
    <w:rsid w:val="00714488"/>
    <w:rsid w:val="00723BEB"/>
    <w:rsid w:val="00730729"/>
    <w:rsid w:val="0073215E"/>
    <w:rsid w:val="00745A62"/>
    <w:rsid w:val="00750955"/>
    <w:rsid w:val="007A0363"/>
    <w:rsid w:val="007A1B5A"/>
    <w:rsid w:val="007A5115"/>
    <w:rsid w:val="007B3F02"/>
    <w:rsid w:val="007B406F"/>
    <w:rsid w:val="007B68EF"/>
    <w:rsid w:val="007C2562"/>
    <w:rsid w:val="007E0C50"/>
    <w:rsid w:val="00806433"/>
    <w:rsid w:val="008236A5"/>
    <w:rsid w:val="0085439B"/>
    <w:rsid w:val="00881681"/>
    <w:rsid w:val="008A41C8"/>
    <w:rsid w:val="008A4C9D"/>
    <w:rsid w:val="008B05C3"/>
    <w:rsid w:val="008B2C2E"/>
    <w:rsid w:val="008B4965"/>
    <w:rsid w:val="008D1ABD"/>
    <w:rsid w:val="008E3FA7"/>
    <w:rsid w:val="008E537E"/>
    <w:rsid w:val="008E6A2B"/>
    <w:rsid w:val="008F1F82"/>
    <w:rsid w:val="008F3C19"/>
    <w:rsid w:val="008F7938"/>
    <w:rsid w:val="00903052"/>
    <w:rsid w:val="00914244"/>
    <w:rsid w:val="009328DA"/>
    <w:rsid w:val="009358D5"/>
    <w:rsid w:val="00936068"/>
    <w:rsid w:val="009517CC"/>
    <w:rsid w:val="009603CA"/>
    <w:rsid w:val="009615D4"/>
    <w:rsid w:val="009709A2"/>
    <w:rsid w:val="00974677"/>
    <w:rsid w:val="009879DA"/>
    <w:rsid w:val="0099435F"/>
    <w:rsid w:val="009A2F17"/>
    <w:rsid w:val="009B29E9"/>
    <w:rsid w:val="009B2C28"/>
    <w:rsid w:val="009B60F0"/>
    <w:rsid w:val="009D24F5"/>
    <w:rsid w:val="009F4CEC"/>
    <w:rsid w:val="009F60C0"/>
    <w:rsid w:val="00A02D45"/>
    <w:rsid w:val="00A13664"/>
    <w:rsid w:val="00A27C77"/>
    <w:rsid w:val="00A56559"/>
    <w:rsid w:val="00A72242"/>
    <w:rsid w:val="00A859ED"/>
    <w:rsid w:val="00A90151"/>
    <w:rsid w:val="00A9359B"/>
    <w:rsid w:val="00AA163B"/>
    <w:rsid w:val="00AB2379"/>
    <w:rsid w:val="00AB2AB1"/>
    <w:rsid w:val="00AC2664"/>
    <w:rsid w:val="00B03301"/>
    <w:rsid w:val="00B1161C"/>
    <w:rsid w:val="00B23603"/>
    <w:rsid w:val="00B3749D"/>
    <w:rsid w:val="00B37DA9"/>
    <w:rsid w:val="00B64E58"/>
    <w:rsid w:val="00B65DAA"/>
    <w:rsid w:val="00B66B2F"/>
    <w:rsid w:val="00B74F7F"/>
    <w:rsid w:val="00B87859"/>
    <w:rsid w:val="00B90336"/>
    <w:rsid w:val="00B91285"/>
    <w:rsid w:val="00B91D47"/>
    <w:rsid w:val="00BA699D"/>
    <w:rsid w:val="00BA7623"/>
    <w:rsid w:val="00BD07FB"/>
    <w:rsid w:val="00BE5758"/>
    <w:rsid w:val="00BF107A"/>
    <w:rsid w:val="00BF126F"/>
    <w:rsid w:val="00BF27CE"/>
    <w:rsid w:val="00BF4690"/>
    <w:rsid w:val="00BF68C8"/>
    <w:rsid w:val="00C00983"/>
    <w:rsid w:val="00C01E68"/>
    <w:rsid w:val="00C02698"/>
    <w:rsid w:val="00C048AF"/>
    <w:rsid w:val="00C11924"/>
    <w:rsid w:val="00C20489"/>
    <w:rsid w:val="00C326F9"/>
    <w:rsid w:val="00C37A29"/>
    <w:rsid w:val="00C608B3"/>
    <w:rsid w:val="00C8313E"/>
    <w:rsid w:val="00C932F3"/>
    <w:rsid w:val="00CA3835"/>
    <w:rsid w:val="00CA4570"/>
    <w:rsid w:val="00CC59F6"/>
    <w:rsid w:val="00CD2BD7"/>
    <w:rsid w:val="00CD61EB"/>
    <w:rsid w:val="00CD7577"/>
    <w:rsid w:val="00CE08F7"/>
    <w:rsid w:val="00CE2186"/>
    <w:rsid w:val="00CF02F0"/>
    <w:rsid w:val="00D02059"/>
    <w:rsid w:val="00D13EB0"/>
    <w:rsid w:val="00D16F74"/>
    <w:rsid w:val="00D26559"/>
    <w:rsid w:val="00D27009"/>
    <w:rsid w:val="00D35213"/>
    <w:rsid w:val="00D60649"/>
    <w:rsid w:val="00D61E88"/>
    <w:rsid w:val="00D72976"/>
    <w:rsid w:val="00D72D66"/>
    <w:rsid w:val="00D83923"/>
    <w:rsid w:val="00D9419D"/>
    <w:rsid w:val="00DA3F8B"/>
    <w:rsid w:val="00DB1833"/>
    <w:rsid w:val="00DC0B76"/>
    <w:rsid w:val="00DC363C"/>
    <w:rsid w:val="00DF4E3E"/>
    <w:rsid w:val="00DF5769"/>
    <w:rsid w:val="00E0453D"/>
    <w:rsid w:val="00E05B40"/>
    <w:rsid w:val="00E05FA6"/>
    <w:rsid w:val="00E25474"/>
    <w:rsid w:val="00E277E3"/>
    <w:rsid w:val="00E32F93"/>
    <w:rsid w:val="00E401A3"/>
    <w:rsid w:val="00E44351"/>
    <w:rsid w:val="00E5395B"/>
    <w:rsid w:val="00E54B2B"/>
    <w:rsid w:val="00E62EBE"/>
    <w:rsid w:val="00E65BE2"/>
    <w:rsid w:val="00E960E5"/>
    <w:rsid w:val="00EA1943"/>
    <w:rsid w:val="00EA544D"/>
    <w:rsid w:val="00EA7B0E"/>
    <w:rsid w:val="00EB3F9A"/>
    <w:rsid w:val="00EE6F14"/>
    <w:rsid w:val="00EF3F23"/>
    <w:rsid w:val="00F1255A"/>
    <w:rsid w:val="00F162D4"/>
    <w:rsid w:val="00F340E3"/>
    <w:rsid w:val="00F4010B"/>
    <w:rsid w:val="00F4702C"/>
    <w:rsid w:val="00F505B8"/>
    <w:rsid w:val="00F52CA8"/>
    <w:rsid w:val="00F634F6"/>
    <w:rsid w:val="00F67050"/>
    <w:rsid w:val="00F75A48"/>
    <w:rsid w:val="00F84C90"/>
    <w:rsid w:val="00F87B07"/>
    <w:rsid w:val="00F94880"/>
    <w:rsid w:val="00FC1673"/>
    <w:rsid w:val="00FC2D8B"/>
    <w:rsid w:val="00FD0F17"/>
    <w:rsid w:val="00FD1FA7"/>
    <w:rsid w:val="00FD3306"/>
    <w:rsid w:val="00FE30DF"/>
    <w:rsid w:val="00FF5B1F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DE4AA"/>
  <w15:chartTrackingRefBased/>
  <w15:docId w15:val="{D9361736-D4E9-4106-A63A-8D900D23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B5A"/>
    <w:pPr>
      <w:spacing w:before="60" w:after="60" w:line="246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EBE"/>
    <w:pPr>
      <w:keepNext/>
      <w:keepLines/>
      <w:numPr>
        <w:numId w:val="40"/>
      </w:numPr>
      <w:spacing w:before="120" w:after="240" w:line="247" w:lineRule="auto"/>
      <w:outlineLvl w:val="0"/>
    </w:pPr>
    <w:rPr>
      <w:rFonts w:eastAsiaTheme="majorEastAsia" w:cstheme="majorBidi"/>
      <w:color w:val="0B3F47" w:themeColor="text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26EF"/>
    <w:pPr>
      <w:keepNext/>
      <w:keepLines/>
      <w:numPr>
        <w:ilvl w:val="1"/>
        <w:numId w:val="40"/>
      </w:numPr>
      <w:spacing w:before="120" w:after="120" w:line="264" w:lineRule="auto"/>
      <w:contextualSpacing/>
      <w:outlineLvl w:val="1"/>
    </w:pPr>
    <w:rPr>
      <w:rFonts w:ascii="Public Sans Medium" w:eastAsiaTheme="majorEastAsia" w:hAnsi="Public Sans Medium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6EF"/>
    <w:pPr>
      <w:keepNext/>
      <w:keepLines/>
      <w:numPr>
        <w:ilvl w:val="2"/>
        <w:numId w:val="40"/>
      </w:numPr>
      <w:spacing w:before="120" w:after="120" w:line="247" w:lineRule="auto"/>
      <w:outlineLvl w:val="2"/>
    </w:pPr>
    <w:rPr>
      <w:rFonts w:ascii="Public Sans SemiBold" w:eastAsiaTheme="majorEastAsia" w:hAnsi="Public Sans SemiBold" w:cstheme="majorBidi"/>
      <w:color w:val="22272B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03038"/>
    <w:pPr>
      <w:keepNext/>
      <w:keepLines/>
      <w:numPr>
        <w:ilvl w:val="3"/>
        <w:numId w:val="40"/>
      </w:numPr>
      <w:outlineLvl w:val="3"/>
    </w:pPr>
    <w:rPr>
      <w:rFonts w:asciiTheme="majorHAnsi" w:eastAsiaTheme="majorEastAsia" w:hAnsiTheme="majorHAnsi" w:cstheme="majorBidi"/>
      <w:iCs/>
      <w:caps/>
      <w:sz w:val="19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03038"/>
    <w:pPr>
      <w:keepNext/>
      <w:keepLines/>
      <w:numPr>
        <w:ilvl w:val="4"/>
        <w:numId w:val="40"/>
      </w:numPr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72D66"/>
    <w:pPr>
      <w:spacing w:after="0" w:line="247" w:lineRule="auto"/>
    </w:pPr>
  </w:style>
  <w:style w:type="paragraph" w:styleId="ListBullet">
    <w:name w:val="List Bullet"/>
    <w:basedOn w:val="Normal"/>
    <w:uiPriority w:val="99"/>
    <w:unhideWhenUsed/>
    <w:qFormat/>
    <w:rsid w:val="006D71EE"/>
    <w:pPr>
      <w:numPr>
        <w:numId w:val="34"/>
      </w:numPr>
      <w:spacing w:line="247" w:lineRule="auto"/>
    </w:pPr>
  </w:style>
  <w:style w:type="paragraph" w:styleId="ListBullet2">
    <w:name w:val="List Bullet 2"/>
    <w:basedOn w:val="Normal"/>
    <w:uiPriority w:val="99"/>
    <w:unhideWhenUsed/>
    <w:qFormat/>
    <w:rsid w:val="006D71EE"/>
    <w:pPr>
      <w:numPr>
        <w:ilvl w:val="1"/>
        <w:numId w:val="3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5F2748"/>
    <w:pPr>
      <w:numPr>
        <w:numId w:val="36"/>
      </w:numPr>
      <w:contextualSpacing/>
    </w:pPr>
  </w:style>
  <w:style w:type="numbering" w:customStyle="1" w:styleId="Bullets">
    <w:name w:val="Bullets"/>
    <w:uiPriority w:val="99"/>
    <w:rsid w:val="006D71EE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62EBE"/>
    <w:rPr>
      <w:rFonts w:eastAsiaTheme="majorEastAsia" w:cstheme="majorBidi"/>
      <w:color w:val="0B3F47" w:themeColor="text2"/>
      <w:sz w:val="30"/>
      <w:szCs w:val="32"/>
    </w:rPr>
  </w:style>
  <w:style w:type="paragraph" w:styleId="ListNumber2">
    <w:name w:val="List Number 2"/>
    <w:basedOn w:val="Normal"/>
    <w:uiPriority w:val="99"/>
    <w:unhideWhenUsed/>
    <w:qFormat/>
    <w:rsid w:val="005F2748"/>
    <w:pPr>
      <w:numPr>
        <w:ilvl w:val="1"/>
        <w:numId w:val="3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26EF"/>
    <w:rPr>
      <w:rFonts w:ascii="Public Sans Medium" w:eastAsiaTheme="majorEastAsia" w:hAnsi="Public Sans Medium" w:cstheme="majorBidi"/>
      <w:sz w:val="24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10E9"/>
    <w:pPr>
      <w:tabs>
        <w:tab w:val="center" w:pos="4513"/>
        <w:tab w:val="right" w:pos="9026"/>
      </w:tabs>
      <w:spacing w:before="0" w:after="360" w:line="247" w:lineRule="auto"/>
      <w:contextualSpacing/>
    </w:pPr>
    <w:rPr>
      <w:rFonts w:ascii="Public Sans SemiBold" w:hAnsi="Public Sans SemiBold"/>
      <w:noProof/>
      <w:spacing w:val="-4"/>
      <w:sz w:val="27"/>
      <w:szCs w:val="27"/>
    </w:rPr>
  </w:style>
  <w:style w:type="character" w:customStyle="1" w:styleId="HeaderChar">
    <w:name w:val="Header Char"/>
    <w:basedOn w:val="DefaultParagraphFont"/>
    <w:link w:val="Header"/>
    <w:uiPriority w:val="99"/>
    <w:rsid w:val="006510E9"/>
    <w:rPr>
      <w:rFonts w:ascii="Public Sans SemiBold" w:hAnsi="Public Sans SemiBold"/>
      <w:noProof/>
      <w:spacing w:val="-4"/>
      <w:sz w:val="27"/>
      <w:szCs w:val="27"/>
    </w:rPr>
  </w:style>
  <w:style w:type="paragraph" w:styleId="Footer">
    <w:name w:val="footer"/>
    <w:basedOn w:val="Normal"/>
    <w:link w:val="FooterChar"/>
    <w:uiPriority w:val="99"/>
    <w:unhideWhenUsed/>
    <w:rsid w:val="008A41C8"/>
    <w:pPr>
      <w:tabs>
        <w:tab w:val="center" w:pos="4513"/>
        <w:tab w:val="right" w:pos="9026"/>
      </w:tabs>
      <w:spacing w:before="240" w:after="0" w:line="247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A41C8"/>
    <w:rPr>
      <w:sz w:val="20"/>
    </w:rPr>
  </w:style>
  <w:style w:type="numbering" w:customStyle="1" w:styleId="Numbering">
    <w:name w:val="Numbering"/>
    <w:uiPriority w:val="99"/>
    <w:rsid w:val="005F2748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6D71EE"/>
    <w:pPr>
      <w:numPr>
        <w:ilvl w:val="2"/>
        <w:numId w:val="3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5F2748"/>
    <w:pPr>
      <w:spacing w:line="247" w:lineRule="auto"/>
      <w:ind w:left="680"/>
      <w:contextualSpacing/>
    </w:pPr>
  </w:style>
  <w:style w:type="paragraph" w:styleId="ListNumber3">
    <w:name w:val="List Number 3"/>
    <w:basedOn w:val="Normal"/>
    <w:uiPriority w:val="99"/>
    <w:unhideWhenUsed/>
    <w:qFormat/>
    <w:rsid w:val="005F2748"/>
    <w:pPr>
      <w:numPr>
        <w:ilvl w:val="2"/>
        <w:numId w:val="36"/>
      </w:numPr>
      <w:contextualSpacing/>
    </w:pPr>
  </w:style>
  <w:style w:type="paragraph" w:styleId="ListNumber4">
    <w:name w:val="List Number 4"/>
    <w:basedOn w:val="Normal"/>
    <w:uiPriority w:val="99"/>
    <w:unhideWhenUsed/>
    <w:rsid w:val="005F2748"/>
    <w:pPr>
      <w:numPr>
        <w:ilvl w:val="3"/>
        <w:numId w:val="36"/>
      </w:numPr>
      <w:contextualSpacing/>
    </w:pPr>
  </w:style>
  <w:style w:type="paragraph" w:styleId="ListNumber5">
    <w:name w:val="List Number 5"/>
    <w:basedOn w:val="Normal"/>
    <w:uiPriority w:val="99"/>
    <w:unhideWhenUsed/>
    <w:rsid w:val="005F2748"/>
    <w:pPr>
      <w:numPr>
        <w:ilvl w:val="4"/>
        <w:numId w:val="3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5F2748"/>
    <w:pPr>
      <w:spacing w:line="247" w:lineRule="auto"/>
      <w:ind w:left="340"/>
      <w:contextualSpacing/>
    </w:pPr>
  </w:style>
  <w:style w:type="paragraph" w:styleId="ListContinue3">
    <w:name w:val="List Continue 3"/>
    <w:basedOn w:val="Normal"/>
    <w:uiPriority w:val="99"/>
    <w:unhideWhenUsed/>
    <w:qFormat/>
    <w:rsid w:val="005F2748"/>
    <w:pPr>
      <w:spacing w:line="247" w:lineRule="auto"/>
      <w:ind w:left="1021"/>
      <w:contextualSpacing/>
    </w:pPr>
  </w:style>
  <w:style w:type="paragraph" w:styleId="ListContinue4">
    <w:name w:val="List Continue 4"/>
    <w:basedOn w:val="Normal"/>
    <w:uiPriority w:val="99"/>
    <w:unhideWhenUsed/>
    <w:qFormat/>
    <w:rsid w:val="00C8313E"/>
    <w:pPr>
      <w:spacing w:line="247" w:lineRule="auto"/>
      <w:ind w:left="1361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F26EF"/>
    <w:rPr>
      <w:rFonts w:ascii="Public Sans SemiBold" w:eastAsiaTheme="majorEastAsia" w:hAnsi="Public Sans SemiBold" w:cstheme="majorBidi"/>
      <w:color w:val="22272B" w:themeColor="text1"/>
      <w:sz w:val="2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748"/>
    <w:rPr>
      <w:rFonts w:asciiTheme="majorHAnsi" w:eastAsiaTheme="majorEastAsia" w:hAnsiTheme="majorHAnsi" w:cstheme="majorBidi"/>
      <w:iCs/>
      <w:caps/>
      <w:sz w:val="1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748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003038"/>
    <w:pPr>
      <w:numPr>
        <w:numId w:val="22"/>
      </w:numPr>
    </w:pPr>
  </w:style>
  <w:style w:type="paragraph" w:styleId="Title">
    <w:name w:val="Title"/>
    <w:basedOn w:val="NoSpacing"/>
    <w:next w:val="Normal"/>
    <w:link w:val="TitleChar"/>
    <w:uiPriority w:val="10"/>
    <w:rsid w:val="007B3F02"/>
    <w:rPr>
      <w:color w:val="FFFFFF" w:themeColor="background1"/>
      <w:spacing w:val="-3"/>
      <w:sz w:val="38"/>
      <w:szCs w:val="38"/>
    </w:rPr>
  </w:style>
  <w:style w:type="character" w:customStyle="1" w:styleId="TitleChar">
    <w:name w:val="Title Char"/>
    <w:basedOn w:val="DefaultParagraphFont"/>
    <w:link w:val="Title"/>
    <w:uiPriority w:val="10"/>
    <w:rsid w:val="007B3F02"/>
    <w:rPr>
      <w:color w:val="FFFFFF" w:themeColor="background1"/>
      <w:spacing w:val="-3"/>
      <w:sz w:val="38"/>
      <w:szCs w:val="38"/>
    </w:rPr>
  </w:style>
  <w:style w:type="paragraph" w:customStyle="1" w:styleId="Pull-outQuote">
    <w:name w:val="Pull-out Quote"/>
    <w:basedOn w:val="Normal"/>
    <w:link w:val="Pull-outQuoteChar"/>
    <w:uiPriority w:val="99"/>
    <w:qFormat/>
    <w:rsid w:val="00B64E58"/>
    <w:pPr>
      <w:pBdr>
        <w:top w:val="single" w:sz="24" w:space="4" w:color="D1EEEA" w:themeColor="background2"/>
        <w:left w:val="single" w:sz="24" w:space="4" w:color="D1EEEA" w:themeColor="background2"/>
        <w:bottom w:val="single" w:sz="24" w:space="4" w:color="D1EEEA" w:themeColor="background2"/>
        <w:right w:val="single" w:sz="24" w:space="4" w:color="D1EEEA" w:themeColor="background2"/>
      </w:pBdr>
      <w:shd w:val="clear" w:color="auto" w:fill="D1EEEA" w:themeFill="background2"/>
      <w:ind w:left="113" w:right="113"/>
    </w:p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99"/>
    <w:qFormat/>
    <w:rsid w:val="003F26EF"/>
    <w:rPr>
      <w:rFonts w:ascii="Public Sans SemiBold" w:hAnsi="Public Sans SemiBold"/>
    </w:rPr>
  </w:style>
  <w:style w:type="character" w:customStyle="1" w:styleId="Pull-outQuoteChar">
    <w:name w:val="Pull-out Quote Char"/>
    <w:basedOn w:val="DefaultParagraphFont"/>
    <w:link w:val="Pull-outQuote"/>
    <w:uiPriority w:val="99"/>
    <w:rsid w:val="00B64E58"/>
    <w:rPr>
      <w:sz w:val="21"/>
      <w:shd w:val="clear" w:color="auto" w:fill="D1EEEA" w:themeFill="background2"/>
    </w:rPr>
  </w:style>
  <w:style w:type="character" w:customStyle="1" w:styleId="Pull-outQuoteHeadingChar">
    <w:name w:val="Pull-out Quote Heading Char"/>
    <w:basedOn w:val="Pull-outQuoteChar"/>
    <w:link w:val="Pull-outQuoteHeading"/>
    <w:uiPriority w:val="99"/>
    <w:rsid w:val="003F26EF"/>
    <w:rPr>
      <w:rFonts w:ascii="Public Sans SemiBold" w:hAnsi="Public Sans SemiBold"/>
      <w:sz w:val="21"/>
      <w:shd w:val="clear" w:color="auto" w:fill="D1EEEA" w:themeFill="background2"/>
    </w:rPr>
  </w:style>
  <w:style w:type="paragraph" w:customStyle="1" w:styleId="Heading1-nonumber">
    <w:name w:val="Heading 1-no number"/>
    <w:basedOn w:val="Heading1"/>
    <w:next w:val="Normal"/>
    <w:link w:val="Heading1-nonumberChar"/>
    <w:uiPriority w:val="11"/>
    <w:rsid w:val="003A4F71"/>
    <w:pPr>
      <w:numPr>
        <w:numId w:val="0"/>
      </w:numPr>
    </w:pPr>
  </w:style>
  <w:style w:type="paragraph" w:customStyle="1" w:styleId="Heading2-nonumber">
    <w:name w:val="Heading 2-no number"/>
    <w:basedOn w:val="Heading2"/>
    <w:next w:val="Normal"/>
    <w:link w:val="Heading2-nonumberChar"/>
    <w:uiPriority w:val="11"/>
    <w:rsid w:val="003A4F71"/>
    <w:pPr>
      <w:numPr>
        <w:ilvl w:val="0"/>
        <w:numId w:val="0"/>
      </w:numPr>
    </w:pPr>
  </w:style>
  <w:style w:type="character" w:customStyle="1" w:styleId="Heading1-nonumberChar">
    <w:name w:val="Heading 1-no number Char"/>
    <w:basedOn w:val="Heading1Char"/>
    <w:link w:val="Heading1-nonumber"/>
    <w:uiPriority w:val="11"/>
    <w:rsid w:val="005F2748"/>
    <w:rPr>
      <w:rFonts w:asciiTheme="majorHAnsi" w:eastAsiaTheme="majorEastAsia" w:hAnsiTheme="majorHAnsi" w:cstheme="majorBidi"/>
      <w:b w:val="0"/>
      <w:color w:val="0B3F47" w:themeColor="text2"/>
      <w:sz w:val="30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11"/>
    <w:rsid w:val="005F2748"/>
    <w:rPr>
      <w:rFonts w:asciiTheme="majorHAnsi" w:eastAsiaTheme="majorEastAsia" w:hAnsiTheme="majorHAnsi" w:cstheme="majorBidi"/>
      <w:b w:val="0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C8313E"/>
    <w:pPr>
      <w:spacing w:line="247" w:lineRule="auto"/>
      <w:ind w:left="1701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E537E"/>
    <w:pPr>
      <w:spacing w:before="120" w:after="240" w:line="247" w:lineRule="auto"/>
    </w:pPr>
    <w:rPr>
      <w:i/>
      <w:iCs/>
      <w:color w:val="22272B" w:themeColor="text1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F126F"/>
    <w:pPr>
      <w:numPr>
        <w:numId w:val="38"/>
      </w:numPr>
      <w:spacing w:line="247" w:lineRule="auto"/>
    </w:pPr>
  </w:style>
  <w:style w:type="paragraph" w:styleId="List2">
    <w:name w:val="List 2"/>
    <w:basedOn w:val="Normal"/>
    <w:uiPriority w:val="99"/>
    <w:unhideWhenUsed/>
    <w:qFormat/>
    <w:rsid w:val="00BF126F"/>
    <w:pPr>
      <w:numPr>
        <w:ilvl w:val="1"/>
        <w:numId w:val="38"/>
      </w:numPr>
      <w:contextualSpacing/>
    </w:pPr>
  </w:style>
  <w:style w:type="numbering" w:customStyle="1" w:styleId="LetteredList">
    <w:name w:val="Lettered List"/>
    <w:uiPriority w:val="99"/>
    <w:rsid w:val="00BF126F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8B2C2E"/>
    <w:pPr>
      <w:numPr>
        <w:ilvl w:val="1"/>
      </w:numPr>
      <w:spacing w:after="160"/>
    </w:pPr>
    <w:rPr>
      <w:rFonts w:eastAsiaTheme="minorEastAsia"/>
      <w:color w:val="FFFFFF" w:themeColor="background1"/>
      <w:sz w:val="37"/>
    </w:rPr>
  </w:style>
  <w:style w:type="character" w:customStyle="1" w:styleId="SubtitleChar">
    <w:name w:val="Subtitle Char"/>
    <w:basedOn w:val="DefaultParagraphFont"/>
    <w:link w:val="Subtitle"/>
    <w:uiPriority w:val="11"/>
    <w:rsid w:val="008B2C2E"/>
    <w:rPr>
      <w:rFonts w:eastAsiaTheme="minorEastAsia"/>
      <w:color w:val="FFFFFF" w:themeColor="background1"/>
      <w:sz w:val="37"/>
    </w:rPr>
  </w:style>
  <w:style w:type="table" w:customStyle="1" w:styleId="Blank">
    <w:name w:val="Blank"/>
    <w:basedOn w:val="TableNormal"/>
    <w:uiPriority w:val="99"/>
    <w:rsid w:val="0099435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mallHeadlineBanner">
    <w:name w:val="Small Headline Banner"/>
    <w:basedOn w:val="Normal"/>
    <w:rsid w:val="0000459C"/>
    <w:pPr>
      <w:framePr w:w="9662" w:h="1933" w:hRule="exact" w:wrap="notBeside" w:vAnchor="page" w:hAnchor="page" w:x="1135" w:y="1135" w:anchorLock="1"/>
      <w:spacing w:before="0" w:after="0" w:line="247" w:lineRule="auto"/>
    </w:pPr>
  </w:style>
  <w:style w:type="paragraph" w:customStyle="1" w:styleId="Headline">
    <w:name w:val="Headline"/>
    <w:basedOn w:val="Normal"/>
    <w:uiPriority w:val="7"/>
    <w:rsid w:val="00E62EBE"/>
    <w:rPr>
      <w:color w:val="FFFFFF" w:themeColor="background1"/>
      <w:sz w:val="34"/>
    </w:rPr>
  </w:style>
  <w:style w:type="paragraph" w:customStyle="1" w:styleId="EndPage">
    <w:name w:val="End Page"/>
    <w:basedOn w:val="Normal"/>
    <w:uiPriority w:val="99"/>
    <w:rsid w:val="008F1F82"/>
    <w:pPr>
      <w:framePr w:w="11907" w:h="16840" w:wrap="around" w:vAnchor="page" w:hAnchor="page" w:yAlign="top" w:anchorLock="1"/>
      <w:spacing w:before="0" w:after="0" w:line="240" w:lineRule="auto"/>
    </w:pPr>
  </w:style>
  <w:style w:type="paragraph" w:customStyle="1" w:styleId="Disclaimer">
    <w:name w:val="Disclaimer"/>
    <w:basedOn w:val="Normal"/>
    <w:uiPriority w:val="99"/>
    <w:qFormat/>
    <w:rsid w:val="003A7601"/>
    <w:pPr>
      <w:spacing w:after="120" w:line="247" w:lineRule="auto"/>
    </w:pPr>
    <w:rPr>
      <w:color w:val="22272B" w:themeColor="text1"/>
      <w:sz w:val="16"/>
    </w:rPr>
  </w:style>
  <w:style w:type="paragraph" w:styleId="TOCHeading">
    <w:name w:val="TOC Heading"/>
    <w:next w:val="Normal"/>
    <w:uiPriority w:val="39"/>
    <w:semiHidden/>
    <w:rsid w:val="007A1B5A"/>
    <w:pPr>
      <w:spacing w:before="320" w:after="240" w:line="247" w:lineRule="auto"/>
    </w:pPr>
    <w:rPr>
      <w:rFonts w:asciiTheme="majorHAnsi" w:eastAsiaTheme="majorEastAsia" w:hAnsiTheme="majorHAnsi" w:cstheme="majorBidi"/>
      <w:color w:val="0B3F47" w:themeColor="text2"/>
      <w:sz w:val="30"/>
      <w:szCs w:val="32"/>
    </w:rPr>
  </w:style>
  <w:style w:type="paragraph" w:styleId="TOC2">
    <w:name w:val="toc 2"/>
    <w:basedOn w:val="Normal"/>
    <w:next w:val="Normal"/>
    <w:autoRedefine/>
    <w:uiPriority w:val="39"/>
    <w:semiHidden/>
    <w:rsid w:val="009879DA"/>
    <w:pPr>
      <w:tabs>
        <w:tab w:val="left" w:pos="680"/>
        <w:tab w:val="right" w:leader="dot" w:pos="9628"/>
      </w:tabs>
      <w:spacing w:after="100" w:line="247" w:lineRule="auto"/>
      <w:ind w:left="567" w:right="567" w:hanging="567"/>
    </w:pPr>
  </w:style>
  <w:style w:type="paragraph" w:styleId="TOC3">
    <w:name w:val="toc 3"/>
    <w:basedOn w:val="Normal"/>
    <w:next w:val="Normal"/>
    <w:autoRedefine/>
    <w:uiPriority w:val="39"/>
    <w:semiHidden/>
    <w:rsid w:val="009879DA"/>
    <w:pPr>
      <w:tabs>
        <w:tab w:val="left" w:pos="1247"/>
        <w:tab w:val="right" w:leader="dot" w:pos="9628"/>
      </w:tabs>
      <w:spacing w:after="100" w:line="247" w:lineRule="auto"/>
      <w:ind w:left="1247" w:right="567" w:hanging="680"/>
    </w:pPr>
  </w:style>
  <w:style w:type="paragraph" w:styleId="TOC4">
    <w:name w:val="toc 4"/>
    <w:basedOn w:val="Normal"/>
    <w:next w:val="Normal"/>
    <w:autoRedefine/>
    <w:uiPriority w:val="39"/>
    <w:semiHidden/>
    <w:rsid w:val="000030B8"/>
    <w:pPr>
      <w:tabs>
        <w:tab w:val="left" w:pos="680"/>
        <w:tab w:val="right" w:leader="dot" w:pos="9639"/>
      </w:tabs>
      <w:spacing w:after="100" w:line="247" w:lineRule="auto"/>
      <w:ind w:left="170"/>
    </w:pPr>
  </w:style>
  <w:style w:type="character" w:styleId="Hyperlink">
    <w:name w:val="Hyperlink"/>
    <w:basedOn w:val="DefaultParagraphFont"/>
    <w:uiPriority w:val="99"/>
    <w:unhideWhenUsed/>
    <w:rsid w:val="000030B8"/>
    <w:rPr>
      <w:color w:val="22272B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rsid w:val="0064457F"/>
    <w:pPr>
      <w:tabs>
        <w:tab w:val="right" w:leader="dot" w:pos="9628"/>
      </w:tabs>
      <w:spacing w:after="100" w:line="247" w:lineRule="auto"/>
      <w:ind w:left="567" w:right="567" w:hanging="567"/>
    </w:pPr>
    <w:rPr>
      <w:b/>
    </w:rPr>
  </w:style>
  <w:style w:type="character" w:styleId="Strong">
    <w:name w:val="Strong"/>
    <w:basedOn w:val="DefaultParagraphFont"/>
    <w:uiPriority w:val="22"/>
    <w:semiHidden/>
    <w:qFormat/>
    <w:rsid w:val="003A7601"/>
    <w:rPr>
      <w:b/>
      <w:bCs/>
    </w:rPr>
  </w:style>
  <w:style w:type="paragraph" w:customStyle="1" w:styleId="DisclaimerHeading">
    <w:name w:val="Disclaimer Heading"/>
    <w:basedOn w:val="Disclaimer"/>
    <w:rsid w:val="003A7601"/>
    <w:rPr>
      <w:b/>
      <w:color w:val="2E808E" w:themeColor="accent1"/>
      <w:sz w:val="18"/>
    </w:rPr>
  </w:style>
  <w:style w:type="paragraph" w:customStyle="1" w:styleId="Disclaimernospace">
    <w:name w:val="Disclaimer no space"/>
    <w:basedOn w:val="Disclaimer"/>
    <w:rsid w:val="00332430"/>
    <w:pPr>
      <w:spacing w:after="60"/>
    </w:pPr>
  </w:style>
  <w:style w:type="character" w:styleId="UnresolvedMention">
    <w:name w:val="Unresolved Mention"/>
    <w:basedOn w:val="DefaultParagraphFont"/>
    <w:uiPriority w:val="99"/>
    <w:semiHidden/>
    <w:unhideWhenUsed/>
    <w:rsid w:val="00332430"/>
    <w:rPr>
      <w:color w:val="605E5C"/>
      <w:shd w:val="clear" w:color="auto" w:fill="E1DFDD"/>
    </w:rPr>
  </w:style>
  <w:style w:type="table" w:customStyle="1" w:styleId="SIRATable-dark">
    <w:name w:val="SIRA Table-dark"/>
    <w:basedOn w:val="TableNormal"/>
    <w:uiPriority w:val="99"/>
    <w:rsid w:val="003F26EF"/>
    <w:pPr>
      <w:spacing w:after="0" w:line="240" w:lineRule="auto"/>
    </w:pPr>
    <w:rPr>
      <w:sz w:val="20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EA" w:themeFill="background2"/>
    </w:tcPr>
    <w:tblStylePr w:type="firstRow">
      <w:rPr>
        <w:rFonts w:asciiTheme="majorHAnsi" w:hAnsiTheme="majorHAnsi"/>
        <w:b w:val="0"/>
        <w:color w:val="FFFFFF" w:themeColor="background1"/>
      </w:rPr>
      <w:tblPr/>
      <w:tcPr>
        <w:shd w:val="clear" w:color="auto" w:fill="0B3F47" w:themeFill="text2"/>
      </w:tcPr>
    </w:tblStylePr>
    <w:tblStylePr w:type="firstCol">
      <w:rPr>
        <w:rFonts w:asciiTheme="majorHAnsi" w:hAnsiTheme="majorHAnsi"/>
        <w:color w:val="FFFFFF" w:themeColor="background1"/>
      </w:rPr>
      <w:tblPr/>
      <w:tcPr>
        <w:shd w:val="clear" w:color="auto" w:fill="6D6E70"/>
      </w:tcPr>
    </w:tblStylePr>
  </w:style>
  <w:style w:type="table" w:customStyle="1" w:styleId="SIRAtable-light">
    <w:name w:val="SIRA table-light"/>
    <w:basedOn w:val="TableNormal"/>
    <w:uiPriority w:val="99"/>
    <w:rsid w:val="0018084D"/>
    <w:pPr>
      <w:spacing w:after="0" w:line="240" w:lineRule="auto"/>
    </w:pPr>
    <w:rPr>
      <w:sz w:val="20"/>
    </w:rPr>
    <w:tblPr>
      <w:tblBorders>
        <w:bottom w:val="single" w:sz="8" w:space="0" w:color="D1EEEA" w:themeColor="background2"/>
        <w:insideH w:val="single" w:sz="4" w:space="0" w:color="D1EEEA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0B3F47" w:themeFill="text2"/>
      </w:tcPr>
    </w:tblStylePr>
    <w:tblStylePr w:type="firstCol">
      <w:rPr>
        <w:rFonts w:asciiTheme="minorHAnsi" w:hAnsiTheme="minorHAnsi"/>
        <w:color w:val="22272B" w:themeColor="text1"/>
      </w:rPr>
      <w:tblPr/>
      <w:tcPr>
        <w:tcBorders>
          <w:insideH w:val="single" w:sz="4" w:space="0" w:color="FFFFFF" w:themeColor="background1"/>
        </w:tcBorders>
        <w:shd w:val="clear" w:color="auto" w:fill="D1EEEA" w:themeFill="background2"/>
      </w:tcPr>
    </w:tblStylePr>
  </w:style>
  <w:style w:type="paragraph" w:customStyle="1" w:styleId="SIRA">
    <w:name w:val="SIRA"/>
    <w:basedOn w:val="Title"/>
    <w:rsid w:val="00341FD5"/>
    <w:pPr>
      <w:pBdr>
        <w:bottom w:val="single" w:sz="2" w:space="2" w:color="auto"/>
      </w:pBdr>
      <w:spacing w:after="560"/>
    </w:pPr>
    <w:rPr>
      <w:spacing w:val="4"/>
      <w:sz w:val="34"/>
    </w:rPr>
  </w:style>
  <w:style w:type="paragraph" w:customStyle="1" w:styleId="Logos">
    <w:name w:val="Logos"/>
    <w:rsid w:val="003737E5"/>
    <w:pPr>
      <w:framePr w:w="10421" w:h="1100" w:hRule="exact" w:wrap="around" w:vAnchor="page" w:hAnchor="page" w:x="727" w:y="15066" w:anchorLock="1"/>
      <w:spacing w:after="0" w:line="240" w:lineRule="auto"/>
    </w:pPr>
    <w:rPr>
      <w:sz w:val="21"/>
    </w:rPr>
  </w:style>
  <w:style w:type="paragraph" w:customStyle="1" w:styleId="SIRA-White">
    <w:name w:val="SIRA - White"/>
    <w:basedOn w:val="SIRA"/>
    <w:rsid w:val="00200A85"/>
    <w:pPr>
      <w:pBdr>
        <w:bottom w:val="single" w:sz="2" w:space="2" w:color="FFFFFF" w:themeColor="background1"/>
      </w:pBdr>
    </w:pPr>
  </w:style>
  <w:style w:type="paragraph" w:customStyle="1" w:styleId="Sira0">
    <w:name w:val="Sira"/>
    <w:basedOn w:val="Title"/>
    <w:rsid w:val="00075839"/>
    <w:pPr>
      <w:pBdr>
        <w:bottom w:val="single" w:sz="2" w:space="2" w:color="auto"/>
      </w:pBdr>
      <w:spacing w:after="560"/>
    </w:pPr>
    <w:rPr>
      <w:spacing w:val="4"/>
      <w:sz w:val="34"/>
    </w:rPr>
  </w:style>
  <w:style w:type="paragraph" w:customStyle="1" w:styleId="Title-White">
    <w:name w:val="Title - White"/>
    <w:basedOn w:val="Title"/>
    <w:semiHidden/>
    <w:rsid w:val="005F73E3"/>
  </w:style>
  <w:style w:type="paragraph" w:customStyle="1" w:styleId="Covertextbox">
    <w:name w:val="Cover text box"/>
    <w:basedOn w:val="Normal"/>
    <w:rsid w:val="006A5606"/>
    <w:pPr>
      <w:framePr w:w="7484" w:wrap="around" w:vAnchor="page" w:hAnchor="page" w:x="2269" w:y="3120" w:anchorLock="1"/>
    </w:pPr>
  </w:style>
  <w:style w:type="paragraph" w:customStyle="1" w:styleId="Covergraphic">
    <w:name w:val="Cover graphic"/>
    <w:basedOn w:val="Covertextbox"/>
    <w:rsid w:val="00BA699D"/>
    <w:pPr>
      <w:framePr w:w="7541" w:h="5897" w:wrap="around" w:y="2836"/>
    </w:pPr>
  </w:style>
  <w:style w:type="paragraph" w:customStyle="1" w:styleId="DepartmentName">
    <w:name w:val="Department Name"/>
    <w:basedOn w:val="Normal"/>
    <w:link w:val="DepartmentNameChar"/>
    <w:rsid w:val="007B3F02"/>
    <w:pPr>
      <w:pBdr>
        <w:bottom w:val="single" w:sz="8" w:space="3" w:color="FFFFFF" w:themeColor="background1"/>
      </w:pBdr>
      <w:spacing w:before="0" w:after="240" w:line="247" w:lineRule="auto"/>
    </w:pPr>
    <w:rPr>
      <w:caps/>
      <w:color w:val="FFFFFF" w:themeColor="background1"/>
      <w:sz w:val="28"/>
      <w:szCs w:val="28"/>
    </w:rPr>
  </w:style>
  <w:style w:type="character" w:customStyle="1" w:styleId="DepartmentNameChar">
    <w:name w:val="Department Name Char"/>
    <w:basedOn w:val="DefaultParagraphFont"/>
    <w:link w:val="DepartmentName"/>
    <w:rsid w:val="007B3F02"/>
    <w:rPr>
      <w:caps/>
      <w:color w:val="FFFFFF" w:themeColor="background1"/>
      <w:sz w:val="28"/>
      <w:szCs w:val="28"/>
    </w:rPr>
  </w:style>
  <w:style w:type="character" w:customStyle="1" w:styleId="Bold">
    <w:name w:val="Bold"/>
    <w:basedOn w:val="DefaultParagraphFont"/>
    <w:uiPriority w:val="1"/>
    <w:qFormat/>
    <w:rsid w:val="007A1B5A"/>
    <w:rPr>
      <w:rFonts w:asciiTheme="majorHAnsi" w:hAnsiTheme="majorHAnsi"/>
      <w:color w:val="FFFFFF" w:themeColor="background1"/>
    </w:rPr>
  </w:style>
  <w:style w:type="paragraph" w:customStyle="1" w:styleId="Descriptor">
    <w:name w:val="Descriptor"/>
    <w:basedOn w:val="Header"/>
    <w:qFormat/>
    <w:rsid w:val="00CA4570"/>
    <w:pPr>
      <w:framePr w:wrap="around" w:vAnchor="page" w:hAnchor="margin" w:y="1419" w:anchorLock="1"/>
    </w:pPr>
    <w:rPr>
      <w:sz w:val="28"/>
    </w:rPr>
  </w:style>
  <w:style w:type="table" w:customStyle="1" w:styleId="SIRATablestyle">
    <w:name w:val="SIRA Table style"/>
    <w:basedOn w:val="TableNormal"/>
    <w:uiPriority w:val="99"/>
    <w:rsid w:val="003F26EF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rFonts w:ascii="Consolas" w:hAnsi="Consolas"/>
        <w:b w:val="0"/>
        <w:color w:val="auto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B3F47" w:themeFill="text2"/>
      </w:tcPr>
    </w:tblStylePr>
    <w:tblStylePr w:type="lastRow">
      <w:rPr>
        <w:rFonts w:asciiTheme="minorHAnsi" w:hAnsiTheme="minorHAnsi"/>
      </w:rPr>
      <w:tblPr/>
      <w:tcPr>
        <w:tcBorders>
          <w:top w:val="single" w:sz="4" w:space="0" w:color="0B3F47" w:themeColor="text2"/>
          <w:left w:val="nil"/>
          <w:insideV w:val="single" w:sz="4" w:space="0" w:color="0B3F47" w:themeColor="text2"/>
        </w:tcBorders>
        <w:shd w:val="clear" w:color="auto" w:fill="E6F4F7" w:themeFill="accent1" w:themeFillTint="1A"/>
      </w:tcPr>
    </w:tblStylePr>
    <w:tblStylePr w:type="band1Horz">
      <w:rPr>
        <w:rFonts w:asciiTheme="minorHAnsi" w:hAnsiTheme="minorHAnsi"/>
      </w:rPr>
      <w:tblPr/>
      <w:tcPr>
        <w:tcBorders>
          <w:insideV w:val="single" w:sz="4" w:space="0" w:color="0B3F47" w:themeColor="text2"/>
        </w:tcBorders>
      </w:tcPr>
    </w:tblStylePr>
    <w:tblStylePr w:type="band2Horz">
      <w:rPr>
        <w:rFonts w:asciiTheme="minorHAnsi" w:hAnsiTheme="minorHAnsi"/>
      </w:rPr>
      <w:tblPr/>
      <w:tcPr>
        <w:tcBorders>
          <w:insideV w:val="single" w:sz="4" w:space="0" w:color="0B3F47" w:themeColor="text2"/>
        </w:tcBorders>
        <w:shd w:val="clear" w:color="auto" w:fill="D1EEEA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forE\Downloads\SIRA_Branding-Templates_Word_Short-Document%20(1).dotx" TargetMode="Externa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DB2EC9A4FB462094741AC7392A0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CBD23-3B03-44A7-9B36-605488F498DA}"/>
      </w:docPartPr>
      <w:docPartBody>
        <w:p w:rsidR="00445905" w:rsidRDefault="00796FC7">
          <w:pPr>
            <w:pStyle w:val="C6DB2EC9A4FB462094741AC7392A04F9"/>
          </w:pPr>
          <w:r w:rsidRPr="00F452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2DCC4384314B349A8AECCB48C44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D2268-C166-4250-9B60-F718F2BDECD3}"/>
      </w:docPartPr>
      <w:docPartBody>
        <w:p w:rsidR="00445905" w:rsidRDefault="00796FC7">
          <w:pPr>
            <w:pStyle w:val="182DCC4384314B349A8AECCB48C44A93"/>
          </w:pPr>
          <w:r w:rsidRPr="00F452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D4D9B07634B218FC16755F70AC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1DFB7-28DF-4D51-B4CD-919DD6DC6E59}"/>
      </w:docPartPr>
      <w:docPartBody>
        <w:p w:rsidR="00445905" w:rsidRDefault="00796FC7">
          <w:pPr>
            <w:pStyle w:val="88ED4D9B07634B218FC16755F70ACB17"/>
          </w:pPr>
          <w:r w:rsidRPr="00514D82">
            <w:rPr>
              <w:highlight w:val="darkGray"/>
            </w:rPr>
            <w:t>[Title of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C7"/>
    <w:rsid w:val="00445905"/>
    <w:rsid w:val="00772FEB"/>
    <w:rsid w:val="00796FC7"/>
    <w:rsid w:val="00A5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6DB2EC9A4FB462094741AC7392A04F9">
    <w:name w:val="C6DB2EC9A4FB462094741AC7392A04F9"/>
  </w:style>
  <w:style w:type="paragraph" w:customStyle="1" w:styleId="182DCC4384314B349A8AECCB48C44A93">
    <w:name w:val="182DCC4384314B349A8AECCB48C44A93"/>
  </w:style>
  <w:style w:type="paragraph" w:customStyle="1" w:styleId="88ED4D9B07634B218FC16755F70ACB17">
    <w:name w:val="88ED4D9B07634B218FC16755F70ACB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IRA_Teal-Main">
  <a:themeElements>
    <a:clrScheme name="SIRA_Teal-Main">
      <a:dk1>
        <a:srgbClr val="22272B"/>
      </a:dk1>
      <a:lt1>
        <a:srgbClr val="FFFFFF"/>
      </a:lt1>
      <a:dk2>
        <a:srgbClr val="0B3F47"/>
      </a:dk2>
      <a:lt2>
        <a:srgbClr val="D1EEEA"/>
      </a:lt2>
      <a:accent1>
        <a:srgbClr val="2E808E"/>
      </a:accent1>
      <a:accent2>
        <a:srgbClr val="8CDBE5"/>
      </a:accent2>
      <a:accent3>
        <a:srgbClr val="630019"/>
      </a:accent3>
      <a:accent4>
        <a:srgbClr val="FFB8C1"/>
      </a:accent4>
      <a:accent5>
        <a:srgbClr val="495054"/>
      </a:accent5>
      <a:accent6>
        <a:srgbClr val="FFE6EA"/>
      </a:accent6>
      <a:hlink>
        <a:srgbClr val="22272B"/>
      </a:hlink>
      <a:folHlink>
        <a:srgbClr val="22272B"/>
      </a:folHlink>
    </a:clrScheme>
    <a:fontScheme name="NSW Government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RA_Teal-Main" id="{AACCB4C1-2B3C-4E29-8FE1-05F07D34DABB}" vid="{281453F4-121C-4DE6-AC5E-0F12409FA05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DD0DB0A39154A8D52334DC0415D03" ma:contentTypeVersion="11" ma:contentTypeDescription="Create a new document." ma:contentTypeScope="" ma:versionID="9139d831acf047fbb5c5ed1f9d964c45">
  <xsd:schema xmlns:xsd="http://www.w3.org/2001/XMLSchema" xmlns:xs="http://www.w3.org/2001/XMLSchema" xmlns:p="http://schemas.microsoft.com/office/2006/metadata/properties" xmlns:ns2="6bd6baa1-0d54-48a7-89e6-c00eb5e57923" xmlns:ns3="d5e5f830-93d2-4d2f-984b-df975beb0a2a" targetNamespace="http://schemas.microsoft.com/office/2006/metadata/properties" ma:root="true" ma:fieldsID="f946d5c2bb4df9688e172c851d165968" ns2:_="" ns3:_="">
    <xsd:import namespace="6bd6baa1-0d54-48a7-89e6-c00eb5e57923"/>
    <xsd:import namespace="d5e5f830-93d2-4d2f-984b-df975beb0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6baa1-0d54-48a7-89e6-c00eb5e57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5f830-93d2-4d2f-984b-df975beb0a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DD0DB0A39154A8D52334DC0415D03" ma:contentTypeVersion="11" ma:contentTypeDescription="Create a new document." ma:contentTypeScope="" ma:versionID="9139d831acf047fbb5c5ed1f9d964c45">
  <xsd:schema xmlns:xsd="http://www.w3.org/2001/XMLSchema" xmlns:xs="http://www.w3.org/2001/XMLSchema" xmlns:p="http://schemas.microsoft.com/office/2006/metadata/properties" xmlns:ns2="6bd6baa1-0d54-48a7-89e6-c00eb5e57923" xmlns:ns3="d5e5f830-93d2-4d2f-984b-df975beb0a2a" targetNamespace="http://schemas.microsoft.com/office/2006/metadata/properties" ma:root="true" ma:fieldsID="f946d5c2bb4df9688e172c851d165968" ns2:_="" ns3:_="">
    <xsd:import namespace="6bd6baa1-0d54-48a7-89e6-c00eb5e57923"/>
    <xsd:import namespace="d5e5f830-93d2-4d2f-984b-df975beb0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6baa1-0d54-48a7-89e6-c00eb5e57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5f830-93d2-4d2f-984b-df975beb0a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D6E22B-BAFC-4E32-BF94-84F8A8CE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d6baa1-0d54-48a7-89e6-c00eb5e57923"/>
    <ds:schemaRef ds:uri="d5e5f830-93d2-4d2f-984b-df975beb0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CD134-DD65-4D56-8C04-30668DCC4B7B}">
  <ds:schemaRefs>
    <ds:schemaRef ds:uri="http://purl.org/dc/terms/"/>
    <ds:schemaRef ds:uri="http://schemas.openxmlformats.org/package/2006/metadata/core-properties"/>
    <ds:schemaRef ds:uri="http://purl.org/dc/dcmitype/"/>
    <ds:schemaRef ds:uri="6bd6baa1-0d54-48a7-89e6-c00eb5e57923"/>
    <ds:schemaRef ds:uri="http://schemas.microsoft.com/office/2006/documentManagement/types"/>
    <ds:schemaRef ds:uri="d5e5f830-93d2-4d2f-984b-df975beb0a2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390D81-E114-43ED-AA3B-9E25C45EA4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7BC89A-BEED-4B6A-81BC-4622B9586A2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D6E22B-BAFC-4E32-BF94-84F8A8CE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d6baa1-0d54-48a7-89e6-c00eb5e57923"/>
    <ds:schemaRef ds:uri="d5e5f830-93d2-4d2f-984b-df975beb0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1ECD134-DD65-4D56-8C04-30668DCC4B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CA390D81-E114-43ED-AA3B-9E25C45EA42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747BC89A-BEED-4B6A-81BC-4622B9586A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SIRA_Branding-Templates_Word_Short-Document%20(1)</Template>
  <TotalTime>10</TotalTime>
  <Pages>3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Workplace facilitated discussion action plan</dc:title>
  <dc:subject/>
  <dc:creator>Emma Langford</dc:creator>
  <cp:keywords/>
  <dc:description/>
  <cp:lastModifiedBy>Verity Scott</cp:lastModifiedBy>
  <cp:revision>2</cp:revision>
  <cp:lastPrinted>2022-08-22T12:28:00Z</cp:lastPrinted>
  <dcterms:created xsi:type="dcterms:W3CDTF">2022-09-28T23:45:00Z</dcterms:created>
  <dcterms:modified xsi:type="dcterms:W3CDTF">2022-09-28T23:45:00Z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0x010100CACDD0DB0A39154A8D52334DC0415D03</vt:lpwstr>
  </property>
</Properties>
</file>