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705E5" w14:textId="77777777" w:rsidR="00801869" w:rsidRPr="008B7069" w:rsidRDefault="00801869" w:rsidP="00801869">
      <w:pPr>
        <w:pStyle w:val="Covertextbox"/>
        <w:framePr w:wrap="around"/>
      </w:pPr>
      <w:bookmarkStart w:id="0" w:name="_Toc30502210"/>
      <w:r w:rsidRPr="008B7069">
        <w:rPr>
          <w:noProof/>
        </w:rPr>
        <mc:AlternateContent>
          <mc:Choice Requires="wps">
            <w:drawing>
              <wp:inline distT="0" distB="0" distL="0" distR="0" wp14:anchorId="7CEA2043" wp14:editId="3CE4AF6A">
                <wp:extent cx="4777105" cy="3722370"/>
                <wp:effectExtent l="0" t="0" r="0" b="2540"/>
                <wp:docPr id="201" name="Graphic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777105" cy="3722370"/>
                        </a:xfrm>
                        <a:prstGeom prst="rect">
                          <a:avLst/>
                        </a:prstGeom>
                        <a:noFill/>
                        <a:ln w="1536" cap="flat">
                          <a:noFill/>
                          <a:prstDash val="solid"/>
                          <a:miter/>
                        </a:ln>
                      </wps:spPr>
                      <wps:txbx>
                        <w:txbxContent>
                          <w:p w14:paraId="36E70D11" w14:textId="77777777" w:rsidR="00801869" w:rsidRPr="00C36025" w:rsidRDefault="00801869" w:rsidP="00801869">
                            <w:pPr>
                              <w:pStyle w:val="SIRA"/>
                              <w:rPr>
                                <w:rFonts w:ascii="Public Sans Light" w:hAnsi="Public Sans Light"/>
                                <w:sz w:val="36"/>
                                <w:szCs w:val="36"/>
                              </w:rPr>
                            </w:pPr>
                            <w:r w:rsidRPr="00C36025">
                              <w:rPr>
                                <w:rFonts w:ascii="Public Sans Light" w:hAnsi="Public Sans Light"/>
                                <w:sz w:val="36"/>
                                <w:szCs w:val="36"/>
                              </w:rPr>
                              <w:t>SIRA</w:t>
                            </w:r>
                          </w:p>
                          <w:sdt>
                            <w:sdtPr>
                              <w:alias w:val="Title"/>
                              <w:tag w:val=""/>
                              <w:id w:val="-2145035262"/>
                              <w:placeholder>
                                <w:docPart w:val="6D39242AB4FB4F7EA5BF73B5CB00B91A"/>
                              </w:placeholder>
                              <w:dataBinding w:prefixMappings="xmlns:ns0='http://purl.org/dc/elements/1.1/' xmlns:ns1='http://schemas.openxmlformats.org/package/2006/metadata/core-properties' " w:xpath="/ns1:coreProperties[1]/ns0:title[1]" w:storeItemID="{6C3C8BC8-F283-45AE-878A-BAB7291924A1}"/>
                              <w:text w:multiLine="1"/>
                            </w:sdtPr>
                            <w:sdtContent>
                              <w:p w14:paraId="58ED1520" w14:textId="77777777" w:rsidR="00801869" w:rsidRPr="00200A85" w:rsidRDefault="003D02E7" w:rsidP="00801869">
                                <w:pPr>
                                  <w:pStyle w:val="Title-White"/>
                                </w:pPr>
                                <w:r>
                                  <w:t>Insurer Claims Management</w:t>
                                </w:r>
                                <w:r>
                                  <w:br/>
                                  <w:t>&lt;insurer name&gt; audit report</w:t>
                                </w:r>
                              </w:p>
                            </w:sdtContent>
                          </w:sdt>
                        </w:txbxContent>
                      </wps:txbx>
                      <wps:bodyPr rot="0" spcFirstLastPara="0" vertOverflow="overflow" horzOverflow="overflow" vert="horz" wrap="square" lIns="180000" tIns="0" rIns="180000" bIns="0" numCol="1" spcCol="0" rtlCol="0" fromWordArt="0" anchor="t" anchorCtr="0" forceAA="0" compatLnSpc="1">
                        <a:prstTxWarp prst="textNoShape">
                          <a:avLst/>
                        </a:prstTxWarp>
                        <a:spAutoFit/>
                      </wps:bodyPr>
                    </wps:wsp>
                  </a:graphicData>
                </a:graphic>
              </wp:inline>
            </w:drawing>
          </mc:Choice>
          <mc:Fallback>
            <w:pict>
              <v:rect w14:anchorId="7CEA2043" id="Graphic 3" o:spid="_x0000_s1026" style="width:376.15pt;height:29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" filled="f" stroked="f" strokeweight=".04267mm">
                <o:lock v:ext="edit" aspectratio="t"/>
                <v:textbox style="mso-fit-shape-to-text:t" inset="5mm,0,5mm,0">
                  <w:txbxContent>
                    <w:p w14:paraId="36E70D11" w14:textId="77777777" w:rsidR="00801869" w:rsidRPr="00C36025" w:rsidRDefault="00801869" w:rsidP="00801869">
                      <w:pPr>
                        <w:pStyle w:val="SIRA"/>
                        <w:rPr>
                          <w:rFonts w:ascii="Public Sans Light" w:hAnsi="Public Sans Light"/>
                          <w:sz w:val="36"/>
                          <w:szCs w:val="36"/>
                        </w:rPr>
                      </w:pPr>
                      <w:r w:rsidRPr="00C36025">
                        <w:rPr>
                          <w:rFonts w:ascii="Public Sans Light" w:hAnsi="Public Sans Light"/>
                          <w:sz w:val="36"/>
                          <w:szCs w:val="36"/>
                        </w:rPr>
                        <w:t>SIRA</w:t>
                      </w:r>
                    </w:p>
                    <w:sdt>
                      <w:sdtPr>
                        <w:alias w:val="Title"/>
                        <w:tag w:val=""/>
                        <w:id w:val="-2145035262"/>
                        <w:placeholder>
                          <w:docPart w:val="6D39242AB4FB4F7EA5BF73B5CB00B91A"/>
                        </w:placeholder>
                        <w:dataBinding w:prefixMappings="xmlns:ns0='http://purl.org/dc/elements/1.1/' xmlns:ns1='http://schemas.openxmlformats.org/package/2006/metadata/core-properties' " w:xpath="/ns1:coreProperties[1]/ns0:title[1]" w:storeItemID="{6C3C8BC8-F283-45AE-878A-BAB7291924A1}"/>
                        <w:text w:multiLine="1"/>
                      </w:sdtPr>
                      <w:sdtContent>
                        <w:p w14:paraId="58ED1520" w14:textId="77777777" w:rsidR="00801869" w:rsidRPr="00200A85" w:rsidRDefault="003D02E7" w:rsidP="00801869">
                          <w:pPr>
                            <w:pStyle w:val="Title-White"/>
                          </w:pPr>
                          <w:r>
                            <w:t>Insurer Claims Management</w:t>
                          </w:r>
                          <w:r>
                            <w:br/>
                            <w:t>&lt;insurer name&gt; audit report</w:t>
                          </w:r>
                        </w:p>
                      </w:sdtContent>
                    </w:sdt>
                  </w:txbxContent>
                </v:textbox>
                <w10:anchorlock/>
              </v:rect>
            </w:pict>
          </mc:Fallback>
        </mc:AlternateContent>
      </w:r>
    </w:p>
    <w:p w14:paraId="1A503F33" w14:textId="77777777" w:rsidR="00CF6242" w:rsidRDefault="00CF6242" w:rsidP="00CF6242">
      <w:r>
        <w:rPr>
          <w:noProof/>
        </w:rPr>
        <mc:AlternateContent>
          <mc:Choice Requires="wps">
            <w:drawing>
              <wp:anchor distT="0" distB="0" distL="114300" distR="114300" simplePos="0" relativeHeight="251664384" behindDoc="1" locked="1" layoutInCell="1" allowOverlap="1" wp14:anchorId="2C2A3FC3" wp14:editId="6BDCF5E7">
                <wp:simplePos x="0" y="0"/>
                <wp:positionH relativeFrom="page">
                  <wp:posOffset>0</wp:posOffset>
                </wp:positionH>
                <wp:positionV relativeFrom="page">
                  <wp:posOffset>0</wp:posOffset>
                </wp:positionV>
                <wp:extent cx="7560000" cy="10692000"/>
                <wp:effectExtent l="0" t="0" r="3175" b="0"/>
                <wp:wrapNone/>
                <wp:docPr id="53" name="Rectangle 53"/>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1DADF" id="Rectangle 53" o:spid="_x0000_s1026" style="position:absolute;margin-left:0;margin-top:0;width:595.3pt;height:841.9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" fillcolor="#d1eeea [3214]" stroked="f" strokeweight="1pt">
                <w10:wrap anchorx="page" anchory="page"/>
                <w10:anchorlock/>
              </v:rect>
            </w:pict>
          </mc:Fallback>
        </mc:AlternateContent>
      </w:r>
    </w:p>
    <w:p w14:paraId="13954173" w14:textId="77777777" w:rsidR="00CF6242" w:rsidRDefault="00CF6242" w:rsidP="00CF6242">
      <w:pPr>
        <w:pStyle w:val="Logos"/>
        <w:framePr w:wrap="around"/>
      </w:pPr>
      <w:r w:rsidRPr="003737E5">
        <w:rPr>
          <w:noProof/>
        </w:rPr>
        <mc:AlternateContent>
          <mc:Choice Requires="wpg">
            <w:drawing>
              <wp:inline distT="0" distB="0" distL="0" distR="0" wp14:anchorId="16D2857F" wp14:editId="2558263D">
                <wp:extent cx="6618129" cy="698010"/>
                <wp:effectExtent l="0" t="0" r="0" b="6985"/>
                <wp:docPr id="54" name="Group 47"/>
                <wp:cNvGraphicFramePr/>
                <a:graphic xmlns:a="http://schemas.openxmlformats.org/drawingml/2006/main">
                  <a:graphicData uri="http://schemas.microsoft.com/office/word/2010/wordprocessingGroup">
                    <wpg:wgp>
                      <wpg:cNvGrpSpPr/>
                      <wpg:grpSpPr>
                        <a:xfrm>
                          <a:off x="0" y="0"/>
                          <a:ext cx="6618129" cy="695333"/>
                          <a:chOff x="0" y="2677"/>
                          <a:chExt cx="6618129" cy="695334"/>
                        </a:xfrm>
                      </wpg:grpSpPr>
                      <wpg:grpSp>
                        <wpg:cNvPr id="55" name="Graphic 6"/>
                        <wpg:cNvGrpSpPr/>
                        <wpg:grpSpPr>
                          <a:xfrm>
                            <a:off x="0" y="331010"/>
                            <a:ext cx="1644491" cy="367001"/>
                            <a:chOff x="0" y="331009"/>
                            <a:chExt cx="1239011" cy="276509"/>
                          </a:xfrm>
                          <a:solidFill>
                            <a:srgbClr val="FFFFFF"/>
                          </a:solidFill>
                        </wpg:grpSpPr>
                        <wpg:grpSp>
                          <wpg:cNvPr id="56" name="Graphic 6"/>
                          <wpg:cNvGrpSpPr/>
                          <wpg:grpSpPr>
                            <a:xfrm>
                              <a:off x="0" y="331009"/>
                              <a:ext cx="922972" cy="95344"/>
                              <a:chOff x="0" y="331009"/>
                              <a:chExt cx="922972" cy="95344"/>
                            </a:xfrm>
                            <a:solidFill>
                              <a:srgbClr val="FFFFFF"/>
                            </a:solidFill>
                          </wpg:grpSpPr>
                          <wps:wsp>
                            <wps:cNvPr id="57" name="Freeform: Shape 19"/>
                            <wps:cNvSpPr/>
                            <wps:spPr>
                              <a:xfrm>
                                <a:off x="0" y="331009"/>
                                <a:ext cx="73723" cy="95250"/>
                              </a:xfrm>
                              <a:custGeom>
                                <a:avLst/>
                                <a:gdLst>
                                  <a:gd name="connsiteX0" fmla="*/ 37624 w 73723"/>
                                  <a:gd name="connsiteY0" fmla="*/ 95250 h 95250"/>
                                  <a:gd name="connsiteX1" fmla="*/ 24479 w 73723"/>
                                  <a:gd name="connsiteY1" fmla="*/ 93536 h 95250"/>
                                  <a:gd name="connsiteX2" fmla="*/ 12859 w 73723"/>
                                  <a:gd name="connsiteY2" fmla="*/ 88487 h 95250"/>
                                  <a:gd name="connsiteX3" fmla="*/ 4191 w 73723"/>
                                  <a:gd name="connsiteY3" fmla="*/ 80105 h 95250"/>
                                  <a:gd name="connsiteX4" fmla="*/ 0 w 73723"/>
                                  <a:gd name="connsiteY4" fmla="*/ 68294 h 95250"/>
                                  <a:gd name="connsiteX5" fmla="*/ 16097 w 73723"/>
                                  <a:gd name="connsiteY5" fmla="*/ 68294 h 95250"/>
                                  <a:gd name="connsiteX6" fmla="*/ 20098 w 73723"/>
                                  <a:gd name="connsiteY6" fmla="*/ 76200 h 95250"/>
                                  <a:gd name="connsiteX7" fmla="*/ 27623 w 73723"/>
                                  <a:gd name="connsiteY7" fmla="*/ 81058 h 95250"/>
                                  <a:gd name="connsiteX8" fmla="*/ 37529 w 73723"/>
                                  <a:gd name="connsiteY8" fmla="*/ 82677 h 95250"/>
                                  <a:gd name="connsiteX9" fmla="*/ 47911 w 73723"/>
                                  <a:gd name="connsiteY9" fmla="*/ 81153 h 95250"/>
                                  <a:gd name="connsiteX10" fmla="*/ 55245 w 73723"/>
                                  <a:gd name="connsiteY10" fmla="*/ 76676 h 95250"/>
                                  <a:gd name="connsiteX11" fmla="*/ 58007 w 73723"/>
                                  <a:gd name="connsiteY11" fmla="*/ 69437 h 95250"/>
                                  <a:gd name="connsiteX12" fmla="*/ 56007 w 73723"/>
                                  <a:gd name="connsiteY12" fmla="*/ 63055 h 95250"/>
                                  <a:gd name="connsiteX13" fmla="*/ 50483 w 73723"/>
                                  <a:gd name="connsiteY13" fmla="*/ 58674 h 95250"/>
                                  <a:gd name="connsiteX14" fmla="*/ 42196 w 73723"/>
                                  <a:gd name="connsiteY14" fmla="*/ 55912 h 95250"/>
                                  <a:gd name="connsiteX15" fmla="*/ 25146 w 73723"/>
                                  <a:gd name="connsiteY15" fmla="*/ 52197 h 95250"/>
                                  <a:gd name="connsiteX16" fmla="*/ 8763 w 73723"/>
                                  <a:gd name="connsiteY16" fmla="*/ 44005 h 95250"/>
                                  <a:gd name="connsiteX17" fmla="*/ 2572 w 73723"/>
                                  <a:gd name="connsiteY17" fmla="*/ 27813 h 95250"/>
                                  <a:gd name="connsiteX18" fmla="*/ 7049 w 73723"/>
                                  <a:gd name="connsiteY18" fmla="*/ 13144 h 95250"/>
                                  <a:gd name="connsiteX19" fmla="*/ 19431 w 73723"/>
                                  <a:gd name="connsiteY19" fmla="*/ 3429 h 95250"/>
                                  <a:gd name="connsiteX20" fmla="*/ 37148 w 73723"/>
                                  <a:gd name="connsiteY20" fmla="*/ 0 h 95250"/>
                                  <a:gd name="connsiteX21" fmla="*/ 56579 w 73723"/>
                                  <a:gd name="connsiteY21" fmla="*/ 3715 h 95250"/>
                                  <a:gd name="connsiteX22" fmla="*/ 68580 w 73723"/>
                                  <a:gd name="connsiteY22" fmla="*/ 13716 h 95250"/>
                                  <a:gd name="connsiteX23" fmla="*/ 72676 w 73723"/>
                                  <a:gd name="connsiteY23" fmla="*/ 27527 h 95250"/>
                                  <a:gd name="connsiteX24" fmla="*/ 56864 w 73723"/>
                                  <a:gd name="connsiteY24" fmla="*/ 27527 h 95250"/>
                                  <a:gd name="connsiteX25" fmla="*/ 53531 w 73723"/>
                                  <a:gd name="connsiteY25" fmla="*/ 18764 h 95250"/>
                                  <a:gd name="connsiteX26" fmla="*/ 46577 w 73723"/>
                                  <a:gd name="connsiteY26" fmla="*/ 14097 h 95250"/>
                                  <a:gd name="connsiteX27" fmla="*/ 37243 w 73723"/>
                                  <a:gd name="connsiteY27" fmla="*/ 12668 h 95250"/>
                                  <a:gd name="connsiteX28" fmla="*/ 30099 w 73723"/>
                                  <a:gd name="connsiteY28" fmla="*/ 13526 h 95250"/>
                                  <a:gd name="connsiteX29" fmla="*/ 24289 w 73723"/>
                                  <a:gd name="connsiteY29" fmla="*/ 16192 h 95250"/>
                                  <a:gd name="connsiteX30" fmla="*/ 20384 w 73723"/>
                                  <a:gd name="connsiteY30" fmla="*/ 20383 h 95250"/>
                                  <a:gd name="connsiteX31" fmla="*/ 19050 w 73723"/>
                                  <a:gd name="connsiteY31" fmla="*/ 26003 h 95250"/>
                                  <a:gd name="connsiteX32" fmla="*/ 22003 w 73723"/>
                                  <a:gd name="connsiteY32" fmla="*/ 33242 h 95250"/>
                                  <a:gd name="connsiteX33" fmla="*/ 33147 w 73723"/>
                                  <a:gd name="connsiteY33" fmla="*/ 37909 h 95250"/>
                                  <a:gd name="connsiteX34" fmla="*/ 49816 w 73723"/>
                                  <a:gd name="connsiteY34" fmla="*/ 41624 h 95250"/>
                                  <a:gd name="connsiteX35" fmla="*/ 62294 w 73723"/>
                                  <a:gd name="connsiteY35" fmla="*/ 46291 h 95250"/>
                                  <a:gd name="connsiteX36" fmla="*/ 69533 w 73723"/>
                                  <a:gd name="connsiteY36" fmla="*/ 53340 h 95250"/>
                                  <a:gd name="connsiteX37" fmla="*/ 72866 w 73723"/>
                                  <a:gd name="connsiteY37" fmla="*/ 61341 h 95250"/>
                                  <a:gd name="connsiteX38" fmla="*/ 73724 w 73723"/>
                                  <a:gd name="connsiteY38" fmla="*/ 69151 h 95250"/>
                                  <a:gd name="connsiteX39" fmla="*/ 69247 w 73723"/>
                                  <a:gd name="connsiteY39" fmla="*/ 82296 h 95250"/>
                                  <a:gd name="connsiteX40" fmla="*/ 56674 w 73723"/>
                                  <a:gd name="connsiteY40" fmla="*/ 91630 h 95250"/>
                                  <a:gd name="connsiteX41" fmla="*/ 37433 w 73723"/>
                                  <a:gd name="connsiteY41" fmla="*/ 95059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73723" h="95250">
                                    <a:moveTo>
                                      <a:pt x="37624" y="95250"/>
                                    </a:moveTo>
                                    <a:cubicBezTo>
                                      <a:pt x="33147" y="95250"/>
                                      <a:pt x="28766" y="94678"/>
                                      <a:pt x="24479" y="93536"/>
                                    </a:cubicBezTo>
                                    <a:cubicBezTo>
                                      <a:pt x="20193" y="92393"/>
                                      <a:pt x="16288" y="90678"/>
                                      <a:pt x="12859" y="88487"/>
                                    </a:cubicBezTo>
                                    <a:cubicBezTo>
                                      <a:pt x="9335" y="86201"/>
                                      <a:pt x="6477" y="83439"/>
                                      <a:pt x="4191" y="80105"/>
                                    </a:cubicBezTo>
                                    <a:cubicBezTo>
                                      <a:pt x="1905" y="76771"/>
                                      <a:pt x="476" y="72866"/>
                                      <a:pt x="0" y="68294"/>
                                    </a:cubicBezTo>
                                    <a:lnTo>
                                      <a:pt x="16097" y="68294"/>
                                    </a:lnTo>
                                    <a:cubicBezTo>
                                      <a:pt x="16764" y="71438"/>
                                      <a:pt x="18098" y="74009"/>
                                      <a:pt x="20098" y="76200"/>
                                    </a:cubicBezTo>
                                    <a:cubicBezTo>
                                      <a:pt x="22098" y="78391"/>
                                      <a:pt x="24670" y="80010"/>
                                      <a:pt x="27623" y="81058"/>
                                    </a:cubicBezTo>
                                    <a:cubicBezTo>
                                      <a:pt x="30671" y="82201"/>
                                      <a:pt x="33909" y="82677"/>
                                      <a:pt x="37529" y="82677"/>
                                    </a:cubicBezTo>
                                    <a:cubicBezTo>
                                      <a:pt x="41339" y="82677"/>
                                      <a:pt x="44863" y="82201"/>
                                      <a:pt x="47911" y="81153"/>
                                    </a:cubicBezTo>
                                    <a:cubicBezTo>
                                      <a:pt x="51054" y="80105"/>
                                      <a:pt x="53435" y="78676"/>
                                      <a:pt x="55245" y="76676"/>
                                    </a:cubicBezTo>
                                    <a:cubicBezTo>
                                      <a:pt x="57055" y="74676"/>
                                      <a:pt x="58007" y="72295"/>
                                      <a:pt x="58007" y="69437"/>
                                    </a:cubicBezTo>
                                    <a:cubicBezTo>
                                      <a:pt x="58007" y="66961"/>
                                      <a:pt x="57341" y="64770"/>
                                      <a:pt x="56007" y="63055"/>
                                    </a:cubicBezTo>
                                    <a:cubicBezTo>
                                      <a:pt x="54674" y="61341"/>
                                      <a:pt x="52864" y="59817"/>
                                      <a:pt x="50483" y="58674"/>
                                    </a:cubicBezTo>
                                    <a:cubicBezTo>
                                      <a:pt x="48101" y="57531"/>
                                      <a:pt x="45339" y="56674"/>
                                      <a:pt x="42196" y="55912"/>
                                    </a:cubicBezTo>
                                    <a:lnTo>
                                      <a:pt x="25146" y="52197"/>
                                    </a:lnTo>
                                    <a:cubicBezTo>
                                      <a:pt x="18288" y="50768"/>
                                      <a:pt x="12764" y="48006"/>
                                      <a:pt x="8763" y="44005"/>
                                    </a:cubicBezTo>
                                    <a:cubicBezTo>
                                      <a:pt x="4763" y="39910"/>
                                      <a:pt x="2667" y="34576"/>
                                      <a:pt x="2572" y="27813"/>
                                    </a:cubicBezTo>
                                    <a:cubicBezTo>
                                      <a:pt x="2572" y="22193"/>
                                      <a:pt x="4001" y="17335"/>
                                      <a:pt x="7049" y="13144"/>
                                    </a:cubicBezTo>
                                    <a:cubicBezTo>
                                      <a:pt x="10097" y="8953"/>
                                      <a:pt x="14192" y="5715"/>
                                      <a:pt x="19431" y="3429"/>
                                    </a:cubicBezTo>
                                    <a:cubicBezTo>
                                      <a:pt x="24670" y="1143"/>
                                      <a:pt x="30575" y="0"/>
                                      <a:pt x="37148" y="0"/>
                                    </a:cubicBezTo>
                                    <a:cubicBezTo>
                                      <a:pt x="44863" y="0"/>
                                      <a:pt x="51340" y="1238"/>
                                      <a:pt x="56579" y="3715"/>
                                    </a:cubicBezTo>
                                    <a:cubicBezTo>
                                      <a:pt x="61817" y="6191"/>
                                      <a:pt x="65818" y="9525"/>
                                      <a:pt x="68580" y="13716"/>
                                    </a:cubicBezTo>
                                    <a:cubicBezTo>
                                      <a:pt x="71342" y="17907"/>
                                      <a:pt x="72676" y="22479"/>
                                      <a:pt x="72676" y="27527"/>
                                    </a:cubicBezTo>
                                    <a:lnTo>
                                      <a:pt x="56864" y="27527"/>
                                    </a:lnTo>
                                    <a:cubicBezTo>
                                      <a:pt x="56483" y="23813"/>
                                      <a:pt x="55340" y="20955"/>
                                      <a:pt x="53531" y="18764"/>
                                    </a:cubicBezTo>
                                    <a:cubicBezTo>
                                      <a:pt x="51721" y="16573"/>
                                      <a:pt x="49435" y="15049"/>
                                      <a:pt x="46577" y="14097"/>
                                    </a:cubicBezTo>
                                    <a:cubicBezTo>
                                      <a:pt x="43720" y="13144"/>
                                      <a:pt x="40672" y="12668"/>
                                      <a:pt x="37243" y="12668"/>
                                    </a:cubicBezTo>
                                    <a:cubicBezTo>
                                      <a:pt x="34671" y="12668"/>
                                      <a:pt x="32290" y="12954"/>
                                      <a:pt x="30099" y="13526"/>
                                    </a:cubicBezTo>
                                    <a:cubicBezTo>
                                      <a:pt x="27908" y="14097"/>
                                      <a:pt x="25908" y="14954"/>
                                      <a:pt x="24289" y="16192"/>
                                    </a:cubicBezTo>
                                    <a:cubicBezTo>
                                      <a:pt x="22670" y="17335"/>
                                      <a:pt x="21336" y="18764"/>
                                      <a:pt x="20384" y="20383"/>
                                    </a:cubicBezTo>
                                    <a:cubicBezTo>
                                      <a:pt x="19431" y="22003"/>
                                      <a:pt x="19050" y="23908"/>
                                      <a:pt x="19050" y="26003"/>
                                    </a:cubicBezTo>
                                    <a:cubicBezTo>
                                      <a:pt x="19050" y="28956"/>
                                      <a:pt x="20002" y="31432"/>
                                      <a:pt x="22003" y="33242"/>
                                    </a:cubicBezTo>
                                    <a:cubicBezTo>
                                      <a:pt x="24003" y="35147"/>
                                      <a:pt x="27718" y="36671"/>
                                      <a:pt x="33147" y="37909"/>
                                    </a:cubicBezTo>
                                    <a:lnTo>
                                      <a:pt x="49816" y="41624"/>
                                    </a:lnTo>
                                    <a:cubicBezTo>
                                      <a:pt x="54959" y="42672"/>
                                      <a:pt x="59150" y="44196"/>
                                      <a:pt x="62294" y="46291"/>
                                    </a:cubicBezTo>
                                    <a:cubicBezTo>
                                      <a:pt x="65437" y="48292"/>
                                      <a:pt x="67913" y="50673"/>
                                      <a:pt x="69533" y="53340"/>
                                    </a:cubicBezTo>
                                    <a:cubicBezTo>
                                      <a:pt x="71152" y="56007"/>
                                      <a:pt x="72295" y="58674"/>
                                      <a:pt x="72866" y="61341"/>
                                    </a:cubicBezTo>
                                    <a:cubicBezTo>
                                      <a:pt x="73438" y="64103"/>
                                      <a:pt x="73724" y="66675"/>
                                      <a:pt x="73724" y="69151"/>
                                    </a:cubicBezTo>
                                    <a:cubicBezTo>
                                      <a:pt x="73724" y="74009"/>
                                      <a:pt x="72200" y="78391"/>
                                      <a:pt x="69247" y="82296"/>
                                    </a:cubicBezTo>
                                    <a:cubicBezTo>
                                      <a:pt x="66294" y="86201"/>
                                      <a:pt x="62103" y="89345"/>
                                      <a:pt x="56674" y="91630"/>
                                    </a:cubicBezTo>
                                    <a:cubicBezTo>
                                      <a:pt x="51245" y="93917"/>
                                      <a:pt x="44863" y="95059"/>
                                      <a:pt x="37433" y="95059"/>
                                    </a:cubicBezTo>
                                    <a:close/>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reeform: Shape 20"/>
                            <wps:cNvSpPr/>
                            <wps:spPr>
                              <a:xfrm>
                                <a:off x="82867" y="339010"/>
                                <a:ext cx="41528" cy="86486"/>
                              </a:xfrm>
                              <a:custGeom>
                                <a:avLst/>
                                <a:gdLst>
                                  <a:gd name="connsiteX0" fmla="*/ 41243 w 41528"/>
                                  <a:gd name="connsiteY0" fmla="*/ 30670 h 86486"/>
                                  <a:gd name="connsiteX1" fmla="*/ 26384 w 41528"/>
                                  <a:gd name="connsiteY1" fmla="*/ 30670 h 86486"/>
                                  <a:gd name="connsiteX2" fmla="*/ 26384 w 41528"/>
                                  <a:gd name="connsiteY2" fmla="*/ 68675 h 86486"/>
                                  <a:gd name="connsiteX3" fmla="*/ 27146 w 41528"/>
                                  <a:gd name="connsiteY3" fmla="*/ 73057 h 86486"/>
                                  <a:gd name="connsiteX4" fmla="*/ 29337 w 41528"/>
                                  <a:gd name="connsiteY4" fmla="*/ 74867 h 86486"/>
                                  <a:gd name="connsiteX5" fmla="*/ 33433 w 41528"/>
                                  <a:gd name="connsiteY5" fmla="*/ 75247 h 86486"/>
                                  <a:gd name="connsiteX6" fmla="*/ 41529 w 41528"/>
                                  <a:gd name="connsiteY6" fmla="*/ 75247 h 86486"/>
                                  <a:gd name="connsiteX7" fmla="*/ 41529 w 41528"/>
                                  <a:gd name="connsiteY7" fmla="*/ 85153 h 86486"/>
                                  <a:gd name="connsiteX8" fmla="*/ 37624 w 41528"/>
                                  <a:gd name="connsiteY8" fmla="*/ 86106 h 86486"/>
                                  <a:gd name="connsiteX9" fmla="*/ 30671 w 41528"/>
                                  <a:gd name="connsiteY9" fmla="*/ 86487 h 86486"/>
                                  <a:gd name="connsiteX10" fmla="*/ 18478 w 41528"/>
                                  <a:gd name="connsiteY10" fmla="*/ 84392 h 86486"/>
                                  <a:gd name="connsiteX11" fmla="*/ 12478 w 41528"/>
                                  <a:gd name="connsiteY11" fmla="*/ 78486 h 86486"/>
                                  <a:gd name="connsiteX12" fmla="*/ 10763 w 41528"/>
                                  <a:gd name="connsiteY12" fmla="*/ 69342 h 86486"/>
                                  <a:gd name="connsiteX13" fmla="*/ 10763 w 41528"/>
                                  <a:gd name="connsiteY13" fmla="*/ 30766 h 86486"/>
                                  <a:gd name="connsiteX14" fmla="*/ 0 w 41528"/>
                                  <a:gd name="connsiteY14" fmla="*/ 30766 h 86486"/>
                                  <a:gd name="connsiteX15" fmla="*/ 0 w 41528"/>
                                  <a:gd name="connsiteY15" fmla="*/ 19717 h 86486"/>
                                  <a:gd name="connsiteX16" fmla="*/ 11240 w 41528"/>
                                  <a:gd name="connsiteY16" fmla="*/ 19717 h 86486"/>
                                  <a:gd name="connsiteX17" fmla="*/ 15145 w 41528"/>
                                  <a:gd name="connsiteY17" fmla="*/ 0 h 86486"/>
                                  <a:gd name="connsiteX18" fmla="*/ 26384 w 41528"/>
                                  <a:gd name="connsiteY18" fmla="*/ 0 h 86486"/>
                                  <a:gd name="connsiteX19" fmla="*/ 26384 w 41528"/>
                                  <a:gd name="connsiteY19" fmla="*/ 19621 h 86486"/>
                                  <a:gd name="connsiteX20" fmla="*/ 41243 w 41528"/>
                                  <a:gd name="connsiteY20" fmla="*/ 19621 h 86486"/>
                                  <a:gd name="connsiteX21" fmla="*/ 41243 w 41528"/>
                                  <a:gd name="connsiteY21" fmla="*/ 30766 h 864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1528" h="86486">
                                    <a:moveTo>
                                      <a:pt x="41243" y="30670"/>
                                    </a:moveTo>
                                    <a:lnTo>
                                      <a:pt x="26384" y="30670"/>
                                    </a:lnTo>
                                    <a:lnTo>
                                      <a:pt x="26384" y="68675"/>
                                    </a:lnTo>
                                    <a:cubicBezTo>
                                      <a:pt x="26384" y="70675"/>
                                      <a:pt x="26670" y="72104"/>
                                      <a:pt x="27146" y="73057"/>
                                    </a:cubicBezTo>
                                    <a:cubicBezTo>
                                      <a:pt x="27622" y="74009"/>
                                      <a:pt x="28289" y="74581"/>
                                      <a:pt x="29337" y="74867"/>
                                    </a:cubicBezTo>
                                    <a:cubicBezTo>
                                      <a:pt x="30385" y="75152"/>
                                      <a:pt x="31718" y="75247"/>
                                      <a:pt x="33433" y="75247"/>
                                    </a:cubicBezTo>
                                    <a:lnTo>
                                      <a:pt x="41529" y="75247"/>
                                    </a:lnTo>
                                    <a:lnTo>
                                      <a:pt x="41529" y="85153"/>
                                    </a:lnTo>
                                    <a:cubicBezTo>
                                      <a:pt x="40672" y="85534"/>
                                      <a:pt x="39338" y="85820"/>
                                      <a:pt x="37624" y="86106"/>
                                    </a:cubicBezTo>
                                    <a:cubicBezTo>
                                      <a:pt x="35909" y="86392"/>
                                      <a:pt x="33528" y="86487"/>
                                      <a:pt x="30671" y="86487"/>
                                    </a:cubicBezTo>
                                    <a:cubicBezTo>
                                      <a:pt x="25432" y="86487"/>
                                      <a:pt x="21336" y="85820"/>
                                      <a:pt x="18478" y="84392"/>
                                    </a:cubicBezTo>
                                    <a:cubicBezTo>
                                      <a:pt x="15621" y="82963"/>
                                      <a:pt x="13621" y="81058"/>
                                      <a:pt x="12478" y="78486"/>
                                    </a:cubicBezTo>
                                    <a:cubicBezTo>
                                      <a:pt x="11335" y="75914"/>
                                      <a:pt x="10763" y="72866"/>
                                      <a:pt x="10763" y="69342"/>
                                    </a:cubicBezTo>
                                    <a:lnTo>
                                      <a:pt x="10763" y="30766"/>
                                    </a:lnTo>
                                    <a:lnTo>
                                      <a:pt x="0" y="30766"/>
                                    </a:lnTo>
                                    <a:lnTo>
                                      <a:pt x="0" y="19717"/>
                                    </a:lnTo>
                                    <a:lnTo>
                                      <a:pt x="11240" y="19717"/>
                                    </a:lnTo>
                                    <a:lnTo>
                                      <a:pt x="15145" y="0"/>
                                    </a:lnTo>
                                    <a:lnTo>
                                      <a:pt x="26384" y="0"/>
                                    </a:lnTo>
                                    <a:lnTo>
                                      <a:pt x="26384" y="19621"/>
                                    </a:lnTo>
                                    <a:lnTo>
                                      <a:pt x="41243" y="19621"/>
                                    </a:lnTo>
                                    <a:lnTo>
                                      <a:pt x="41243" y="30766"/>
                                    </a:lnTo>
                                    <a:close/>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reeform: Shape 21"/>
                            <wps:cNvSpPr/>
                            <wps:spPr>
                              <a:xfrm>
                                <a:off x="134588" y="357202"/>
                                <a:ext cx="58102" cy="69056"/>
                              </a:xfrm>
                              <a:custGeom>
                                <a:avLst/>
                                <a:gdLst>
                                  <a:gd name="connsiteX0" fmla="*/ 22098 w 58102"/>
                                  <a:gd name="connsiteY0" fmla="*/ 69056 h 69056"/>
                                  <a:gd name="connsiteX1" fmla="*/ 10763 w 58102"/>
                                  <a:gd name="connsiteY1" fmla="*/ 66675 h 69056"/>
                                  <a:gd name="connsiteX2" fmla="*/ 2857 w 58102"/>
                                  <a:gd name="connsiteY2" fmla="*/ 59912 h 69056"/>
                                  <a:gd name="connsiteX3" fmla="*/ 0 w 58102"/>
                                  <a:gd name="connsiteY3" fmla="*/ 49244 h 69056"/>
                                  <a:gd name="connsiteX4" fmla="*/ 7906 w 58102"/>
                                  <a:gd name="connsiteY4" fmla="*/ 32671 h 69056"/>
                                  <a:gd name="connsiteX5" fmla="*/ 33242 w 58102"/>
                                  <a:gd name="connsiteY5" fmla="*/ 26860 h 69056"/>
                                  <a:gd name="connsiteX6" fmla="*/ 43148 w 58102"/>
                                  <a:gd name="connsiteY6" fmla="*/ 26575 h 69056"/>
                                  <a:gd name="connsiteX7" fmla="*/ 43148 w 58102"/>
                                  <a:gd name="connsiteY7" fmla="*/ 22098 h 69056"/>
                                  <a:gd name="connsiteX8" fmla="*/ 40005 w 58102"/>
                                  <a:gd name="connsiteY8" fmla="*/ 13811 h 69056"/>
                                  <a:gd name="connsiteX9" fmla="*/ 30385 w 58102"/>
                                  <a:gd name="connsiteY9" fmla="*/ 10858 h 69056"/>
                                  <a:gd name="connsiteX10" fmla="*/ 21526 w 58102"/>
                                  <a:gd name="connsiteY10" fmla="*/ 13144 h 69056"/>
                                  <a:gd name="connsiteX11" fmla="*/ 16192 w 58102"/>
                                  <a:gd name="connsiteY11" fmla="*/ 20574 h 69056"/>
                                  <a:gd name="connsiteX12" fmla="*/ 2953 w 58102"/>
                                  <a:gd name="connsiteY12" fmla="*/ 20574 h 69056"/>
                                  <a:gd name="connsiteX13" fmla="*/ 6858 w 58102"/>
                                  <a:gd name="connsiteY13" fmla="*/ 9144 h 69056"/>
                                  <a:gd name="connsiteX14" fmla="*/ 16669 w 58102"/>
                                  <a:gd name="connsiteY14" fmla="*/ 2286 h 69056"/>
                                  <a:gd name="connsiteX15" fmla="*/ 31051 w 58102"/>
                                  <a:gd name="connsiteY15" fmla="*/ 0 h 69056"/>
                                  <a:gd name="connsiteX16" fmla="*/ 46482 w 58102"/>
                                  <a:gd name="connsiteY16" fmla="*/ 2477 h 69056"/>
                                  <a:gd name="connsiteX17" fmla="*/ 55245 w 58102"/>
                                  <a:gd name="connsiteY17" fmla="*/ 9715 h 69056"/>
                                  <a:gd name="connsiteX18" fmla="*/ 58102 w 58102"/>
                                  <a:gd name="connsiteY18" fmla="*/ 21145 h 69056"/>
                                  <a:gd name="connsiteX19" fmla="*/ 58102 w 58102"/>
                                  <a:gd name="connsiteY19" fmla="*/ 67627 h 69056"/>
                                  <a:gd name="connsiteX20" fmla="*/ 44958 w 58102"/>
                                  <a:gd name="connsiteY20" fmla="*/ 67627 h 69056"/>
                                  <a:gd name="connsiteX21" fmla="*/ 43720 w 58102"/>
                                  <a:gd name="connsiteY21" fmla="*/ 55721 h 69056"/>
                                  <a:gd name="connsiteX22" fmla="*/ 34671 w 58102"/>
                                  <a:gd name="connsiteY22" fmla="*/ 66103 h 69056"/>
                                  <a:gd name="connsiteX23" fmla="*/ 22098 w 58102"/>
                                  <a:gd name="connsiteY23" fmla="*/ 68961 h 69056"/>
                                  <a:gd name="connsiteX24" fmla="*/ 27146 w 58102"/>
                                  <a:gd name="connsiteY24" fmla="*/ 58483 h 69056"/>
                                  <a:gd name="connsiteX25" fmla="*/ 32861 w 58102"/>
                                  <a:gd name="connsiteY25" fmla="*/ 57436 h 69056"/>
                                  <a:gd name="connsiteX26" fmla="*/ 38005 w 58102"/>
                                  <a:gd name="connsiteY26" fmla="*/ 54578 h 69056"/>
                                  <a:gd name="connsiteX27" fmla="*/ 41720 w 58102"/>
                                  <a:gd name="connsiteY27" fmla="*/ 50482 h 69056"/>
                                  <a:gd name="connsiteX28" fmla="*/ 43148 w 58102"/>
                                  <a:gd name="connsiteY28" fmla="*/ 45815 h 69056"/>
                                  <a:gd name="connsiteX29" fmla="*/ 43148 w 58102"/>
                                  <a:gd name="connsiteY29" fmla="*/ 35338 h 69056"/>
                                  <a:gd name="connsiteX30" fmla="*/ 34957 w 58102"/>
                                  <a:gd name="connsiteY30" fmla="*/ 35338 h 69056"/>
                                  <a:gd name="connsiteX31" fmla="*/ 24479 w 58102"/>
                                  <a:gd name="connsiteY31" fmla="*/ 36767 h 69056"/>
                                  <a:gd name="connsiteX32" fmla="*/ 17431 w 58102"/>
                                  <a:gd name="connsiteY32" fmla="*/ 40672 h 69056"/>
                                  <a:gd name="connsiteX33" fmla="*/ 14859 w 58102"/>
                                  <a:gd name="connsiteY33" fmla="*/ 47720 h 69056"/>
                                  <a:gd name="connsiteX34" fmla="*/ 18383 w 58102"/>
                                  <a:gd name="connsiteY34" fmla="*/ 55626 h 69056"/>
                                  <a:gd name="connsiteX35" fmla="*/ 27146 w 58102"/>
                                  <a:gd name="connsiteY35" fmla="*/ 58483 h 690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58102" h="69056">
                                    <a:moveTo>
                                      <a:pt x="22098" y="69056"/>
                                    </a:moveTo>
                                    <a:cubicBezTo>
                                      <a:pt x="17907" y="69056"/>
                                      <a:pt x="14097" y="68294"/>
                                      <a:pt x="10763" y="66675"/>
                                    </a:cubicBezTo>
                                    <a:cubicBezTo>
                                      <a:pt x="7429" y="65151"/>
                                      <a:pt x="4763" y="62865"/>
                                      <a:pt x="2857" y="59912"/>
                                    </a:cubicBezTo>
                                    <a:cubicBezTo>
                                      <a:pt x="952" y="56959"/>
                                      <a:pt x="0" y="53435"/>
                                      <a:pt x="0" y="49244"/>
                                    </a:cubicBezTo>
                                    <a:cubicBezTo>
                                      <a:pt x="0" y="41910"/>
                                      <a:pt x="2667" y="36385"/>
                                      <a:pt x="7906" y="32671"/>
                                    </a:cubicBezTo>
                                    <a:cubicBezTo>
                                      <a:pt x="13145" y="28956"/>
                                      <a:pt x="21622" y="27051"/>
                                      <a:pt x="33242" y="26860"/>
                                    </a:cubicBezTo>
                                    <a:lnTo>
                                      <a:pt x="43148" y="26575"/>
                                    </a:lnTo>
                                    <a:lnTo>
                                      <a:pt x="43148" y="22098"/>
                                    </a:lnTo>
                                    <a:cubicBezTo>
                                      <a:pt x="43148" y="18574"/>
                                      <a:pt x="42100" y="15811"/>
                                      <a:pt x="40005" y="13811"/>
                                    </a:cubicBezTo>
                                    <a:cubicBezTo>
                                      <a:pt x="37910" y="11811"/>
                                      <a:pt x="34671" y="10858"/>
                                      <a:pt x="30385" y="10858"/>
                                    </a:cubicBezTo>
                                    <a:cubicBezTo>
                                      <a:pt x="27146" y="10858"/>
                                      <a:pt x="24194" y="11620"/>
                                      <a:pt x="21526" y="13144"/>
                                    </a:cubicBezTo>
                                    <a:cubicBezTo>
                                      <a:pt x="18860" y="14573"/>
                                      <a:pt x="17050" y="17050"/>
                                      <a:pt x="16192" y="20574"/>
                                    </a:cubicBezTo>
                                    <a:lnTo>
                                      <a:pt x="2953" y="20574"/>
                                    </a:lnTo>
                                    <a:cubicBezTo>
                                      <a:pt x="3238" y="16002"/>
                                      <a:pt x="4572" y="12287"/>
                                      <a:pt x="6858" y="9144"/>
                                    </a:cubicBezTo>
                                    <a:cubicBezTo>
                                      <a:pt x="9239" y="6096"/>
                                      <a:pt x="12478" y="3810"/>
                                      <a:pt x="16669" y="2286"/>
                                    </a:cubicBezTo>
                                    <a:cubicBezTo>
                                      <a:pt x="20860" y="762"/>
                                      <a:pt x="25622" y="0"/>
                                      <a:pt x="31051" y="0"/>
                                    </a:cubicBezTo>
                                    <a:cubicBezTo>
                                      <a:pt x="37338" y="0"/>
                                      <a:pt x="42577" y="857"/>
                                      <a:pt x="46482" y="2477"/>
                                    </a:cubicBezTo>
                                    <a:cubicBezTo>
                                      <a:pt x="50483" y="4096"/>
                                      <a:pt x="53340" y="6572"/>
                                      <a:pt x="55245" y="9715"/>
                                    </a:cubicBezTo>
                                    <a:cubicBezTo>
                                      <a:pt x="57150" y="12859"/>
                                      <a:pt x="58102" y="16669"/>
                                      <a:pt x="58102" y="21145"/>
                                    </a:cubicBezTo>
                                    <a:lnTo>
                                      <a:pt x="58102" y="67627"/>
                                    </a:lnTo>
                                    <a:lnTo>
                                      <a:pt x="44958" y="67627"/>
                                    </a:lnTo>
                                    <a:lnTo>
                                      <a:pt x="43720" y="55721"/>
                                    </a:lnTo>
                                    <a:cubicBezTo>
                                      <a:pt x="41338" y="60674"/>
                                      <a:pt x="38290" y="64198"/>
                                      <a:pt x="34671" y="66103"/>
                                    </a:cubicBezTo>
                                    <a:cubicBezTo>
                                      <a:pt x="31051" y="68008"/>
                                      <a:pt x="26860" y="68961"/>
                                      <a:pt x="22098" y="68961"/>
                                    </a:cubicBezTo>
                                    <a:close/>
                                    <a:moveTo>
                                      <a:pt x="27146" y="58483"/>
                                    </a:moveTo>
                                    <a:cubicBezTo>
                                      <a:pt x="29051" y="58483"/>
                                      <a:pt x="30956" y="58102"/>
                                      <a:pt x="32861" y="57436"/>
                                    </a:cubicBezTo>
                                    <a:cubicBezTo>
                                      <a:pt x="34766" y="56769"/>
                                      <a:pt x="36481" y="55817"/>
                                      <a:pt x="38005" y="54578"/>
                                    </a:cubicBezTo>
                                    <a:cubicBezTo>
                                      <a:pt x="39529" y="53340"/>
                                      <a:pt x="40767" y="52006"/>
                                      <a:pt x="41720" y="50482"/>
                                    </a:cubicBezTo>
                                    <a:cubicBezTo>
                                      <a:pt x="42672" y="48958"/>
                                      <a:pt x="43148" y="47434"/>
                                      <a:pt x="43148" y="45815"/>
                                    </a:cubicBezTo>
                                    <a:lnTo>
                                      <a:pt x="43148" y="35338"/>
                                    </a:lnTo>
                                    <a:lnTo>
                                      <a:pt x="34957" y="35338"/>
                                    </a:lnTo>
                                    <a:cubicBezTo>
                                      <a:pt x="30956" y="35528"/>
                                      <a:pt x="27432" y="35909"/>
                                      <a:pt x="24479" y="36767"/>
                                    </a:cubicBezTo>
                                    <a:cubicBezTo>
                                      <a:pt x="21526" y="37528"/>
                                      <a:pt x="19145" y="38862"/>
                                      <a:pt x="17431" y="40672"/>
                                    </a:cubicBezTo>
                                    <a:cubicBezTo>
                                      <a:pt x="15716" y="42481"/>
                                      <a:pt x="14859" y="44768"/>
                                      <a:pt x="14859" y="47720"/>
                                    </a:cubicBezTo>
                                    <a:cubicBezTo>
                                      <a:pt x="14859" y="51054"/>
                                      <a:pt x="16002" y="53721"/>
                                      <a:pt x="18383" y="55626"/>
                                    </a:cubicBezTo>
                                    <a:cubicBezTo>
                                      <a:pt x="20764" y="57531"/>
                                      <a:pt x="23622" y="58483"/>
                                      <a:pt x="27146" y="58483"/>
                                    </a:cubicBezTo>
                                    <a:close/>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reeform: Shape 22"/>
                            <wps:cNvSpPr/>
                            <wps:spPr>
                              <a:xfrm>
                                <a:off x="202787" y="339010"/>
                                <a:ext cx="41529" cy="86486"/>
                              </a:xfrm>
                              <a:custGeom>
                                <a:avLst/>
                                <a:gdLst>
                                  <a:gd name="connsiteX0" fmla="*/ 41243 w 41529"/>
                                  <a:gd name="connsiteY0" fmla="*/ 30670 h 86486"/>
                                  <a:gd name="connsiteX1" fmla="*/ 26384 w 41529"/>
                                  <a:gd name="connsiteY1" fmla="*/ 30670 h 86486"/>
                                  <a:gd name="connsiteX2" fmla="*/ 26384 w 41529"/>
                                  <a:gd name="connsiteY2" fmla="*/ 68675 h 86486"/>
                                  <a:gd name="connsiteX3" fmla="*/ 27146 w 41529"/>
                                  <a:gd name="connsiteY3" fmla="*/ 73057 h 86486"/>
                                  <a:gd name="connsiteX4" fmla="*/ 29337 w 41529"/>
                                  <a:gd name="connsiteY4" fmla="*/ 74867 h 86486"/>
                                  <a:gd name="connsiteX5" fmla="*/ 33433 w 41529"/>
                                  <a:gd name="connsiteY5" fmla="*/ 75247 h 86486"/>
                                  <a:gd name="connsiteX6" fmla="*/ 41529 w 41529"/>
                                  <a:gd name="connsiteY6" fmla="*/ 75247 h 86486"/>
                                  <a:gd name="connsiteX7" fmla="*/ 41529 w 41529"/>
                                  <a:gd name="connsiteY7" fmla="*/ 85153 h 86486"/>
                                  <a:gd name="connsiteX8" fmla="*/ 37624 w 41529"/>
                                  <a:gd name="connsiteY8" fmla="*/ 86106 h 86486"/>
                                  <a:gd name="connsiteX9" fmla="*/ 30671 w 41529"/>
                                  <a:gd name="connsiteY9" fmla="*/ 86487 h 86486"/>
                                  <a:gd name="connsiteX10" fmla="*/ 18479 w 41529"/>
                                  <a:gd name="connsiteY10" fmla="*/ 84392 h 86486"/>
                                  <a:gd name="connsiteX11" fmla="*/ 12478 w 41529"/>
                                  <a:gd name="connsiteY11" fmla="*/ 78486 h 86486"/>
                                  <a:gd name="connsiteX12" fmla="*/ 10763 w 41529"/>
                                  <a:gd name="connsiteY12" fmla="*/ 69342 h 86486"/>
                                  <a:gd name="connsiteX13" fmla="*/ 10763 w 41529"/>
                                  <a:gd name="connsiteY13" fmla="*/ 30766 h 86486"/>
                                  <a:gd name="connsiteX14" fmla="*/ 0 w 41529"/>
                                  <a:gd name="connsiteY14" fmla="*/ 30766 h 86486"/>
                                  <a:gd name="connsiteX15" fmla="*/ 0 w 41529"/>
                                  <a:gd name="connsiteY15" fmla="*/ 19717 h 86486"/>
                                  <a:gd name="connsiteX16" fmla="*/ 11240 w 41529"/>
                                  <a:gd name="connsiteY16" fmla="*/ 19717 h 86486"/>
                                  <a:gd name="connsiteX17" fmla="*/ 15145 w 41529"/>
                                  <a:gd name="connsiteY17" fmla="*/ 0 h 86486"/>
                                  <a:gd name="connsiteX18" fmla="*/ 26384 w 41529"/>
                                  <a:gd name="connsiteY18" fmla="*/ 0 h 86486"/>
                                  <a:gd name="connsiteX19" fmla="*/ 26384 w 41529"/>
                                  <a:gd name="connsiteY19" fmla="*/ 19621 h 86486"/>
                                  <a:gd name="connsiteX20" fmla="*/ 41243 w 41529"/>
                                  <a:gd name="connsiteY20" fmla="*/ 19621 h 86486"/>
                                  <a:gd name="connsiteX21" fmla="*/ 41243 w 41529"/>
                                  <a:gd name="connsiteY21" fmla="*/ 30766 h 864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1529" h="86486">
                                    <a:moveTo>
                                      <a:pt x="41243" y="30670"/>
                                    </a:moveTo>
                                    <a:lnTo>
                                      <a:pt x="26384" y="30670"/>
                                    </a:lnTo>
                                    <a:lnTo>
                                      <a:pt x="26384" y="68675"/>
                                    </a:lnTo>
                                    <a:cubicBezTo>
                                      <a:pt x="26384" y="70675"/>
                                      <a:pt x="26670" y="72104"/>
                                      <a:pt x="27146" y="73057"/>
                                    </a:cubicBezTo>
                                    <a:cubicBezTo>
                                      <a:pt x="27623" y="74009"/>
                                      <a:pt x="28289" y="74581"/>
                                      <a:pt x="29337" y="74867"/>
                                    </a:cubicBezTo>
                                    <a:cubicBezTo>
                                      <a:pt x="30385" y="75152"/>
                                      <a:pt x="31718" y="75247"/>
                                      <a:pt x="33433" y="75247"/>
                                    </a:cubicBezTo>
                                    <a:lnTo>
                                      <a:pt x="41529" y="75247"/>
                                    </a:lnTo>
                                    <a:lnTo>
                                      <a:pt x="41529" y="85153"/>
                                    </a:lnTo>
                                    <a:cubicBezTo>
                                      <a:pt x="40672" y="85534"/>
                                      <a:pt x="39338" y="85820"/>
                                      <a:pt x="37624" y="86106"/>
                                    </a:cubicBezTo>
                                    <a:cubicBezTo>
                                      <a:pt x="35909" y="86392"/>
                                      <a:pt x="33528" y="86487"/>
                                      <a:pt x="30671" y="86487"/>
                                    </a:cubicBezTo>
                                    <a:cubicBezTo>
                                      <a:pt x="25432" y="86487"/>
                                      <a:pt x="21336" y="85820"/>
                                      <a:pt x="18479" y="84392"/>
                                    </a:cubicBezTo>
                                    <a:cubicBezTo>
                                      <a:pt x="15621" y="82963"/>
                                      <a:pt x="13621" y="81058"/>
                                      <a:pt x="12478" y="78486"/>
                                    </a:cubicBezTo>
                                    <a:cubicBezTo>
                                      <a:pt x="11335" y="75914"/>
                                      <a:pt x="10763" y="72866"/>
                                      <a:pt x="10763" y="69342"/>
                                    </a:cubicBezTo>
                                    <a:lnTo>
                                      <a:pt x="10763" y="30766"/>
                                    </a:lnTo>
                                    <a:lnTo>
                                      <a:pt x="0" y="30766"/>
                                    </a:lnTo>
                                    <a:lnTo>
                                      <a:pt x="0" y="19717"/>
                                    </a:lnTo>
                                    <a:lnTo>
                                      <a:pt x="11240" y="19717"/>
                                    </a:lnTo>
                                    <a:lnTo>
                                      <a:pt x="15145" y="0"/>
                                    </a:lnTo>
                                    <a:lnTo>
                                      <a:pt x="26384" y="0"/>
                                    </a:lnTo>
                                    <a:lnTo>
                                      <a:pt x="26384" y="19621"/>
                                    </a:lnTo>
                                    <a:lnTo>
                                      <a:pt x="41243" y="19621"/>
                                    </a:lnTo>
                                    <a:lnTo>
                                      <a:pt x="41243" y="30766"/>
                                    </a:lnTo>
                                    <a:close/>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eform: Shape 23"/>
                            <wps:cNvSpPr/>
                            <wps:spPr>
                              <a:xfrm>
                                <a:off x="252888" y="357393"/>
                                <a:ext cx="61341" cy="68865"/>
                              </a:xfrm>
                              <a:custGeom>
                                <a:avLst/>
                                <a:gdLst>
                                  <a:gd name="connsiteX0" fmla="*/ 15526 w 61341"/>
                                  <a:gd name="connsiteY0" fmla="*/ 38005 h 68865"/>
                                  <a:gd name="connsiteX1" fmla="*/ 17335 w 61341"/>
                                  <a:gd name="connsiteY1" fmla="*/ 48006 h 68865"/>
                                  <a:gd name="connsiteX2" fmla="*/ 22860 w 61341"/>
                                  <a:gd name="connsiteY2" fmla="*/ 54864 h 68865"/>
                                  <a:gd name="connsiteX3" fmla="*/ 31909 w 61341"/>
                                  <a:gd name="connsiteY3" fmla="*/ 57341 h 68865"/>
                                  <a:gd name="connsiteX4" fmla="*/ 41529 w 61341"/>
                                  <a:gd name="connsiteY4" fmla="*/ 54864 h 68865"/>
                                  <a:gd name="connsiteX5" fmla="*/ 46958 w 61341"/>
                                  <a:gd name="connsiteY5" fmla="*/ 47339 h 68865"/>
                                  <a:gd name="connsiteX6" fmla="*/ 61246 w 61341"/>
                                  <a:gd name="connsiteY6" fmla="*/ 47339 h 68865"/>
                                  <a:gd name="connsiteX7" fmla="*/ 55721 w 61341"/>
                                  <a:gd name="connsiteY7" fmla="*/ 59055 h 68865"/>
                                  <a:gd name="connsiteX8" fmla="*/ 45148 w 61341"/>
                                  <a:gd name="connsiteY8" fmla="*/ 66389 h 68865"/>
                                  <a:gd name="connsiteX9" fmla="*/ 32290 w 61341"/>
                                  <a:gd name="connsiteY9" fmla="*/ 68866 h 68865"/>
                                  <a:gd name="connsiteX10" fmla="*/ 15431 w 61341"/>
                                  <a:gd name="connsiteY10" fmla="*/ 64770 h 68865"/>
                                  <a:gd name="connsiteX11" fmla="*/ 4096 w 61341"/>
                                  <a:gd name="connsiteY11" fmla="*/ 53150 h 68865"/>
                                  <a:gd name="connsiteX12" fmla="*/ 0 w 61341"/>
                                  <a:gd name="connsiteY12" fmla="*/ 35147 h 68865"/>
                                  <a:gd name="connsiteX13" fmla="*/ 3715 w 61341"/>
                                  <a:gd name="connsiteY13" fmla="*/ 17050 h 68865"/>
                                  <a:gd name="connsiteX14" fmla="*/ 14478 w 61341"/>
                                  <a:gd name="connsiteY14" fmla="*/ 4572 h 68865"/>
                                  <a:gd name="connsiteX15" fmla="*/ 31337 w 61341"/>
                                  <a:gd name="connsiteY15" fmla="*/ 0 h 68865"/>
                                  <a:gd name="connsiteX16" fmla="*/ 47816 w 61341"/>
                                  <a:gd name="connsiteY16" fmla="*/ 4191 h 68865"/>
                                  <a:gd name="connsiteX17" fmla="*/ 57912 w 61341"/>
                                  <a:gd name="connsiteY17" fmla="*/ 15812 h 68865"/>
                                  <a:gd name="connsiteX18" fmla="*/ 61341 w 61341"/>
                                  <a:gd name="connsiteY18" fmla="*/ 33242 h 68865"/>
                                  <a:gd name="connsiteX19" fmla="*/ 61341 w 61341"/>
                                  <a:gd name="connsiteY19" fmla="*/ 38005 h 68865"/>
                                  <a:gd name="connsiteX20" fmla="*/ 15526 w 61341"/>
                                  <a:gd name="connsiteY20" fmla="*/ 38005 h 68865"/>
                                  <a:gd name="connsiteX21" fmla="*/ 15526 w 61341"/>
                                  <a:gd name="connsiteY21" fmla="*/ 28289 h 68865"/>
                                  <a:gd name="connsiteX22" fmla="*/ 46672 w 61341"/>
                                  <a:gd name="connsiteY22" fmla="*/ 28289 h 68865"/>
                                  <a:gd name="connsiteX23" fmla="*/ 44958 w 61341"/>
                                  <a:gd name="connsiteY23" fmla="*/ 19622 h 68865"/>
                                  <a:gd name="connsiteX24" fmla="*/ 39815 w 61341"/>
                                  <a:gd name="connsiteY24" fmla="*/ 13430 h 68865"/>
                                  <a:gd name="connsiteX25" fmla="*/ 31147 w 61341"/>
                                  <a:gd name="connsiteY25" fmla="*/ 11144 h 68865"/>
                                  <a:gd name="connsiteX26" fmla="*/ 22479 w 61341"/>
                                  <a:gd name="connsiteY26" fmla="*/ 13621 h 68865"/>
                                  <a:gd name="connsiteX27" fmla="*/ 17145 w 61341"/>
                                  <a:gd name="connsiteY27" fmla="*/ 20098 h 68865"/>
                                  <a:gd name="connsiteX28" fmla="*/ 15431 w 61341"/>
                                  <a:gd name="connsiteY28" fmla="*/ 28289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1341" h="68865">
                                    <a:moveTo>
                                      <a:pt x="15526" y="38005"/>
                                    </a:moveTo>
                                    <a:cubicBezTo>
                                      <a:pt x="15526" y="41815"/>
                                      <a:pt x="16097" y="45148"/>
                                      <a:pt x="17335" y="48006"/>
                                    </a:cubicBezTo>
                                    <a:cubicBezTo>
                                      <a:pt x="18574" y="50959"/>
                                      <a:pt x="20384" y="53150"/>
                                      <a:pt x="22860" y="54864"/>
                                    </a:cubicBezTo>
                                    <a:cubicBezTo>
                                      <a:pt x="25336" y="56579"/>
                                      <a:pt x="28289" y="57341"/>
                                      <a:pt x="31909" y="57341"/>
                                    </a:cubicBezTo>
                                    <a:cubicBezTo>
                                      <a:pt x="35528" y="57341"/>
                                      <a:pt x="38767" y="56483"/>
                                      <a:pt x="41529" y="54864"/>
                                    </a:cubicBezTo>
                                    <a:cubicBezTo>
                                      <a:pt x="44291" y="53245"/>
                                      <a:pt x="46006" y="50673"/>
                                      <a:pt x="46958" y="47339"/>
                                    </a:cubicBezTo>
                                    <a:lnTo>
                                      <a:pt x="61246" y="47339"/>
                                    </a:lnTo>
                                    <a:cubicBezTo>
                                      <a:pt x="60484" y="52007"/>
                                      <a:pt x="58674" y="55912"/>
                                      <a:pt x="55721" y="59055"/>
                                    </a:cubicBezTo>
                                    <a:cubicBezTo>
                                      <a:pt x="52768" y="62198"/>
                                      <a:pt x="49340" y="64675"/>
                                      <a:pt x="45148" y="66389"/>
                                    </a:cubicBezTo>
                                    <a:cubicBezTo>
                                      <a:pt x="40958" y="68104"/>
                                      <a:pt x="36767" y="68866"/>
                                      <a:pt x="32290" y="68866"/>
                                    </a:cubicBezTo>
                                    <a:cubicBezTo>
                                      <a:pt x="25908" y="68866"/>
                                      <a:pt x="20288" y="67532"/>
                                      <a:pt x="15431" y="64770"/>
                                    </a:cubicBezTo>
                                    <a:cubicBezTo>
                                      <a:pt x="10573" y="62008"/>
                                      <a:pt x="6763" y="58198"/>
                                      <a:pt x="4096" y="53150"/>
                                    </a:cubicBezTo>
                                    <a:cubicBezTo>
                                      <a:pt x="1334" y="48101"/>
                                      <a:pt x="0" y="42101"/>
                                      <a:pt x="0" y="35147"/>
                                    </a:cubicBezTo>
                                    <a:cubicBezTo>
                                      <a:pt x="0" y="28194"/>
                                      <a:pt x="1238" y="22289"/>
                                      <a:pt x="3715" y="17050"/>
                                    </a:cubicBezTo>
                                    <a:cubicBezTo>
                                      <a:pt x="6191" y="11811"/>
                                      <a:pt x="9811" y="7620"/>
                                      <a:pt x="14478" y="4572"/>
                                    </a:cubicBezTo>
                                    <a:cubicBezTo>
                                      <a:pt x="19145" y="1524"/>
                                      <a:pt x="24765" y="0"/>
                                      <a:pt x="31337" y="0"/>
                                    </a:cubicBezTo>
                                    <a:cubicBezTo>
                                      <a:pt x="37910" y="0"/>
                                      <a:pt x="43339" y="1429"/>
                                      <a:pt x="47816" y="4191"/>
                                    </a:cubicBezTo>
                                    <a:cubicBezTo>
                                      <a:pt x="52292" y="6953"/>
                                      <a:pt x="55626" y="10859"/>
                                      <a:pt x="57912" y="15812"/>
                                    </a:cubicBezTo>
                                    <a:cubicBezTo>
                                      <a:pt x="60198" y="20765"/>
                                      <a:pt x="61341" y="26575"/>
                                      <a:pt x="61341" y="33242"/>
                                    </a:cubicBezTo>
                                    <a:lnTo>
                                      <a:pt x="61341" y="38005"/>
                                    </a:lnTo>
                                    <a:lnTo>
                                      <a:pt x="15526" y="38005"/>
                                    </a:lnTo>
                                    <a:close/>
                                    <a:moveTo>
                                      <a:pt x="15526" y="28289"/>
                                    </a:moveTo>
                                    <a:lnTo>
                                      <a:pt x="46672" y="28289"/>
                                    </a:lnTo>
                                    <a:cubicBezTo>
                                      <a:pt x="46672" y="25051"/>
                                      <a:pt x="46101" y="22193"/>
                                      <a:pt x="44958" y="19622"/>
                                    </a:cubicBezTo>
                                    <a:cubicBezTo>
                                      <a:pt x="43815" y="17050"/>
                                      <a:pt x="42196" y="14954"/>
                                      <a:pt x="39815" y="13430"/>
                                    </a:cubicBezTo>
                                    <a:cubicBezTo>
                                      <a:pt x="37433" y="11906"/>
                                      <a:pt x="34671" y="11144"/>
                                      <a:pt x="31147" y="11144"/>
                                    </a:cubicBezTo>
                                    <a:cubicBezTo>
                                      <a:pt x="27622" y="11144"/>
                                      <a:pt x="24860" y="12002"/>
                                      <a:pt x="22479" y="13621"/>
                                    </a:cubicBezTo>
                                    <a:cubicBezTo>
                                      <a:pt x="20098" y="15335"/>
                                      <a:pt x="18383" y="17431"/>
                                      <a:pt x="17145" y="20098"/>
                                    </a:cubicBezTo>
                                    <a:cubicBezTo>
                                      <a:pt x="15907" y="22765"/>
                                      <a:pt x="15335" y="25432"/>
                                      <a:pt x="15431" y="28289"/>
                                    </a:cubicBezTo>
                                    <a:close/>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eform: Shape 24"/>
                            <wps:cNvSpPr/>
                            <wps:spPr>
                              <a:xfrm>
                                <a:off x="356330" y="332247"/>
                                <a:ext cx="15621" cy="92773"/>
                              </a:xfrm>
                              <a:custGeom>
                                <a:avLst/>
                                <a:gdLst>
                                  <a:gd name="connsiteX0" fmla="*/ 0 w 15621"/>
                                  <a:gd name="connsiteY0" fmla="*/ 0 h 92773"/>
                                  <a:gd name="connsiteX1" fmla="*/ 15621 w 15621"/>
                                  <a:gd name="connsiteY1" fmla="*/ 0 h 92773"/>
                                  <a:gd name="connsiteX2" fmla="*/ 15621 w 15621"/>
                                  <a:gd name="connsiteY2" fmla="*/ 92774 h 92773"/>
                                  <a:gd name="connsiteX3" fmla="*/ 0 w 15621"/>
                                  <a:gd name="connsiteY3" fmla="*/ 92774 h 92773"/>
                                  <a:gd name="connsiteX4" fmla="*/ 0 w 15621"/>
                                  <a:gd name="connsiteY4" fmla="*/ 0 h 927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621" h="92773">
                                    <a:moveTo>
                                      <a:pt x="0" y="0"/>
                                    </a:moveTo>
                                    <a:lnTo>
                                      <a:pt x="15621" y="0"/>
                                    </a:lnTo>
                                    <a:lnTo>
                                      <a:pt x="15621" y="92774"/>
                                    </a:lnTo>
                                    <a:lnTo>
                                      <a:pt x="0" y="92774"/>
                                    </a:lnTo>
                                    <a:lnTo>
                                      <a:pt x="0" y="0"/>
                                    </a:lnTo>
                                    <a:close/>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reeform: Shape 25"/>
                            <wps:cNvSpPr/>
                            <wps:spPr>
                              <a:xfrm>
                                <a:off x="390620" y="358060"/>
                                <a:ext cx="58483" cy="67151"/>
                              </a:xfrm>
                              <a:custGeom>
                                <a:avLst/>
                                <a:gdLst>
                                  <a:gd name="connsiteX0" fmla="*/ 95 w 58483"/>
                                  <a:gd name="connsiteY0" fmla="*/ 66961 h 67151"/>
                                  <a:gd name="connsiteX1" fmla="*/ 95 w 58483"/>
                                  <a:gd name="connsiteY1" fmla="*/ 667 h 67151"/>
                                  <a:gd name="connsiteX2" fmla="*/ 15335 w 58483"/>
                                  <a:gd name="connsiteY2" fmla="*/ 667 h 67151"/>
                                  <a:gd name="connsiteX3" fmla="*/ 15335 w 58483"/>
                                  <a:gd name="connsiteY3" fmla="*/ 10192 h 67151"/>
                                  <a:gd name="connsiteX4" fmla="*/ 19526 w 58483"/>
                                  <a:gd name="connsiteY4" fmla="*/ 5239 h 67151"/>
                                  <a:gd name="connsiteX5" fmla="*/ 26098 w 58483"/>
                                  <a:gd name="connsiteY5" fmla="*/ 1429 h 67151"/>
                                  <a:gd name="connsiteX6" fmla="*/ 35243 w 58483"/>
                                  <a:gd name="connsiteY6" fmla="*/ 0 h 67151"/>
                                  <a:gd name="connsiteX7" fmla="*/ 46672 w 58483"/>
                                  <a:gd name="connsiteY7" fmla="*/ 2476 h 67151"/>
                                  <a:gd name="connsiteX8" fmla="*/ 55245 w 58483"/>
                                  <a:gd name="connsiteY8" fmla="*/ 10096 h 67151"/>
                                  <a:gd name="connsiteX9" fmla="*/ 58483 w 58483"/>
                                  <a:gd name="connsiteY9" fmla="*/ 23527 h 67151"/>
                                  <a:gd name="connsiteX10" fmla="*/ 58483 w 58483"/>
                                  <a:gd name="connsiteY10" fmla="*/ 67151 h 67151"/>
                                  <a:gd name="connsiteX11" fmla="*/ 42863 w 58483"/>
                                  <a:gd name="connsiteY11" fmla="*/ 67151 h 67151"/>
                                  <a:gd name="connsiteX12" fmla="*/ 42863 w 58483"/>
                                  <a:gd name="connsiteY12" fmla="*/ 25432 h 67151"/>
                                  <a:gd name="connsiteX13" fmla="*/ 39243 w 58483"/>
                                  <a:gd name="connsiteY13" fmla="*/ 15716 h 67151"/>
                                  <a:gd name="connsiteX14" fmla="*/ 30194 w 58483"/>
                                  <a:gd name="connsiteY14" fmla="*/ 12573 h 67151"/>
                                  <a:gd name="connsiteX15" fmla="*/ 23146 w 58483"/>
                                  <a:gd name="connsiteY15" fmla="*/ 13811 h 67151"/>
                                  <a:gd name="connsiteX16" fmla="*/ 17717 w 58483"/>
                                  <a:gd name="connsiteY16" fmla="*/ 17621 h 67151"/>
                                  <a:gd name="connsiteX17" fmla="*/ 15621 w 58483"/>
                                  <a:gd name="connsiteY17" fmla="*/ 23908 h 67151"/>
                                  <a:gd name="connsiteX18" fmla="*/ 15621 w 58483"/>
                                  <a:gd name="connsiteY18" fmla="*/ 67151 h 67151"/>
                                  <a:gd name="connsiteX19" fmla="*/ 0 w 58483"/>
                                  <a:gd name="connsiteY19" fmla="*/ 67151 h 671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8483" h="67151">
                                    <a:moveTo>
                                      <a:pt x="95" y="66961"/>
                                    </a:moveTo>
                                    <a:lnTo>
                                      <a:pt x="95" y="667"/>
                                    </a:lnTo>
                                    <a:lnTo>
                                      <a:pt x="15335" y="667"/>
                                    </a:lnTo>
                                    <a:lnTo>
                                      <a:pt x="15335" y="10192"/>
                                    </a:lnTo>
                                    <a:cubicBezTo>
                                      <a:pt x="16383" y="8477"/>
                                      <a:pt x="17717" y="6858"/>
                                      <a:pt x="19526" y="5239"/>
                                    </a:cubicBezTo>
                                    <a:cubicBezTo>
                                      <a:pt x="21336" y="3619"/>
                                      <a:pt x="23527" y="2381"/>
                                      <a:pt x="26098" y="1429"/>
                                    </a:cubicBezTo>
                                    <a:cubicBezTo>
                                      <a:pt x="28670" y="476"/>
                                      <a:pt x="31718" y="0"/>
                                      <a:pt x="35243" y="0"/>
                                    </a:cubicBezTo>
                                    <a:cubicBezTo>
                                      <a:pt x="39338" y="0"/>
                                      <a:pt x="43148" y="762"/>
                                      <a:pt x="46672" y="2476"/>
                                    </a:cubicBezTo>
                                    <a:cubicBezTo>
                                      <a:pt x="50197" y="4096"/>
                                      <a:pt x="53054" y="6667"/>
                                      <a:pt x="55245" y="10096"/>
                                    </a:cubicBezTo>
                                    <a:cubicBezTo>
                                      <a:pt x="57436" y="13526"/>
                                      <a:pt x="58483" y="18002"/>
                                      <a:pt x="58483" y="23527"/>
                                    </a:cubicBezTo>
                                    <a:lnTo>
                                      <a:pt x="58483" y="67151"/>
                                    </a:lnTo>
                                    <a:lnTo>
                                      <a:pt x="42863" y="67151"/>
                                    </a:lnTo>
                                    <a:lnTo>
                                      <a:pt x="42863" y="25432"/>
                                    </a:lnTo>
                                    <a:cubicBezTo>
                                      <a:pt x="42863" y="21050"/>
                                      <a:pt x="41624" y="17812"/>
                                      <a:pt x="39243" y="15716"/>
                                    </a:cubicBezTo>
                                    <a:cubicBezTo>
                                      <a:pt x="36862" y="13621"/>
                                      <a:pt x="33814" y="12573"/>
                                      <a:pt x="30194" y="12573"/>
                                    </a:cubicBezTo>
                                    <a:cubicBezTo>
                                      <a:pt x="27718" y="12573"/>
                                      <a:pt x="25336" y="12954"/>
                                      <a:pt x="23146" y="13811"/>
                                    </a:cubicBezTo>
                                    <a:cubicBezTo>
                                      <a:pt x="20955" y="14668"/>
                                      <a:pt x="19145" y="15907"/>
                                      <a:pt x="17717" y="17621"/>
                                    </a:cubicBezTo>
                                    <a:cubicBezTo>
                                      <a:pt x="16288" y="19336"/>
                                      <a:pt x="15621" y="21431"/>
                                      <a:pt x="15621" y="23908"/>
                                    </a:cubicBezTo>
                                    <a:lnTo>
                                      <a:pt x="15621" y="67151"/>
                                    </a:lnTo>
                                    <a:lnTo>
                                      <a:pt x="0" y="67151"/>
                                    </a:lnTo>
                                    <a:close/>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reeform: Shape 26"/>
                            <wps:cNvSpPr/>
                            <wps:spPr>
                              <a:xfrm>
                                <a:off x="459676" y="357298"/>
                                <a:ext cx="55435" cy="68960"/>
                              </a:xfrm>
                              <a:custGeom>
                                <a:avLst/>
                                <a:gdLst>
                                  <a:gd name="connsiteX0" fmla="*/ 28861 w 55435"/>
                                  <a:gd name="connsiteY0" fmla="*/ 68961 h 68960"/>
                                  <a:gd name="connsiteX1" fmla="*/ 15716 w 55435"/>
                                  <a:gd name="connsiteY1" fmla="*/ 66770 h 68960"/>
                                  <a:gd name="connsiteX2" fmla="*/ 5334 w 55435"/>
                                  <a:gd name="connsiteY2" fmla="*/ 59817 h 68960"/>
                                  <a:gd name="connsiteX3" fmla="*/ 0 w 55435"/>
                                  <a:gd name="connsiteY3" fmla="*/ 47530 h 68960"/>
                                  <a:gd name="connsiteX4" fmla="*/ 13716 w 55435"/>
                                  <a:gd name="connsiteY4" fmla="*/ 47530 h 68960"/>
                                  <a:gd name="connsiteX5" fmla="*/ 16859 w 55435"/>
                                  <a:gd name="connsiteY5" fmla="*/ 53531 h 68960"/>
                                  <a:gd name="connsiteX6" fmla="*/ 22289 w 55435"/>
                                  <a:gd name="connsiteY6" fmla="*/ 56864 h 68960"/>
                                  <a:gd name="connsiteX7" fmla="*/ 28670 w 55435"/>
                                  <a:gd name="connsiteY7" fmla="*/ 57912 h 68960"/>
                                  <a:gd name="connsiteX8" fmla="*/ 38291 w 55435"/>
                                  <a:gd name="connsiteY8" fmla="*/ 55816 h 68960"/>
                                  <a:gd name="connsiteX9" fmla="*/ 42005 w 55435"/>
                                  <a:gd name="connsiteY9" fmla="*/ 49435 h 68960"/>
                                  <a:gd name="connsiteX10" fmla="*/ 39910 w 55435"/>
                                  <a:gd name="connsiteY10" fmla="*/ 44386 h 68960"/>
                                  <a:gd name="connsiteX11" fmla="*/ 33338 w 55435"/>
                                  <a:gd name="connsiteY11" fmla="*/ 41529 h 68960"/>
                                  <a:gd name="connsiteX12" fmla="*/ 20669 w 55435"/>
                                  <a:gd name="connsiteY12" fmla="*/ 38671 h 68960"/>
                                  <a:gd name="connsiteX13" fmla="*/ 7144 w 55435"/>
                                  <a:gd name="connsiteY13" fmla="*/ 32480 h 68960"/>
                                  <a:gd name="connsiteX14" fmla="*/ 2000 w 55435"/>
                                  <a:gd name="connsiteY14" fmla="*/ 20383 h 68960"/>
                                  <a:gd name="connsiteX15" fmla="*/ 4953 w 55435"/>
                                  <a:gd name="connsiteY15" fmla="*/ 9906 h 68960"/>
                                  <a:gd name="connsiteX16" fmla="*/ 13906 w 55435"/>
                                  <a:gd name="connsiteY16" fmla="*/ 2667 h 68960"/>
                                  <a:gd name="connsiteX17" fmla="*/ 28670 w 55435"/>
                                  <a:gd name="connsiteY17" fmla="*/ 0 h 68960"/>
                                  <a:gd name="connsiteX18" fmla="*/ 47244 w 55435"/>
                                  <a:gd name="connsiteY18" fmla="*/ 5143 h 68960"/>
                                  <a:gd name="connsiteX19" fmla="*/ 54388 w 55435"/>
                                  <a:gd name="connsiteY19" fmla="*/ 19812 h 68960"/>
                                  <a:gd name="connsiteX20" fmla="*/ 41148 w 55435"/>
                                  <a:gd name="connsiteY20" fmla="*/ 19812 h 68960"/>
                                  <a:gd name="connsiteX21" fmla="*/ 37147 w 55435"/>
                                  <a:gd name="connsiteY21" fmla="*/ 13144 h 68960"/>
                                  <a:gd name="connsiteX22" fmla="*/ 28480 w 55435"/>
                                  <a:gd name="connsiteY22" fmla="*/ 10763 h 68960"/>
                                  <a:gd name="connsiteX23" fmla="*/ 19431 w 55435"/>
                                  <a:gd name="connsiteY23" fmla="*/ 12859 h 68960"/>
                                  <a:gd name="connsiteX24" fmla="*/ 15907 w 55435"/>
                                  <a:gd name="connsiteY24" fmla="*/ 19336 h 68960"/>
                                  <a:gd name="connsiteX25" fmla="*/ 18574 w 55435"/>
                                  <a:gd name="connsiteY25" fmla="*/ 24098 h 68960"/>
                                  <a:gd name="connsiteX26" fmla="*/ 26670 w 55435"/>
                                  <a:gd name="connsiteY26" fmla="*/ 27051 h 68960"/>
                                  <a:gd name="connsiteX27" fmla="*/ 38576 w 55435"/>
                                  <a:gd name="connsiteY27" fmla="*/ 29908 h 68960"/>
                                  <a:gd name="connsiteX28" fmla="*/ 46958 w 55435"/>
                                  <a:gd name="connsiteY28" fmla="*/ 33337 h 68960"/>
                                  <a:gd name="connsiteX29" fmla="*/ 52102 w 55435"/>
                                  <a:gd name="connsiteY29" fmla="*/ 38100 h 68960"/>
                                  <a:gd name="connsiteX30" fmla="*/ 54673 w 55435"/>
                                  <a:gd name="connsiteY30" fmla="*/ 43434 h 68960"/>
                                  <a:gd name="connsiteX31" fmla="*/ 55435 w 55435"/>
                                  <a:gd name="connsiteY31" fmla="*/ 48482 h 68960"/>
                                  <a:gd name="connsiteX32" fmla="*/ 52102 w 55435"/>
                                  <a:gd name="connsiteY32" fmla="*/ 59436 h 68960"/>
                                  <a:gd name="connsiteX33" fmla="*/ 42767 w 55435"/>
                                  <a:gd name="connsiteY33" fmla="*/ 66389 h 68960"/>
                                  <a:gd name="connsiteX34" fmla="*/ 28480 w 55435"/>
                                  <a:gd name="connsiteY34" fmla="*/ 68866 h 68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5435" h="68960">
                                    <a:moveTo>
                                      <a:pt x="28861" y="68961"/>
                                    </a:moveTo>
                                    <a:cubicBezTo>
                                      <a:pt x="24289" y="68961"/>
                                      <a:pt x="19907" y="68199"/>
                                      <a:pt x="15716" y="66770"/>
                                    </a:cubicBezTo>
                                    <a:cubicBezTo>
                                      <a:pt x="11525" y="65341"/>
                                      <a:pt x="8096" y="62960"/>
                                      <a:pt x="5334" y="59817"/>
                                    </a:cubicBezTo>
                                    <a:cubicBezTo>
                                      <a:pt x="2572" y="56674"/>
                                      <a:pt x="762" y="52578"/>
                                      <a:pt x="0" y="47530"/>
                                    </a:cubicBezTo>
                                    <a:lnTo>
                                      <a:pt x="13716" y="47530"/>
                                    </a:lnTo>
                                    <a:cubicBezTo>
                                      <a:pt x="14288" y="50006"/>
                                      <a:pt x="15335" y="51911"/>
                                      <a:pt x="16859" y="53531"/>
                                    </a:cubicBezTo>
                                    <a:cubicBezTo>
                                      <a:pt x="18383" y="55055"/>
                                      <a:pt x="20193" y="56197"/>
                                      <a:pt x="22289" y="56864"/>
                                    </a:cubicBezTo>
                                    <a:cubicBezTo>
                                      <a:pt x="24384" y="57531"/>
                                      <a:pt x="26479" y="57912"/>
                                      <a:pt x="28670" y="57912"/>
                                    </a:cubicBezTo>
                                    <a:cubicBezTo>
                                      <a:pt x="32671" y="57912"/>
                                      <a:pt x="35909" y="57245"/>
                                      <a:pt x="38291" y="55816"/>
                                    </a:cubicBezTo>
                                    <a:cubicBezTo>
                                      <a:pt x="40767" y="54483"/>
                                      <a:pt x="42005" y="52292"/>
                                      <a:pt x="42005" y="49435"/>
                                    </a:cubicBezTo>
                                    <a:cubicBezTo>
                                      <a:pt x="42005" y="47339"/>
                                      <a:pt x="41339" y="45625"/>
                                      <a:pt x="39910" y="44386"/>
                                    </a:cubicBezTo>
                                    <a:cubicBezTo>
                                      <a:pt x="38576" y="43148"/>
                                      <a:pt x="36385" y="42196"/>
                                      <a:pt x="33338" y="41529"/>
                                    </a:cubicBezTo>
                                    <a:lnTo>
                                      <a:pt x="20669" y="38671"/>
                                    </a:lnTo>
                                    <a:cubicBezTo>
                                      <a:pt x="15049" y="37433"/>
                                      <a:pt x="10573" y="35338"/>
                                      <a:pt x="7144" y="32480"/>
                                    </a:cubicBezTo>
                                    <a:cubicBezTo>
                                      <a:pt x="3715" y="29623"/>
                                      <a:pt x="2000" y="25622"/>
                                      <a:pt x="2000" y="20383"/>
                                    </a:cubicBezTo>
                                    <a:cubicBezTo>
                                      <a:pt x="2000" y="16478"/>
                                      <a:pt x="2953" y="12954"/>
                                      <a:pt x="4953" y="9906"/>
                                    </a:cubicBezTo>
                                    <a:cubicBezTo>
                                      <a:pt x="6953" y="6858"/>
                                      <a:pt x="9906" y="4381"/>
                                      <a:pt x="13906" y="2667"/>
                                    </a:cubicBezTo>
                                    <a:cubicBezTo>
                                      <a:pt x="17907" y="952"/>
                                      <a:pt x="22765" y="0"/>
                                      <a:pt x="28670" y="0"/>
                                    </a:cubicBezTo>
                                    <a:cubicBezTo>
                                      <a:pt x="36385" y="0"/>
                                      <a:pt x="42577" y="1714"/>
                                      <a:pt x="47244" y="5143"/>
                                    </a:cubicBezTo>
                                    <a:cubicBezTo>
                                      <a:pt x="51911" y="8572"/>
                                      <a:pt x="54293" y="13526"/>
                                      <a:pt x="54388" y="19812"/>
                                    </a:cubicBezTo>
                                    <a:lnTo>
                                      <a:pt x="41148" y="19812"/>
                                    </a:lnTo>
                                    <a:cubicBezTo>
                                      <a:pt x="40672" y="16954"/>
                                      <a:pt x="39338" y="14668"/>
                                      <a:pt x="37147" y="13144"/>
                                    </a:cubicBezTo>
                                    <a:cubicBezTo>
                                      <a:pt x="34957" y="11525"/>
                                      <a:pt x="32004" y="10763"/>
                                      <a:pt x="28480" y="10763"/>
                                    </a:cubicBezTo>
                                    <a:cubicBezTo>
                                      <a:pt x="24955" y="10763"/>
                                      <a:pt x="21812" y="11430"/>
                                      <a:pt x="19431" y="12859"/>
                                    </a:cubicBezTo>
                                    <a:cubicBezTo>
                                      <a:pt x="17050" y="14288"/>
                                      <a:pt x="15907" y="16383"/>
                                      <a:pt x="15907" y="19336"/>
                                    </a:cubicBezTo>
                                    <a:cubicBezTo>
                                      <a:pt x="15907" y="21336"/>
                                      <a:pt x="16764" y="22955"/>
                                      <a:pt x="18574" y="24098"/>
                                    </a:cubicBezTo>
                                    <a:cubicBezTo>
                                      <a:pt x="20383" y="25241"/>
                                      <a:pt x="23050" y="26194"/>
                                      <a:pt x="26670" y="27051"/>
                                    </a:cubicBezTo>
                                    <a:lnTo>
                                      <a:pt x="38576" y="29908"/>
                                    </a:lnTo>
                                    <a:cubicBezTo>
                                      <a:pt x="42005" y="30766"/>
                                      <a:pt x="44768" y="31909"/>
                                      <a:pt x="46958" y="33337"/>
                                    </a:cubicBezTo>
                                    <a:cubicBezTo>
                                      <a:pt x="49149" y="34766"/>
                                      <a:pt x="50864" y="36385"/>
                                      <a:pt x="52102" y="38100"/>
                                    </a:cubicBezTo>
                                    <a:cubicBezTo>
                                      <a:pt x="53340" y="39814"/>
                                      <a:pt x="54197" y="41624"/>
                                      <a:pt x="54673" y="43434"/>
                                    </a:cubicBezTo>
                                    <a:cubicBezTo>
                                      <a:pt x="55150" y="45244"/>
                                      <a:pt x="55435" y="46958"/>
                                      <a:pt x="55435" y="48482"/>
                                    </a:cubicBezTo>
                                    <a:cubicBezTo>
                                      <a:pt x="55435" y="52768"/>
                                      <a:pt x="54293" y="56388"/>
                                      <a:pt x="52102" y="59436"/>
                                    </a:cubicBezTo>
                                    <a:cubicBezTo>
                                      <a:pt x="49911" y="62484"/>
                                      <a:pt x="46768" y="64770"/>
                                      <a:pt x="42767" y="66389"/>
                                    </a:cubicBezTo>
                                    <a:cubicBezTo>
                                      <a:pt x="38767" y="68008"/>
                                      <a:pt x="34004" y="68866"/>
                                      <a:pt x="28480" y="68866"/>
                                    </a:cubicBezTo>
                                    <a:close/>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reeform: Shape 27"/>
                            <wps:cNvSpPr/>
                            <wps:spPr>
                              <a:xfrm>
                                <a:off x="527875" y="358726"/>
                                <a:ext cx="58864" cy="67532"/>
                              </a:xfrm>
                              <a:custGeom>
                                <a:avLst/>
                                <a:gdLst>
                                  <a:gd name="connsiteX0" fmla="*/ 25336 w 58864"/>
                                  <a:gd name="connsiteY0" fmla="*/ 67532 h 67532"/>
                                  <a:gd name="connsiteX1" fmla="*/ 15907 w 58864"/>
                                  <a:gd name="connsiteY1" fmla="*/ 66103 h 67532"/>
                                  <a:gd name="connsiteX2" fmla="*/ 7810 w 58864"/>
                                  <a:gd name="connsiteY2" fmla="*/ 61913 h 67532"/>
                                  <a:gd name="connsiteX3" fmla="*/ 2096 w 58864"/>
                                  <a:gd name="connsiteY3" fmla="*/ 55054 h 67532"/>
                                  <a:gd name="connsiteX4" fmla="*/ 0 w 58864"/>
                                  <a:gd name="connsiteY4" fmla="*/ 45529 h 67532"/>
                                  <a:gd name="connsiteX5" fmla="*/ 0 w 58864"/>
                                  <a:gd name="connsiteY5" fmla="*/ 95 h 67532"/>
                                  <a:gd name="connsiteX6" fmla="*/ 15621 w 58864"/>
                                  <a:gd name="connsiteY6" fmla="*/ 95 h 67532"/>
                                  <a:gd name="connsiteX7" fmla="*/ 15621 w 58864"/>
                                  <a:gd name="connsiteY7" fmla="*/ 43720 h 67532"/>
                                  <a:gd name="connsiteX8" fmla="*/ 19050 w 58864"/>
                                  <a:gd name="connsiteY8" fmla="*/ 52578 h 67532"/>
                                  <a:gd name="connsiteX9" fmla="*/ 29432 w 58864"/>
                                  <a:gd name="connsiteY9" fmla="*/ 56007 h 67532"/>
                                  <a:gd name="connsiteX10" fmla="*/ 39529 w 58864"/>
                                  <a:gd name="connsiteY10" fmla="*/ 52673 h 67532"/>
                                  <a:gd name="connsiteX11" fmla="*/ 43339 w 58864"/>
                                  <a:gd name="connsiteY11" fmla="*/ 43148 h 67532"/>
                                  <a:gd name="connsiteX12" fmla="*/ 43339 w 58864"/>
                                  <a:gd name="connsiteY12" fmla="*/ 0 h 67532"/>
                                  <a:gd name="connsiteX13" fmla="*/ 58865 w 58864"/>
                                  <a:gd name="connsiteY13" fmla="*/ 0 h 67532"/>
                                  <a:gd name="connsiteX14" fmla="*/ 58865 w 58864"/>
                                  <a:gd name="connsiteY14" fmla="*/ 66294 h 67532"/>
                                  <a:gd name="connsiteX15" fmla="*/ 46863 w 58864"/>
                                  <a:gd name="connsiteY15" fmla="*/ 66294 h 67532"/>
                                  <a:gd name="connsiteX16" fmla="*/ 45148 w 58864"/>
                                  <a:gd name="connsiteY16" fmla="*/ 53340 h 67532"/>
                                  <a:gd name="connsiteX17" fmla="*/ 40862 w 58864"/>
                                  <a:gd name="connsiteY17" fmla="*/ 61913 h 67532"/>
                                  <a:gd name="connsiteX18" fmla="*/ 33719 w 58864"/>
                                  <a:gd name="connsiteY18" fmla="*/ 66294 h 67532"/>
                                  <a:gd name="connsiteX19" fmla="*/ 25336 w 58864"/>
                                  <a:gd name="connsiteY19" fmla="*/ 67532 h 67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8864" h="67532">
                                    <a:moveTo>
                                      <a:pt x="25336" y="67532"/>
                                    </a:moveTo>
                                    <a:cubicBezTo>
                                      <a:pt x="22098" y="67532"/>
                                      <a:pt x="18955" y="67056"/>
                                      <a:pt x="15907" y="66103"/>
                                    </a:cubicBezTo>
                                    <a:cubicBezTo>
                                      <a:pt x="12859" y="65151"/>
                                      <a:pt x="10192" y="63722"/>
                                      <a:pt x="7810" y="61913"/>
                                    </a:cubicBezTo>
                                    <a:cubicBezTo>
                                      <a:pt x="5429" y="60007"/>
                                      <a:pt x="3524" y="57722"/>
                                      <a:pt x="2096" y="55054"/>
                                    </a:cubicBezTo>
                                    <a:cubicBezTo>
                                      <a:pt x="667" y="52292"/>
                                      <a:pt x="0" y="49149"/>
                                      <a:pt x="0" y="45529"/>
                                    </a:cubicBezTo>
                                    <a:lnTo>
                                      <a:pt x="0" y="95"/>
                                    </a:lnTo>
                                    <a:lnTo>
                                      <a:pt x="15621" y="95"/>
                                    </a:lnTo>
                                    <a:lnTo>
                                      <a:pt x="15621" y="43720"/>
                                    </a:lnTo>
                                    <a:cubicBezTo>
                                      <a:pt x="15621" y="47339"/>
                                      <a:pt x="16764" y="50292"/>
                                      <a:pt x="19050" y="52578"/>
                                    </a:cubicBezTo>
                                    <a:cubicBezTo>
                                      <a:pt x="21336" y="54864"/>
                                      <a:pt x="24765" y="56007"/>
                                      <a:pt x="29432" y="56007"/>
                                    </a:cubicBezTo>
                                    <a:cubicBezTo>
                                      <a:pt x="33623" y="56007"/>
                                      <a:pt x="36957" y="54864"/>
                                      <a:pt x="39529" y="52673"/>
                                    </a:cubicBezTo>
                                    <a:cubicBezTo>
                                      <a:pt x="42005" y="50482"/>
                                      <a:pt x="43339" y="47339"/>
                                      <a:pt x="43339" y="43148"/>
                                    </a:cubicBezTo>
                                    <a:lnTo>
                                      <a:pt x="43339" y="0"/>
                                    </a:lnTo>
                                    <a:lnTo>
                                      <a:pt x="58865" y="0"/>
                                    </a:lnTo>
                                    <a:lnTo>
                                      <a:pt x="58865" y="66294"/>
                                    </a:lnTo>
                                    <a:lnTo>
                                      <a:pt x="46863" y="66294"/>
                                    </a:lnTo>
                                    <a:lnTo>
                                      <a:pt x="45148" y="53340"/>
                                    </a:lnTo>
                                    <a:cubicBezTo>
                                      <a:pt x="44387" y="56959"/>
                                      <a:pt x="42958" y="59817"/>
                                      <a:pt x="40862" y="61913"/>
                                    </a:cubicBezTo>
                                    <a:cubicBezTo>
                                      <a:pt x="38862" y="64008"/>
                                      <a:pt x="36481" y="65437"/>
                                      <a:pt x="33719" y="66294"/>
                                    </a:cubicBezTo>
                                    <a:cubicBezTo>
                                      <a:pt x="30956" y="67151"/>
                                      <a:pt x="28194" y="67532"/>
                                      <a:pt x="25336" y="67532"/>
                                    </a:cubicBezTo>
                                    <a:close/>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reeform: Shape 28"/>
                            <wps:cNvSpPr/>
                            <wps:spPr>
                              <a:xfrm>
                                <a:off x="602742" y="357393"/>
                                <a:ext cx="39243" cy="67627"/>
                              </a:xfrm>
                              <a:custGeom>
                                <a:avLst/>
                                <a:gdLst>
                                  <a:gd name="connsiteX0" fmla="*/ 0 w 39243"/>
                                  <a:gd name="connsiteY0" fmla="*/ 67628 h 67627"/>
                                  <a:gd name="connsiteX1" fmla="*/ 0 w 39243"/>
                                  <a:gd name="connsiteY1" fmla="*/ 1334 h 67627"/>
                                  <a:gd name="connsiteX2" fmla="*/ 14954 w 39243"/>
                                  <a:gd name="connsiteY2" fmla="*/ 1334 h 67627"/>
                                  <a:gd name="connsiteX3" fmla="*/ 14954 w 39243"/>
                                  <a:gd name="connsiteY3" fmla="*/ 15716 h 67627"/>
                                  <a:gd name="connsiteX4" fmla="*/ 19526 w 39243"/>
                                  <a:gd name="connsiteY4" fmla="*/ 7239 h 67627"/>
                                  <a:gd name="connsiteX5" fmla="*/ 26575 w 39243"/>
                                  <a:gd name="connsiteY5" fmla="*/ 1905 h 67627"/>
                                  <a:gd name="connsiteX6" fmla="*/ 35338 w 39243"/>
                                  <a:gd name="connsiteY6" fmla="*/ 0 h 67627"/>
                                  <a:gd name="connsiteX7" fmla="*/ 37624 w 39243"/>
                                  <a:gd name="connsiteY7" fmla="*/ 95 h 67627"/>
                                  <a:gd name="connsiteX8" fmla="*/ 39243 w 39243"/>
                                  <a:gd name="connsiteY8" fmla="*/ 572 h 67627"/>
                                  <a:gd name="connsiteX9" fmla="*/ 39243 w 39243"/>
                                  <a:gd name="connsiteY9" fmla="*/ 15526 h 67627"/>
                                  <a:gd name="connsiteX10" fmla="*/ 37433 w 39243"/>
                                  <a:gd name="connsiteY10" fmla="*/ 15049 h 67627"/>
                                  <a:gd name="connsiteX11" fmla="*/ 35433 w 39243"/>
                                  <a:gd name="connsiteY11" fmla="*/ 14954 h 67627"/>
                                  <a:gd name="connsiteX12" fmla="*/ 26956 w 39243"/>
                                  <a:gd name="connsiteY12" fmla="*/ 15335 h 67627"/>
                                  <a:gd name="connsiteX13" fmla="*/ 20765 w 39243"/>
                                  <a:gd name="connsiteY13" fmla="*/ 17907 h 67627"/>
                                  <a:gd name="connsiteX14" fmla="*/ 16954 w 39243"/>
                                  <a:gd name="connsiteY14" fmla="*/ 22479 h 67627"/>
                                  <a:gd name="connsiteX15" fmla="*/ 15716 w 39243"/>
                                  <a:gd name="connsiteY15" fmla="*/ 28956 h 67627"/>
                                  <a:gd name="connsiteX16" fmla="*/ 15716 w 39243"/>
                                  <a:gd name="connsiteY16" fmla="*/ 67532 h 67627"/>
                                  <a:gd name="connsiteX17" fmla="*/ 95 w 39243"/>
                                  <a:gd name="connsiteY17" fmla="*/ 67532 h 67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9243" h="67627">
                                    <a:moveTo>
                                      <a:pt x="0" y="67628"/>
                                    </a:moveTo>
                                    <a:lnTo>
                                      <a:pt x="0" y="1334"/>
                                    </a:lnTo>
                                    <a:lnTo>
                                      <a:pt x="14954" y="1334"/>
                                    </a:lnTo>
                                    <a:lnTo>
                                      <a:pt x="14954" y="15716"/>
                                    </a:lnTo>
                                    <a:cubicBezTo>
                                      <a:pt x="16002" y="12383"/>
                                      <a:pt x="17526" y="9620"/>
                                      <a:pt x="19526" y="7239"/>
                                    </a:cubicBezTo>
                                    <a:cubicBezTo>
                                      <a:pt x="21527" y="4953"/>
                                      <a:pt x="23813" y="3143"/>
                                      <a:pt x="26575" y="1905"/>
                                    </a:cubicBezTo>
                                    <a:cubicBezTo>
                                      <a:pt x="29242" y="667"/>
                                      <a:pt x="32194" y="0"/>
                                      <a:pt x="35338" y="0"/>
                                    </a:cubicBezTo>
                                    <a:cubicBezTo>
                                      <a:pt x="36100" y="0"/>
                                      <a:pt x="36862" y="0"/>
                                      <a:pt x="37624" y="95"/>
                                    </a:cubicBezTo>
                                    <a:cubicBezTo>
                                      <a:pt x="38386" y="95"/>
                                      <a:pt x="38862" y="286"/>
                                      <a:pt x="39243" y="572"/>
                                    </a:cubicBezTo>
                                    <a:lnTo>
                                      <a:pt x="39243" y="15526"/>
                                    </a:lnTo>
                                    <a:cubicBezTo>
                                      <a:pt x="39243" y="15526"/>
                                      <a:pt x="38195" y="15145"/>
                                      <a:pt x="37433" y="15049"/>
                                    </a:cubicBezTo>
                                    <a:cubicBezTo>
                                      <a:pt x="36671" y="15049"/>
                                      <a:pt x="36004" y="14954"/>
                                      <a:pt x="35433" y="14954"/>
                                    </a:cubicBezTo>
                                    <a:cubicBezTo>
                                      <a:pt x="32194" y="14669"/>
                                      <a:pt x="29432" y="14859"/>
                                      <a:pt x="26956" y="15335"/>
                                    </a:cubicBezTo>
                                    <a:cubicBezTo>
                                      <a:pt x="24479" y="15812"/>
                                      <a:pt x="22384" y="16669"/>
                                      <a:pt x="20765" y="17907"/>
                                    </a:cubicBezTo>
                                    <a:cubicBezTo>
                                      <a:pt x="19145" y="19145"/>
                                      <a:pt x="17812" y="20669"/>
                                      <a:pt x="16954" y="22479"/>
                                    </a:cubicBezTo>
                                    <a:cubicBezTo>
                                      <a:pt x="16097" y="24289"/>
                                      <a:pt x="15716" y="26480"/>
                                      <a:pt x="15716" y="28956"/>
                                    </a:cubicBezTo>
                                    <a:lnTo>
                                      <a:pt x="15716" y="67532"/>
                                    </a:lnTo>
                                    <a:lnTo>
                                      <a:pt x="95" y="67532"/>
                                    </a:lnTo>
                                    <a:close/>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reeform: Shape 29"/>
                            <wps:cNvSpPr/>
                            <wps:spPr>
                              <a:xfrm>
                                <a:off x="647986" y="357202"/>
                                <a:ext cx="58102" cy="69056"/>
                              </a:xfrm>
                              <a:custGeom>
                                <a:avLst/>
                                <a:gdLst>
                                  <a:gd name="connsiteX0" fmla="*/ 22098 w 58102"/>
                                  <a:gd name="connsiteY0" fmla="*/ 69056 h 69056"/>
                                  <a:gd name="connsiteX1" fmla="*/ 10763 w 58102"/>
                                  <a:gd name="connsiteY1" fmla="*/ 66675 h 69056"/>
                                  <a:gd name="connsiteX2" fmla="*/ 2857 w 58102"/>
                                  <a:gd name="connsiteY2" fmla="*/ 59912 h 69056"/>
                                  <a:gd name="connsiteX3" fmla="*/ 0 w 58102"/>
                                  <a:gd name="connsiteY3" fmla="*/ 49244 h 69056"/>
                                  <a:gd name="connsiteX4" fmla="*/ 7906 w 58102"/>
                                  <a:gd name="connsiteY4" fmla="*/ 32671 h 69056"/>
                                  <a:gd name="connsiteX5" fmla="*/ 33242 w 58102"/>
                                  <a:gd name="connsiteY5" fmla="*/ 26860 h 69056"/>
                                  <a:gd name="connsiteX6" fmla="*/ 43148 w 58102"/>
                                  <a:gd name="connsiteY6" fmla="*/ 26575 h 69056"/>
                                  <a:gd name="connsiteX7" fmla="*/ 43148 w 58102"/>
                                  <a:gd name="connsiteY7" fmla="*/ 22098 h 69056"/>
                                  <a:gd name="connsiteX8" fmla="*/ 40005 w 58102"/>
                                  <a:gd name="connsiteY8" fmla="*/ 13811 h 69056"/>
                                  <a:gd name="connsiteX9" fmla="*/ 30385 w 58102"/>
                                  <a:gd name="connsiteY9" fmla="*/ 10858 h 69056"/>
                                  <a:gd name="connsiteX10" fmla="*/ 21527 w 58102"/>
                                  <a:gd name="connsiteY10" fmla="*/ 13144 h 69056"/>
                                  <a:gd name="connsiteX11" fmla="*/ 16192 w 58102"/>
                                  <a:gd name="connsiteY11" fmla="*/ 20574 h 69056"/>
                                  <a:gd name="connsiteX12" fmla="*/ 2953 w 58102"/>
                                  <a:gd name="connsiteY12" fmla="*/ 20574 h 69056"/>
                                  <a:gd name="connsiteX13" fmla="*/ 6858 w 58102"/>
                                  <a:gd name="connsiteY13" fmla="*/ 9144 h 69056"/>
                                  <a:gd name="connsiteX14" fmla="*/ 16669 w 58102"/>
                                  <a:gd name="connsiteY14" fmla="*/ 2286 h 69056"/>
                                  <a:gd name="connsiteX15" fmla="*/ 31052 w 58102"/>
                                  <a:gd name="connsiteY15" fmla="*/ 0 h 69056"/>
                                  <a:gd name="connsiteX16" fmla="*/ 46482 w 58102"/>
                                  <a:gd name="connsiteY16" fmla="*/ 2477 h 69056"/>
                                  <a:gd name="connsiteX17" fmla="*/ 55245 w 58102"/>
                                  <a:gd name="connsiteY17" fmla="*/ 9715 h 69056"/>
                                  <a:gd name="connsiteX18" fmla="*/ 58102 w 58102"/>
                                  <a:gd name="connsiteY18" fmla="*/ 21145 h 69056"/>
                                  <a:gd name="connsiteX19" fmla="*/ 58102 w 58102"/>
                                  <a:gd name="connsiteY19" fmla="*/ 67627 h 69056"/>
                                  <a:gd name="connsiteX20" fmla="*/ 44958 w 58102"/>
                                  <a:gd name="connsiteY20" fmla="*/ 67627 h 69056"/>
                                  <a:gd name="connsiteX21" fmla="*/ 43720 w 58102"/>
                                  <a:gd name="connsiteY21" fmla="*/ 55721 h 69056"/>
                                  <a:gd name="connsiteX22" fmla="*/ 34671 w 58102"/>
                                  <a:gd name="connsiteY22" fmla="*/ 66103 h 69056"/>
                                  <a:gd name="connsiteX23" fmla="*/ 22098 w 58102"/>
                                  <a:gd name="connsiteY23" fmla="*/ 68961 h 69056"/>
                                  <a:gd name="connsiteX24" fmla="*/ 27146 w 58102"/>
                                  <a:gd name="connsiteY24" fmla="*/ 58483 h 69056"/>
                                  <a:gd name="connsiteX25" fmla="*/ 32861 w 58102"/>
                                  <a:gd name="connsiteY25" fmla="*/ 57436 h 69056"/>
                                  <a:gd name="connsiteX26" fmla="*/ 38005 w 58102"/>
                                  <a:gd name="connsiteY26" fmla="*/ 54578 h 69056"/>
                                  <a:gd name="connsiteX27" fmla="*/ 41719 w 58102"/>
                                  <a:gd name="connsiteY27" fmla="*/ 50482 h 69056"/>
                                  <a:gd name="connsiteX28" fmla="*/ 43148 w 58102"/>
                                  <a:gd name="connsiteY28" fmla="*/ 45815 h 69056"/>
                                  <a:gd name="connsiteX29" fmla="*/ 43148 w 58102"/>
                                  <a:gd name="connsiteY29" fmla="*/ 35338 h 69056"/>
                                  <a:gd name="connsiteX30" fmla="*/ 34957 w 58102"/>
                                  <a:gd name="connsiteY30" fmla="*/ 35338 h 69056"/>
                                  <a:gd name="connsiteX31" fmla="*/ 24479 w 58102"/>
                                  <a:gd name="connsiteY31" fmla="*/ 36767 h 69056"/>
                                  <a:gd name="connsiteX32" fmla="*/ 17431 w 58102"/>
                                  <a:gd name="connsiteY32" fmla="*/ 40672 h 69056"/>
                                  <a:gd name="connsiteX33" fmla="*/ 14859 w 58102"/>
                                  <a:gd name="connsiteY33" fmla="*/ 47720 h 69056"/>
                                  <a:gd name="connsiteX34" fmla="*/ 18383 w 58102"/>
                                  <a:gd name="connsiteY34" fmla="*/ 55626 h 69056"/>
                                  <a:gd name="connsiteX35" fmla="*/ 27146 w 58102"/>
                                  <a:gd name="connsiteY35" fmla="*/ 58483 h 690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58102" h="69056">
                                    <a:moveTo>
                                      <a:pt x="22098" y="69056"/>
                                    </a:moveTo>
                                    <a:cubicBezTo>
                                      <a:pt x="17907" y="69056"/>
                                      <a:pt x="14097" y="68294"/>
                                      <a:pt x="10763" y="66675"/>
                                    </a:cubicBezTo>
                                    <a:cubicBezTo>
                                      <a:pt x="7429" y="65151"/>
                                      <a:pt x="4763" y="62865"/>
                                      <a:pt x="2857" y="59912"/>
                                    </a:cubicBezTo>
                                    <a:cubicBezTo>
                                      <a:pt x="952" y="56959"/>
                                      <a:pt x="0" y="53435"/>
                                      <a:pt x="0" y="49244"/>
                                    </a:cubicBezTo>
                                    <a:cubicBezTo>
                                      <a:pt x="0" y="41910"/>
                                      <a:pt x="2667" y="36385"/>
                                      <a:pt x="7906" y="32671"/>
                                    </a:cubicBezTo>
                                    <a:cubicBezTo>
                                      <a:pt x="13144" y="28956"/>
                                      <a:pt x="21622" y="27051"/>
                                      <a:pt x="33242" y="26860"/>
                                    </a:cubicBezTo>
                                    <a:lnTo>
                                      <a:pt x="43148" y="26575"/>
                                    </a:lnTo>
                                    <a:lnTo>
                                      <a:pt x="43148" y="22098"/>
                                    </a:lnTo>
                                    <a:cubicBezTo>
                                      <a:pt x="43148" y="18574"/>
                                      <a:pt x="42100" y="15811"/>
                                      <a:pt x="40005" y="13811"/>
                                    </a:cubicBezTo>
                                    <a:cubicBezTo>
                                      <a:pt x="37909" y="11811"/>
                                      <a:pt x="34671" y="10858"/>
                                      <a:pt x="30385" y="10858"/>
                                    </a:cubicBezTo>
                                    <a:cubicBezTo>
                                      <a:pt x="27146" y="10858"/>
                                      <a:pt x="24194" y="11620"/>
                                      <a:pt x="21527" y="13144"/>
                                    </a:cubicBezTo>
                                    <a:cubicBezTo>
                                      <a:pt x="18859" y="14573"/>
                                      <a:pt x="17050" y="17050"/>
                                      <a:pt x="16192" y="20574"/>
                                    </a:cubicBezTo>
                                    <a:lnTo>
                                      <a:pt x="2953" y="20574"/>
                                    </a:lnTo>
                                    <a:cubicBezTo>
                                      <a:pt x="3238" y="16002"/>
                                      <a:pt x="4572" y="12287"/>
                                      <a:pt x="6858" y="9144"/>
                                    </a:cubicBezTo>
                                    <a:cubicBezTo>
                                      <a:pt x="9239" y="6096"/>
                                      <a:pt x="12478" y="3810"/>
                                      <a:pt x="16669" y="2286"/>
                                    </a:cubicBezTo>
                                    <a:cubicBezTo>
                                      <a:pt x="20860" y="762"/>
                                      <a:pt x="25622" y="0"/>
                                      <a:pt x="31052" y="0"/>
                                    </a:cubicBezTo>
                                    <a:cubicBezTo>
                                      <a:pt x="37338" y="0"/>
                                      <a:pt x="42577" y="857"/>
                                      <a:pt x="46482" y="2477"/>
                                    </a:cubicBezTo>
                                    <a:cubicBezTo>
                                      <a:pt x="50482" y="4096"/>
                                      <a:pt x="53340" y="6572"/>
                                      <a:pt x="55245" y="9715"/>
                                    </a:cubicBezTo>
                                    <a:cubicBezTo>
                                      <a:pt x="57150" y="12859"/>
                                      <a:pt x="58102" y="16669"/>
                                      <a:pt x="58102" y="21145"/>
                                    </a:cubicBezTo>
                                    <a:lnTo>
                                      <a:pt x="58102" y="67627"/>
                                    </a:lnTo>
                                    <a:lnTo>
                                      <a:pt x="44958" y="67627"/>
                                    </a:lnTo>
                                    <a:lnTo>
                                      <a:pt x="43720" y="55721"/>
                                    </a:lnTo>
                                    <a:cubicBezTo>
                                      <a:pt x="41338" y="60674"/>
                                      <a:pt x="38290" y="64198"/>
                                      <a:pt x="34671" y="66103"/>
                                    </a:cubicBezTo>
                                    <a:cubicBezTo>
                                      <a:pt x="31052" y="68008"/>
                                      <a:pt x="26860" y="68961"/>
                                      <a:pt x="22098" y="68961"/>
                                    </a:cubicBezTo>
                                    <a:close/>
                                    <a:moveTo>
                                      <a:pt x="27146" y="58483"/>
                                    </a:moveTo>
                                    <a:cubicBezTo>
                                      <a:pt x="29051" y="58483"/>
                                      <a:pt x="30956" y="58102"/>
                                      <a:pt x="32861" y="57436"/>
                                    </a:cubicBezTo>
                                    <a:cubicBezTo>
                                      <a:pt x="34766" y="56769"/>
                                      <a:pt x="36481" y="55817"/>
                                      <a:pt x="38005" y="54578"/>
                                    </a:cubicBezTo>
                                    <a:cubicBezTo>
                                      <a:pt x="39529" y="53340"/>
                                      <a:pt x="40767" y="52006"/>
                                      <a:pt x="41719" y="50482"/>
                                    </a:cubicBezTo>
                                    <a:cubicBezTo>
                                      <a:pt x="42672" y="48958"/>
                                      <a:pt x="43148" y="47434"/>
                                      <a:pt x="43148" y="45815"/>
                                    </a:cubicBezTo>
                                    <a:lnTo>
                                      <a:pt x="43148" y="35338"/>
                                    </a:lnTo>
                                    <a:lnTo>
                                      <a:pt x="34957" y="35338"/>
                                    </a:lnTo>
                                    <a:cubicBezTo>
                                      <a:pt x="30956" y="35528"/>
                                      <a:pt x="27432" y="35909"/>
                                      <a:pt x="24479" y="36767"/>
                                    </a:cubicBezTo>
                                    <a:cubicBezTo>
                                      <a:pt x="21527" y="37528"/>
                                      <a:pt x="19145" y="38862"/>
                                      <a:pt x="17431" y="40672"/>
                                    </a:cubicBezTo>
                                    <a:cubicBezTo>
                                      <a:pt x="15716" y="42481"/>
                                      <a:pt x="14859" y="44768"/>
                                      <a:pt x="14859" y="47720"/>
                                    </a:cubicBezTo>
                                    <a:cubicBezTo>
                                      <a:pt x="14859" y="51054"/>
                                      <a:pt x="16002" y="53721"/>
                                      <a:pt x="18383" y="55626"/>
                                    </a:cubicBezTo>
                                    <a:cubicBezTo>
                                      <a:pt x="20765" y="57531"/>
                                      <a:pt x="23622" y="58483"/>
                                      <a:pt x="27146" y="58483"/>
                                    </a:cubicBezTo>
                                    <a:close/>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reeform: Shape 30"/>
                            <wps:cNvSpPr/>
                            <wps:spPr>
                              <a:xfrm>
                                <a:off x="722947" y="358060"/>
                                <a:ext cx="58483" cy="67151"/>
                              </a:xfrm>
                              <a:custGeom>
                                <a:avLst/>
                                <a:gdLst>
                                  <a:gd name="connsiteX0" fmla="*/ 95 w 58483"/>
                                  <a:gd name="connsiteY0" fmla="*/ 66961 h 67151"/>
                                  <a:gd name="connsiteX1" fmla="*/ 95 w 58483"/>
                                  <a:gd name="connsiteY1" fmla="*/ 667 h 67151"/>
                                  <a:gd name="connsiteX2" fmla="*/ 15335 w 58483"/>
                                  <a:gd name="connsiteY2" fmla="*/ 667 h 67151"/>
                                  <a:gd name="connsiteX3" fmla="*/ 15335 w 58483"/>
                                  <a:gd name="connsiteY3" fmla="*/ 10192 h 67151"/>
                                  <a:gd name="connsiteX4" fmla="*/ 19526 w 58483"/>
                                  <a:gd name="connsiteY4" fmla="*/ 5239 h 67151"/>
                                  <a:gd name="connsiteX5" fmla="*/ 26098 w 58483"/>
                                  <a:gd name="connsiteY5" fmla="*/ 1429 h 67151"/>
                                  <a:gd name="connsiteX6" fmla="*/ 35242 w 58483"/>
                                  <a:gd name="connsiteY6" fmla="*/ 0 h 67151"/>
                                  <a:gd name="connsiteX7" fmla="*/ 46672 w 58483"/>
                                  <a:gd name="connsiteY7" fmla="*/ 2476 h 67151"/>
                                  <a:gd name="connsiteX8" fmla="*/ 55245 w 58483"/>
                                  <a:gd name="connsiteY8" fmla="*/ 10096 h 67151"/>
                                  <a:gd name="connsiteX9" fmla="*/ 58483 w 58483"/>
                                  <a:gd name="connsiteY9" fmla="*/ 23527 h 67151"/>
                                  <a:gd name="connsiteX10" fmla="*/ 58483 w 58483"/>
                                  <a:gd name="connsiteY10" fmla="*/ 67151 h 67151"/>
                                  <a:gd name="connsiteX11" fmla="*/ 42863 w 58483"/>
                                  <a:gd name="connsiteY11" fmla="*/ 67151 h 67151"/>
                                  <a:gd name="connsiteX12" fmla="*/ 42863 w 58483"/>
                                  <a:gd name="connsiteY12" fmla="*/ 25432 h 67151"/>
                                  <a:gd name="connsiteX13" fmla="*/ 39243 w 58483"/>
                                  <a:gd name="connsiteY13" fmla="*/ 15716 h 67151"/>
                                  <a:gd name="connsiteX14" fmla="*/ 30194 w 58483"/>
                                  <a:gd name="connsiteY14" fmla="*/ 12573 h 67151"/>
                                  <a:gd name="connsiteX15" fmla="*/ 23146 w 58483"/>
                                  <a:gd name="connsiteY15" fmla="*/ 13811 h 67151"/>
                                  <a:gd name="connsiteX16" fmla="*/ 17716 w 58483"/>
                                  <a:gd name="connsiteY16" fmla="*/ 17621 h 67151"/>
                                  <a:gd name="connsiteX17" fmla="*/ 15621 w 58483"/>
                                  <a:gd name="connsiteY17" fmla="*/ 23908 h 67151"/>
                                  <a:gd name="connsiteX18" fmla="*/ 15621 w 58483"/>
                                  <a:gd name="connsiteY18" fmla="*/ 67151 h 67151"/>
                                  <a:gd name="connsiteX19" fmla="*/ 0 w 58483"/>
                                  <a:gd name="connsiteY19" fmla="*/ 67151 h 671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8483" h="67151">
                                    <a:moveTo>
                                      <a:pt x="95" y="66961"/>
                                    </a:moveTo>
                                    <a:lnTo>
                                      <a:pt x="95" y="667"/>
                                    </a:lnTo>
                                    <a:lnTo>
                                      <a:pt x="15335" y="667"/>
                                    </a:lnTo>
                                    <a:lnTo>
                                      <a:pt x="15335" y="10192"/>
                                    </a:lnTo>
                                    <a:cubicBezTo>
                                      <a:pt x="16383" y="8477"/>
                                      <a:pt x="17716" y="6858"/>
                                      <a:pt x="19526" y="5239"/>
                                    </a:cubicBezTo>
                                    <a:cubicBezTo>
                                      <a:pt x="21336" y="3619"/>
                                      <a:pt x="23527" y="2381"/>
                                      <a:pt x="26098" y="1429"/>
                                    </a:cubicBezTo>
                                    <a:cubicBezTo>
                                      <a:pt x="28670" y="476"/>
                                      <a:pt x="31718" y="0"/>
                                      <a:pt x="35242" y="0"/>
                                    </a:cubicBezTo>
                                    <a:cubicBezTo>
                                      <a:pt x="39338" y="0"/>
                                      <a:pt x="43148" y="762"/>
                                      <a:pt x="46672" y="2476"/>
                                    </a:cubicBezTo>
                                    <a:cubicBezTo>
                                      <a:pt x="50197" y="4096"/>
                                      <a:pt x="53054" y="6667"/>
                                      <a:pt x="55245" y="10096"/>
                                    </a:cubicBezTo>
                                    <a:cubicBezTo>
                                      <a:pt x="57436" y="13526"/>
                                      <a:pt x="58483" y="18002"/>
                                      <a:pt x="58483" y="23527"/>
                                    </a:cubicBezTo>
                                    <a:lnTo>
                                      <a:pt x="58483" y="67151"/>
                                    </a:lnTo>
                                    <a:lnTo>
                                      <a:pt x="42863" y="67151"/>
                                    </a:lnTo>
                                    <a:lnTo>
                                      <a:pt x="42863" y="25432"/>
                                    </a:lnTo>
                                    <a:cubicBezTo>
                                      <a:pt x="42863" y="21050"/>
                                      <a:pt x="41624" y="17812"/>
                                      <a:pt x="39243" y="15716"/>
                                    </a:cubicBezTo>
                                    <a:cubicBezTo>
                                      <a:pt x="36862" y="13621"/>
                                      <a:pt x="33814" y="12573"/>
                                      <a:pt x="30194" y="12573"/>
                                    </a:cubicBezTo>
                                    <a:cubicBezTo>
                                      <a:pt x="27718" y="12573"/>
                                      <a:pt x="25336" y="12954"/>
                                      <a:pt x="23146" y="13811"/>
                                    </a:cubicBezTo>
                                    <a:cubicBezTo>
                                      <a:pt x="20955" y="14668"/>
                                      <a:pt x="19145" y="15907"/>
                                      <a:pt x="17716" y="17621"/>
                                    </a:cubicBezTo>
                                    <a:cubicBezTo>
                                      <a:pt x="16288" y="19336"/>
                                      <a:pt x="15621" y="21431"/>
                                      <a:pt x="15621" y="23908"/>
                                    </a:cubicBezTo>
                                    <a:lnTo>
                                      <a:pt x="15621" y="67151"/>
                                    </a:lnTo>
                                    <a:lnTo>
                                      <a:pt x="0" y="67151"/>
                                    </a:lnTo>
                                    <a:close/>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reeform: Shape 31"/>
                            <wps:cNvSpPr/>
                            <wps:spPr>
                              <a:xfrm>
                                <a:off x="792861" y="357393"/>
                                <a:ext cx="58864" cy="68960"/>
                              </a:xfrm>
                              <a:custGeom>
                                <a:avLst/>
                                <a:gdLst>
                                  <a:gd name="connsiteX0" fmla="*/ 31528 w 58864"/>
                                  <a:gd name="connsiteY0" fmla="*/ 0 h 68960"/>
                                  <a:gd name="connsiteX1" fmla="*/ 45148 w 58864"/>
                                  <a:gd name="connsiteY1" fmla="*/ 3048 h 68960"/>
                                  <a:gd name="connsiteX2" fmla="*/ 54578 w 58864"/>
                                  <a:gd name="connsiteY2" fmla="*/ 11621 h 68960"/>
                                  <a:gd name="connsiteX3" fmla="*/ 58865 w 58864"/>
                                  <a:gd name="connsiteY3" fmla="*/ 24003 h 68960"/>
                                  <a:gd name="connsiteX4" fmla="*/ 45529 w 58864"/>
                                  <a:gd name="connsiteY4" fmla="*/ 24003 h 68960"/>
                                  <a:gd name="connsiteX5" fmla="*/ 43339 w 58864"/>
                                  <a:gd name="connsiteY5" fmla="*/ 18288 h 68960"/>
                                  <a:gd name="connsiteX6" fmla="*/ 38671 w 58864"/>
                                  <a:gd name="connsiteY6" fmla="*/ 13907 h 68960"/>
                                  <a:gd name="connsiteX7" fmla="*/ 31528 w 58864"/>
                                  <a:gd name="connsiteY7" fmla="*/ 12192 h 68960"/>
                                  <a:gd name="connsiteX8" fmla="*/ 19431 w 58864"/>
                                  <a:gd name="connsiteY8" fmla="*/ 17717 h 68960"/>
                                  <a:gd name="connsiteX9" fmla="*/ 14764 w 58864"/>
                                  <a:gd name="connsiteY9" fmla="*/ 34671 h 68960"/>
                                  <a:gd name="connsiteX10" fmla="*/ 19145 w 58864"/>
                                  <a:gd name="connsiteY10" fmla="*/ 51435 h 68960"/>
                                  <a:gd name="connsiteX11" fmla="*/ 31813 w 58864"/>
                                  <a:gd name="connsiteY11" fmla="*/ 57626 h 68960"/>
                                  <a:gd name="connsiteX12" fmla="*/ 38862 w 58864"/>
                                  <a:gd name="connsiteY12" fmla="*/ 55817 h 68960"/>
                                  <a:gd name="connsiteX13" fmla="*/ 43434 w 58864"/>
                                  <a:gd name="connsiteY13" fmla="*/ 51244 h 68960"/>
                                  <a:gd name="connsiteX14" fmla="*/ 45625 w 58864"/>
                                  <a:gd name="connsiteY14" fmla="*/ 45720 h 68960"/>
                                  <a:gd name="connsiteX15" fmla="*/ 58579 w 58864"/>
                                  <a:gd name="connsiteY15" fmla="*/ 45720 h 68960"/>
                                  <a:gd name="connsiteX16" fmla="*/ 54388 w 58864"/>
                                  <a:gd name="connsiteY16" fmla="*/ 57721 h 68960"/>
                                  <a:gd name="connsiteX17" fmla="*/ 44863 w 58864"/>
                                  <a:gd name="connsiteY17" fmla="*/ 66008 h 68960"/>
                                  <a:gd name="connsiteX18" fmla="*/ 31337 w 58864"/>
                                  <a:gd name="connsiteY18" fmla="*/ 68961 h 68960"/>
                                  <a:gd name="connsiteX19" fmla="*/ 15145 w 58864"/>
                                  <a:gd name="connsiteY19" fmla="*/ 64961 h 68960"/>
                                  <a:gd name="connsiteX20" fmla="*/ 4000 w 58864"/>
                                  <a:gd name="connsiteY20" fmla="*/ 53245 h 68960"/>
                                  <a:gd name="connsiteX21" fmla="*/ 0 w 58864"/>
                                  <a:gd name="connsiteY21" fmla="*/ 34766 h 68960"/>
                                  <a:gd name="connsiteX22" fmla="*/ 3810 w 58864"/>
                                  <a:gd name="connsiteY22" fmla="*/ 16669 h 68960"/>
                                  <a:gd name="connsiteX23" fmla="*/ 14669 w 58864"/>
                                  <a:gd name="connsiteY23" fmla="*/ 4477 h 68960"/>
                                  <a:gd name="connsiteX24" fmla="*/ 31433 w 58864"/>
                                  <a:gd name="connsiteY24" fmla="*/ 95 h 68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8864" h="68960">
                                    <a:moveTo>
                                      <a:pt x="31528" y="0"/>
                                    </a:moveTo>
                                    <a:cubicBezTo>
                                      <a:pt x="36671" y="0"/>
                                      <a:pt x="41243" y="1048"/>
                                      <a:pt x="45148" y="3048"/>
                                    </a:cubicBezTo>
                                    <a:cubicBezTo>
                                      <a:pt x="49054" y="5048"/>
                                      <a:pt x="52197" y="7906"/>
                                      <a:pt x="54578" y="11621"/>
                                    </a:cubicBezTo>
                                    <a:cubicBezTo>
                                      <a:pt x="56960" y="15240"/>
                                      <a:pt x="58388" y="19336"/>
                                      <a:pt x="58865" y="24003"/>
                                    </a:cubicBezTo>
                                    <a:lnTo>
                                      <a:pt x="45529" y="24003"/>
                                    </a:lnTo>
                                    <a:cubicBezTo>
                                      <a:pt x="45244" y="22003"/>
                                      <a:pt x="44482" y="20098"/>
                                      <a:pt x="43339" y="18288"/>
                                    </a:cubicBezTo>
                                    <a:cubicBezTo>
                                      <a:pt x="42196" y="16478"/>
                                      <a:pt x="40577" y="14954"/>
                                      <a:pt x="38671" y="13907"/>
                                    </a:cubicBezTo>
                                    <a:cubicBezTo>
                                      <a:pt x="36671" y="12764"/>
                                      <a:pt x="34290" y="12192"/>
                                      <a:pt x="31528" y="12192"/>
                                    </a:cubicBezTo>
                                    <a:cubicBezTo>
                                      <a:pt x="26575" y="12192"/>
                                      <a:pt x="22574" y="14002"/>
                                      <a:pt x="19431" y="17717"/>
                                    </a:cubicBezTo>
                                    <a:cubicBezTo>
                                      <a:pt x="16288" y="21431"/>
                                      <a:pt x="14764" y="27051"/>
                                      <a:pt x="14764" y="34671"/>
                                    </a:cubicBezTo>
                                    <a:cubicBezTo>
                                      <a:pt x="14764" y="41719"/>
                                      <a:pt x="16288" y="47244"/>
                                      <a:pt x="19145" y="51435"/>
                                    </a:cubicBezTo>
                                    <a:cubicBezTo>
                                      <a:pt x="22003" y="55626"/>
                                      <a:pt x="26289" y="57626"/>
                                      <a:pt x="31813" y="57626"/>
                                    </a:cubicBezTo>
                                    <a:cubicBezTo>
                                      <a:pt x="34576" y="57626"/>
                                      <a:pt x="36862" y="57055"/>
                                      <a:pt x="38862" y="55817"/>
                                    </a:cubicBezTo>
                                    <a:cubicBezTo>
                                      <a:pt x="40767" y="54578"/>
                                      <a:pt x="42386" y="53054"/>
                                      <a:pt x="43434" y="51244"/>
                                    </a:cubicBezTo>
                                    <a:cubicBezTo>
                                      <a:pt x="44577" y="49435"/>
                                      <a:pt x="45339" y="47625"/>
                                      <a:pt x="45625" y="45720"/>
                                    </a:cubicBezTo>
                                    <a:lnTo>
                                      <a:pt x="58579" y="45720"/>
                                    </a:lnTo>
                                    <a:cubicBezTo>
                                      <a:pt x="58198" y="50197"/>
                                      <a:pt x="56769" y="54197"/>
                                      <a:pt x="54388" y="57721"/>
                                    </a:cubicBezTo>
                                    <a:cubicBezTo>
                                      <a:pt x="52006" y="61246"/>
                                      <a:pt x="48768" y="64008"/>
                                      <a:pt x="44863" y="66008"/>
                                    </a:cubicBezTo>
                                    <a:cubicBezTo>
                                      <a:pt x="40958" y="68009"/>
                                      <a:pt x="36481" y="68961"/>
                                      <a:pt x="31337" y="68961"/>
                                    </a:cubicBezTo>
                                    <a:cubicBezTo>
                                      <a:pt x="25241" y="68961"/>
                                      <a:pt x="19907" y="67628"/>
                                      <a:pt x="15145" y="64961"/>
                                    </a:cubicBezTo>
                                    <a:cubicBezTo>
                                      <a:pt x="10382" y="62293"/>
                                      <a:pt x="6667" y="58388"/>
                                      <a:pt x="4000" y="53245"/>
                                    </a:cubicBezTo>
                                    <a:cubicBezTo>
                                      <a:pt x="1333" y="48101"/>
                                      <a:pt x="0" y="42005"/>
                                      <a:pt x="0" y="34766"/>
                                    </a:cubicBezTo>
                                    <a:cubicBezTo>
                                      <a:pt x="0" y="27527"/>
                                      <a:pt x="1238" y="21812"/>
                                      <a:pt x="3810" y="16669"/>
                                    </a:cubicBezTo>
                                    <a:cubicBezTo>
                                      <a:pt x="6382" y="11525"/>
                                      <a:pt x="9906" y="7430"/>
                                      <a:pt x="14669" y="4477"/>
                                    </a:cubicBezTo>
                                    <a:cubicBezTo>
                                      <a:pt x="19336" y="1524"/>
                                      <a:pt x="24956" y="95"/>
                                      <a:pt x="31433" y="95"/>
                                    </a:cubicBezTo>
                                    <a:close/>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reeform: Shape 32"/>
                            <wps:cNvSpPr/>
                            <wps:spPr>
                              <a:xfrm>
                                <a:off x="861631" y="357393"/>
                                <a:ext cx="61341" cy="68865"/>
                              </a:xfrm>
                              <a:custGeom>
                                <a:avLst/>
                                <a:gdLst>
                                  <a:gd name="connsiteX0" fmla="*/ 15526 w 61341"/>
                                  <a:gd name="connsiteY0" fmla="*/ 38005 h 68865"/>
                                  <a:gd name="connsiteX1" fmla="*/ 17335 w 61341"/>
                                  <a:gd name="connsiteY1" fmla="*/ 48006 h 68865"/>
                                  <a:gd name="connsiteX2" fmla="*/ 22860 w 61341"/>
                                  <a:gd name="connsiteY2" fmla="*/ 54864 h 68865"/>
                                  <a:gd name="connsiteX3" fmla="*/ 31909 w 61341"/>
                                  <a:gd name="connsiteY3" fmla="*/ 57341 h 68865"/>
                                  <a:gd name="connsiteX4" fmla="*/ 41529 w 61341"/>
                                  <a:gd name="connsiteY4" fmla="*/ 54864 h 68865"/>
                                  <a:gd name="connsiteX5" fmla="*/ 46958 w 61341"/>
                                  <a:gd name="connsiteY5" fmla="*/ 47339 h 68865"/>
                                  <a:gd name="connsiteX6" fmla="*/ 61246 w 61341"/>
                                  <a:gd name="connsiteY6" fmla="*/ 47339 h 68865"/>
                                  <a:gd name="connsiteX7" fmla="*/ 55721 w 61341"/>
                                  <a:gd name="connsiteY7" fmla="*/ 59055 h 68865"/>
                                  <a:gd name="connsiteX8" fmla="*/ 45148 w 61341"/>
                                  <a:gd name="connsiteY8" fmla="*/ 66389 h 68865"/>
                                  <a:gd name="connsiteX9" fmla="*/ 32290 w 61341"/>
                                  <a:gd name="connsiteY9" fmla="*/ 68866 h 68865"/>
                                  <a:gd name="connsiteX10" fmla="*/ 15430 w 61341"/>
                                  <a:gd name="connsiteY10" fmla="*/ 64770 h 68865"/>
                                  <a:gd name="connsiteX11" fmla="*/ 4096 w 61341"/>
                                  <a:gd name="connsiteY11" fmla="*/ 53150 h 68865"/>
                                  <a:gd name="connsiteX12" fmla="*/ 0 w 61341"/>
                                  <a:gd name="connsiteY12" fmla="*/ 35147 h 68865"/>
                                  <a:gd name="connsiteX13" fmla="*/ 3715 w 61341"/>
                                  <a:gd name="connsiteY13" fmla="*/ 17050 h 68865"/>
                                  <a:gd name="connsiteX14" fmla="*/ 14478 w 61341"/>
                                  <a:gd name="connsiteY14" fmla="*/ 4572 h 68865"/>
                                  <a:gd name="connsiteX15" fmla="*/ 31337 w 61341"/>
                                  <a:gd name="connsiteY15" fmla="*/ 0 h 68865"/>
                                  <a:gd name="connsiteX16" fmla="*/ 47815 w 61341"/>
                                  <a:gd name="connsiteY16" fmla="*/ 4191 h 68865"/>
                                  <a:gd name="connsiteX17" fmla="*/ 57912 w 61341"/>
                                  <a:gd name="connsiteY17" fmla="*/ 15812 h 68865"/>
                                  <a:gd name="connsiteX18" fmla="*/ 61341 w 61341"/>
                                  <a:gd name="connsiteY18" fmla="*/ 33242 h 68865"/>
                                  <a:gd name="connsiteX19" fmla="*/ 61341 w 61341"/>
                                  <a:gd name="connsiteY19" fmla="*/ 38005 h 68865"/>
                                  <a:gd name="connsiteX20" fmla="*/ 15526 w 61341"/>
                                  <a:gd name="connsiteY20" fmla="*/ 38005 h 68865"/>
                                  <a:gd name="connsiteX21" fmla="*/ 15526 w 61341"/>
                                  <a:gd name="connsiteY21" fmla="*/ 28289 h 68865"/>
                                  <a:gd name="connsiteX22" fmla="*/ 46673 w 61341"/>
                                  <a:gd name="connsiteY22" fmla="*/ 28289 h 68865"/>
                                  <a:gd name="connsiteX23" fmla="*/ 44958 w 61341"/>
                                  <a:gd name="connsiteY23" fmla="*/ 19622 h 68865"/>
                                  <a:gd name="connsiteX24" fmla="*/ 39815 w 61341"/>
                                  <a:gd name="connsiteY24" fmla="*/ 13430 h 68865"/>
                                  <a:gd name="connsiteX25" fmla="*/ 31147 w 61341"/>
                                  <a:gd name="connsiteY25" fmla="*/ 11144 h 68865"/>
                                  <a:gd name="connsiteX26" fmla="*/ 22479 w 61341"/>
                                  <a:gd name="connsiteY26" fmla="*/ 13621 h 68865"/>
                                  <a:gd name="connsiteX27" fmla="*/ 17145 w 61341"/>
                                  <a:gd name="connsiteY27" fmla="*/ 20098 h 68865"/>
                                  <a:gd name="connsiteX28" fmla="*/ 15430 w 61341"/>
                                  <a:gd name="connsiteY28" fmla="*/ 28289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1341" h="68865">
                                    <a:moveTo>
                                      <a:pt x="15526" y="38005"/>
                                    </a:moveTo>
                                    <a:cubicBezTo>
                                      <a:pt x="15526" y="41815"/>
                                      <a:pt x="16097" y="45148"/>
                                      <a:pt x="17335" y="48006"/>
                                    </a:cubicBezTo>
                                    <a:cubicBezTo>
                                      <a:pt x="18574" y="50959"/>
                                      <a:pt x="20383" y="53150"/>
                                      <a:pt x="22860" y="54864"/>
                                    </a:cubicBezTo>
                                    <a:cubicBezTo>
                                      <a:pt x="25336" y="56579"/>
                                      <a:pt x="28289" y="57341"/>
                                      <a:pt x="31909" y="57341"/>
                                    </a:cubicBezTo>
                                    <a:cubicBezTo>
                                      <a:pt x="35528" y="57341"/>
                                      <a:pt x="38767" y="56483"/>
                                      <a:pt x="41529" y="54864"/>
                                    </a:cubicBezTo>
                                    <a:cubicBezTo>
                                      <a:pt x="44291" y="53245"/>
                                      <a:pt x="46006" y="50673"/>
                                      <a:pt x="46958" y="47339"/>
                                    </a:cubicBezTo>
                                    <a:lnTo>
                                      <a:pt x="61246" y="47339"/>
                                    </a:lnTo>
                                    <a:cubicBezTo>
                                      <a:pt x="60484" y="52007"/>
                                      <a:pt x="58674" y="55912"/>
                                      <a:pt x="55721" y="59055"/>
                                    </a:cubicBezTo>
                                    <a:cubicBezTo>
                                      <a:pt x="52769" y="62198"/>
                                      <a:pt x="49340" y="64675"/>
                                      <a:pt x="45148" y="66389"/>
                                    </a:cubicBezTo>
                                    <a:cubicBezTo>
                                      <a:pt x="40957" y="68104"/>
                                      <a:pt x="36767" y="68866"/>
                                      <a:pt x="32290" y="68866"/>
                                    </a:cubicBezTo>
                                    <a:cubicBezTo>
                                      <a:pt x="25908" y="68866"/>
                                      <a:pt x="20288" y="67532"/>
                                      <a:pt x="15430" y="64770"/>
                                    </a:cubicBezTo>
                                    <a:cubicBezTo>
                                      <a:pt x="10573" y="62008"/>
                                      <a:pt x="6763" y="58198"/>
                                      <a:pt x="4096" y="53150"/>
                                    </a:cubicBezTo>
                                    <a:cubicBezTo>
                                      <a:pt x="1333" y="48101"/>
                                      <a:pt x="0" y="42101"/>
                                      <a:pt x="0" y="35147"/>
                                    </a:cubicBezTo>
                                    <a:cubicBezTo>
                                      <a:pt x="0" y="28194"/>
                                      <a:pt x="1238" y="22289"/>
                                      <a:pt x="3715" y="17050"/>
                                    </a:cubicBezTo>
                                    <a:cubicBezTo>
                                      <a:pt x="6191" y="11811"/>
                                      <a:pt x="9811" y="7620"/>
                                      <a:pt x="14478" y="4572"/>
                                    </a:cubicBezTo>
                                    <a:cubicBezTo>
                                      <a:pt x="19145" y="1524"/>
                                      <a:pt x="24765" y="0"/>
                                      <a:pt x="31337" y="0"/>
                                    </a:cubicBezTo>
                                    <a:cubicBezTo>
                                      <a:pt x="37909" y="0"/>
                                      <a:pt x="43339" y="1429"/>
                                      <a:pt x="47815" y="4191"/>
                                    </a:cubicBezTo>
                                    <a:cubicBezTo>
                                      <a:pt x="52292" y="6953"/>
                                      <a:pt x="55626" y="10859"/>
                                      <a:pt x="57912" y="15812"/>
                                    </a:cubicBezTo>
                                    <a:cubicBezTo>
                                      <a:pt x="60198" y="20765"/>
                                      <a:pt x="61341" y="26575"/>
                                      <a:pt x="61341" y="33242"/>
                                    </a:cubicBezTo>
                                    <a:lnTo>
                                      <a:pt x="61341" y="38005"/>
                                    </a:lnTo>
                                    <a:lnTo>
                                      <a:pt x="15526" y="38005"/>
                                    </a:lnTo>
                                    <a:close/>
                                    <a:moveTo>
                                      <a:pt x="15526" y="28289"/>
                                    </a:moveTo>
                                    <a:lnTo>
                                      <a:pt x="46673" y="28289"/>
                                    </a:lnTo>
                                    <a:cubicBezTo>
                                      <a:pt x="46673" y="25051"/>
                                      <a:pt x="46101" y="22193"/>
                                      <a:pt x="44958" y="19622"/>
                                    </a:cubicBezTo>
                                    <a:cubicBezTo>
                                      <a:pt x="43815" y="17050"/>
                                      <a:pt x="42196" y="14954"/>
                                      <a:pt x="39815" y="13430"/>
                                    </a:cubicBezTo>
                                    <a:cubicBezTo>
                                      <a:pt x="37433" y="11906"/>
                                      <a:pt x="34671" y="11144"/>
                                      <a:pt x="31147" y="11144"/>
                                    </a:cubicBezTo>
                                    <a:cubicBezTo>
                                      <a:pt x="27623" y="11144"/>
                                      <a:pt x="24860" y="12002"/>
                                      <a:pt x="22479" y="13621"/>
                                    </a:cubicBezTo>
                                    <a:cubicBezTo>
                                      <a:pt x="20098" y="15335"/>
                                      <a:pt x="18383" y="17431"/>
                                      <a:pt x="17145" y="20098"/>
                                    </a:cubicBezTo>
                                    <a:cubicBezTo>
                                      <a:pt x="15907" y="22765"/>
                                      <a:pt x="15335" y="25432"/>
                                      <a:pt x="15430" y="28289"/>
                                    </a:cubicBezTo>
                                    <a:close/>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1" name="Graphic 6"/>
                          <wpg:cNvGrpSpPr/>
                          <wpg:grpSpPr>
                            <a:xfrm>
                              <a:off x="4286" y="489981"/>
                              <a:ext cx="1234725" cy="117537"/>
                              <a:chOff x="4286" y="489981"/>
                              <a:chExt cx="1234725" cy="117537"/>
                            </a:xfrm>
                            <a:solidFill>
                              <a:srgbClr val="FFFFFF"/>
                            </a:solidFill>
                          </wpg:grpSpPr>
                          <wps:wsp>
                            <wps:cNvPr id="72" name="Freeform: Shape 34"/>
                            <wps:cNvSpPr/>
                            <wps:spPr>
                              <a:xfrm>
                                <a:off x="4286" y="492552"/>
                                <a:ext cx="69341" cy="92773"/>
                              </a:xfrm>
                              <a:custGeom>
                                <a:avLst/>
                                <a:gdLst>
                                  <a:gd name="connsiteX0" fmla="*/ 69342 w 69341"/>
                                  <a:gd name="connsiteY0" fmla="*/ 92774 h 92773"/>
                                  <a:gd name="connsiteX1" fmla="*/ 53054 w 69341"/>
                                  <a:gd name="connsiteY1" fmla="*/ 92774 h 92773"/>
                                  <a:gd name="connsiteX2" fmla="*/ 37052 w 69341"/>
                                  <a:gd name="connsiteY2" fmla="*/ 55150 h 92773"/>
                                  <a:gd name="connsiteX3" fmla="*/ 15526 w 69341"/>
                                  <a:gd name="connsiteY3" fmla="*/ 55150 h 92773"/>
                                  <a:gd name="connsiteX4" fmla="*/ 15526 w 69341"/>
                                  <a:gd name="connsiteY4" fmla="*/ 92774 h 92773"/>
                                  <a:gd name="connsiteX5" fmla="*/ 0 w 69341"/>
                                  <a:gd name="connsiteY5" fmla="*/ 92774 h 92773"/>
                                  <a:gd name="connsiteX6" fmla="*/ 0 w 69341"/>
                                  <a:gd name="connsiteY6" fmla="*/ 0 h 92773"/>
                                  <a:gd name="connsiteX7" fmla="*/ 37624 w 69341"/>
                                  <a:gd name="connsiteY7" fmla="*/ 0 h 92773"/>
                                  <a:gd name="connsiteX8" fmla="*/ 55150 w 69341"/>
                                  <a:gd name="connsiteY8" fmla="*/ 3334 h 92773"/>
                                  <a:gd name="connsiteX9" fmla="*/ 65342 w 69341"/>
                                  <a:gd name="connsiteY9" fmla="*/ 12668 h 92773"/>
                                  <a:gd name="connsiteX10" fmla="*/ 68675 w 69341"/>
                                  <a:gd name="connsiteY10" fmla="*/ 26670 h 92773"/>
                                  <a:gd name="connsiteX11" fmla="*/ 66199 w 69341"/>
                                  <a:gd name="connsiteY11" fmla="*/ 39148 h 92773"/>
                                  <a:gd name="connsiteX12" fmla="*/ 59912 w 69341"/>
                                  <a:gd name="connsiteY12" fmla="*/ 47339 h 92773"/>
                                  <a:gd name="connsiteX13" fmla="*/ 51626 w 69341"/>
                                  <a:gd name="connsiteY13" fmla="*/ 52483 h 92773"/>
                                  <a:gd name="connsiteX14" fmla="*/ 69342 w 69341"/>
                                  <a:gd name="connsiteY14" fmla="*/ 92774 h 92773"/>
                                  <a:gd name="connsiteX15" fmla="*/ 34100 w 69341"/>
                                  <a:gd name="connsiteY15" fmla="*/ 42767 h 92773"/>
                                  <a:gd name="connsiteX16" fmla="*/ 47911 w 69341"/>
                                  <a:gd name="connsiteY16" fmla="*/ 38672 h 92773"/>
                                  <a:gd name="connsiteX17" fmla="*/ 52864 w 69341"/>
                                  <a:gd name="connsiteY17" fmla="*/ 27242 h 92773"/>
                                  <a:gd name="connsiteX18" fmla="*/ 48292 w 69341"/>
                                  <a:gd name="connsiteY18" fmla="*/ 16193 h 92773"/>
                                  <a:gd name="connsiteX19" fmla="*/ 36100 w 69341"/>
                                  <a:gd name="connsiteY19" fmla="*/ 12287 h 92773"/>
                                  <a:gd name="connsiteX20" fmla="*/ 15526 w 69341"/>
                                  <a:gd name="connsiteY20" fmla="*/ 12287 h 92773"/>
                                  <a:gd name="connsiteX21" fmla="*/ 15526 w 69341"/>
                                  <a:gd name="connsiteY21" fmla="*/ 42863 h 92773"/>
                                  <a:gd name="connsiteX22" fmla="*/ 34100 w 69341"/>
                                  <a:gd name="connsiteY22" fmla="*/ 42863 h 92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69341" h="92773">
                                    <a:moveTo>
                                      <a:pt x="69342" y="92774"/>
                                    </a:moveTo>
                                    <a:lnTo>
                                      <a:pt x="53054" y="92774"/>
                                    </a:lnTo>
                                    <a:lnTo>
                                      <a:pt x="37052" y="55150"/>
                                    </a:lnTo>
                                    <a:lnTo>
                                      <a:pt x="15526" y="55150"/>
                                    </a:lnTo>
                                    <a:lnTo>
                                      <a:pt x="15526" y="92774"/>
                                    </a:lnTo>
                                    <a:lnTo>
                                      <a:pt x="0" y="92774"/>
                                    </a:lnTo>
                                    <a:lnTo>
                                      <a:pt x="0" y="0"/>
                                    </a:lnTo>
                                    <a:lnTo>
                                      <a:pt x="37624" y="0"/>
                                    </a:lnTo>
                                    <a:cubicBezTo>
                                      <a:pt x="44768" y="0"/>
                                      <a:pt x="50578" y="1143"/>
                                      <a:pt x="55150" y="3334"/>
                                    </a:cubicBezTo>
                                    <a:cubicBezTo>
                                      <a:pt x="59722" y="5525"/>
                                      <a:pt x="63151" y="8668"/>
                                      <a:pt x="65342" y="12668"/>
                                    </a:cubicBezTo>
                                    <a:cubicBezTo>
                                      <a:pt x="67532" y="16669"/>
                                      <a:pt x="68675" y="21336"/>
                                      <a:pt x="68675" y="26670"/>
                                    </a:cubicBezTo>
                                    <a:cubicBezTo>
                                      <a:pt x="68675" y="31623"/>
                                      <a:pt x="67818" y="35814"/>
                                      <a:pt x="66199" y="39148"/>
                                    </a:cubicBezTo>
                                    <a:cubicBezTo>
                                      <a:pt x="64579" y="42481"/>
                                      <a:pt x="62484" y="45244"/>
                                      <a:pt x="59912" y="47339"/>
                                    </a:cubicBezTo>
                                    <a:cubicBezTo>
                                      <a:pt x="57341" y="49435"/>
                                      <a:pt x="54578" y="51149"/>
                                      <a:pt x="51626" y="52483"/>
                                    </a:cubicBezTo>
                                    <a:lnTo>
                                      <a:pt x="69342" y="92774"/>
                                    </a:lnTo>
                                    <a:close/>
                                    <a:moveTo>
                                      <a:pt x="34100" y="42767"/>
                                    </a:moveTo>
                                    <a:cubicBezTo>
                                      <a:pt x="40005" y="42767"/>
                                      <a:pt x="44577" y="41434"/>
                                      <a:pt x="47911" y="38672"/>
                                    </a:cubicBezTo>
                                    <a:cubicBezTo>
                                      <a:pt x="51245" y="35909"/>
                                      <a:pt x="52864" y="32099"/>
                                      <a:pt x="52864" y="27242"/>
                                    </a:cubicBezTo>
                                    <a:cubicBezTo>
                                      <a:pt x="52864" y="22384"/>
                                      <a:pt x="51340" y="18764"/>
                                      <a:pt x="48292" y="16193"/>
                                    </a:cubicBezTo>
                                    <a:cubicBezTo>
                                      <a:pt x="45244" y="13621"/>
                                      <a:pt x="41148" y="12287"/>
                                      <a:pt x="36100" y="12287"/>
                                    </a:cubicBezTo>
                                    <a:lnTo>
                                      <a:pt x="15526" y="12287"/>
                                    </a:lnTo>
                                    <a:lnTo>
                                      <a:pt x="15526" y="42863"/>
                                    </a:lnTo>
                                    <a:lnTo>
                                      <a:pt x="34100" y="42863"/>
                                    </a:lnTo>
                                    <a:close/>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reeform: Shape 35"/>
                            <wps:cNvSpPr/>
                            <wps:spPr>
                              <a:xfrm>
                                <a:off x="83248" y="517698"/>
                                <a:ext cx="61340" cy="68865"/>
                              </a:xfrm>
                              <a:custGeom>
                                <a:avLst/>
                                <a:gdLst>
                                  <a:gd name="connsiteX0" fmla="*/ 15526 w 61340"/>
                                  <a:gd name="connsiteY0" fmla="*/ 38005 h 68865"/>
                                  <a:gd name="connsiteX1" fmla="*/ 17335 w 61340"/>
                                  <a:gd name="connsiteY1" fmla="*/ 48006 h 68865"/>
                                  <a:gd name="connsiteX2" fmla="*/ 22860 w 61340"/>
                                  <a:gd name="connsiteY2" fmla="*/ 54864 h 68865"/>
                                  <a:gd name="connsiteX3" fmla="*/ 31909 w 61340"/>
                                  <a:gd name="connsiteY3" fmla="*/ 57341 h 68865"/>
                                  <a:gd name="connsiteX4" fmla="*/ 41529 w 61340"/>
                                  <a:gd name="connsiteY4" fmla="*/ 54864 h 68865"/>
                                  <a:gd name="connsiteX5" fmla="*/ 46958 w 61340"/>
                                  <a:gd name="connsiteY5" fmla="*/ 47339 h 68865"/>
                                  <a:gd name="connsiteX6" fmla="*/ 61246 w 61340"/>
                                  <a:gd name="connsiteY6" fmla="*/ 47339 h 68865"/>
                                  <a:gd name="connsiteX7" fmla="*/ 55721 w 61340"/>
                                  <a:gd name="connsiteY7" fmla="*/ 59055 h 68865"/>
                                  <a:gd name="connsiteX8" fmla="*/ 45148 w 61340"/>
                                  <a:gd name="connsiteY8" fmla="*/ 66389 h 68865"/>
                                  <a:gd name="connsiteX9" fmla="*/ 32290 w 61340"/>
                                  <a:gd name="connsiteY9" fmla="*/ 68866 h 68865"/>
                                  <a:gd name="connsiteX10" fmla="*/ 15430 w 61340"/>
                                  <a:gd name="connsiteY10" fmla="*/ 64770 h 68865"/>
                                  <a:gd name="connsiteX11" fmla="*/ 4096 w 61340"/>
                                  <a:gd name="connsiteY11" fmla="*/ 53150 h 68865"/>
                                  <a:gd name="connsiteX12" fmla="*/ 0 w 61340"/>
                                  <a:gd name="connsiteY12" fmla="*/ 35147 h 68865"/>
                                  <a:gd name="connsiteX13" fmla="*/ 3715 w 61340"/>
                                  <a:gd name="connsiteY13" fmla="*/ 17050 h 68865"/>
                                  <a:gd name="connsiteX14" fmla="*/ 14478 w 61340"/>
                                  <a:gd name="connsiteY14" fmla="*/ 4572 h 68865"/>
                                  <a:gd name="connsiteX15" fmla="*/ 31337 w 61340"/>
                                  <a:gd name="connsiteY15" fmla="*/ 0 h 68865"/>
                                  <a:gd name="connsiteX16" fmla="*/ 47816 w 61340"/>
                                  <a:gd name="connsiteY16" fmla="*/ 4191 h 68865"/>
                                  <a:gd name="connsiteX17" fmla="*/ 57912 w 61340"/>
                                  <a:gd name="connsiteY17" fmla="*/ 15811 h 68865"/>
                                  <a:gd name="connsiteX18" fmla="*/ 61341 w 61340"/>
                                  <a:gd name="connsiteY18" fmla="*/ 33242 h 68865"/>
                                  <a:gd name="connsiteX19" fmla="*/ 61341 w 61340"/>
                                  <a:gd name="connsiteY19" fmla="*/ 38005 h 68865"/>
                                  <a:gd name="connsiteX20" fmla="*/ 15526 w 61340"/>
                                  <a:gd name="connsiteY20" fmla="*/ 38005 h 68865"/>
                                  <a:gd name="connsiteX21" fmla="*/ 15526 w 61340"/>
                                  <a:gd name="connsiteY21" fmla="*/ 28289 h 68865"/>
                                  <a:gd name="connsiteX22" fmla="*/ 46672 w 61340"/>
                                  <a:gd name="connsiteY22" fmla="*/ 28289 h 68865"/>
                                  <a:gd name="connsiteX23" fmla="*/ 44958 w 61340"/>
                                  <a:gd name="connsiteY23" fmla="*/ 19622 h 68865"/>
                                  <a:gd name="connsiteX24" fmla="*/ 39815 w 61340"/>
                                  <a:gd name="connsiteY24" fmla="*/ 13430 h 68865"/>
                                  <a:gd name="connsiteX25" fmla="*/ 31147 w 61340"/>
                                  <a:gd name="connsiteY25" fmla="*/ 11144 h 68865"/>
                                  <a:gd name="connsiteX26" fmla="*/ 22479 w 61340"/>
                                  <a:gd name="connsiteY26" fmla="*/ 13621 h 68865"/>
                                  <a:gd name="connsiteX27" fmla="*/ 17145 w 61340"/>
                                  <a:gd name="connsiteY27" fmla="*/ 20098 h 68865"/>
                                  <a:gd name="connsiteX28" fmla="*/ 15430 w 61340"/>
                                  <a:gd name="connsiteY28" fmla="*/ 28289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1340" h="68865">
                                    <a:moveTo>
                                      <a:pt x="15526" y="38005"/>
                                    </a:moveTo>
                                    <a:cubicBezTo>
                                      <a:pt x="15526" y="41815"/>
                                      <a:pt x="16097" y="45149"/>
                                      <a:pt x="17335" y="48006"/>
                                    </a:cubicBezTo>
                                    <a:cubicBezTo>
                                      <a:pt x="18574" y="50959"/>
                                      <a:pt x="20384" y="53150"/>
                                      <a:pt x="22860" y="54864"/>
                                    </a:cubicBezTo>
                                    <a:cubicBezTo>
                                      <a:pt x="25336" y="56579"/>
                                      <a:pt x="28289" y="57341"/>
                                      <a:pt x="31909" y="57341"/>
                                    </a:cubicBezTo>
                                    <a:cubicBezTo>
                                      <a:pt x="35528" y="57341"/>
                                      <a:pt x="38767" y="56483"/>
                                      <a:pt x="41529" y="54864"/>
                                    </a:cubicBezTo>
                                    <a:cubicBezTo>
                                      <a:pt x="44291" y="53245"/>
                                      <a:pt x="46006" y="50673"/>
                                      <a:pt x="46958" y="47339"/>
                                    </a:cubicBezTo>
                                    <a:lnTo>
                                      <a:pt x="61246" y="47339"/>
                                    </a:lnTo>
                                    <a:cubicBezTo>
                                      <a:pt x="60484" y="52006"/>
                                      <a:pt x="58674" y="55912"/>
                                      <a:pt x="55721" y="59055"/>
                                    </a:cubicBezTo>
                                    <a:cubicBezTo>
                                      <a:pt x="52769" y="62198"/>
                                      <a:pt x="49340" y="64675"/>
                                      <a:pt x="45148" y="66389"/>
                                    </a:cubicBezTo>
                                    <a:cubicBezTo>
                                      <a:pt x="40958" y="68104"/>
                                      <a:pt x="36766" y="68866"/>
                                      <a:pt x="32290" y="68866"/>
                                    </a:cubicBezTo>
                                    <a:cubicBezTo>
                                      <a:pt x="25908" y="68866"/>
                                      <a:pt x="20288" y="67532"/>
                                      <a:pt x="15430" y="64770"/>
                                    </a:cubicBezTo>
                                    <a:cubicBezTo>
                                      <a:pt x="10573" y="62008"/>
                                      <a:pt x="6763" y="58198"/>
                                      <a:pt x="4096" y="53150"/>
                                    </a:cubicBezTo>
                                    <a:cubicBezTo>
                                      <a:pt x="1334" y="48101"/>
                                      <a:pt x="0" y="42101"/>
                                      <a:pt x="0" y="35147"/>
                                    </a:cubicBezTo>
                                    <a:cubicBezTo>
                                      <a:pt x="0" y="28194"/>
                                      <a:pt x="1238" y="22289"/>
                                      <a:pt x="3715" y="17050"/>
                                    </a:cubicBezTo>
                                    <a:cubicBezTo>
                                      <a:pt x="6191" y="11811"/>
                                      <a:pt x="9811" y="7620"/>
                                      <a:pt x="14478" y="4572"/>
                                    </a:cubicBezTo>
                                    <a:cubicBezTo>
                                      <a:pt x="19145" y="1524"/>
                                      <a:pt x="24765" y="0"/>
                                      <a:pt x="31337" y="0"/>
                                    </a:cubicBezTo>
                                    <a:cubicBezTo>
                                      <a:pt x="37909" y="0"/>
                                      <a:pt x="43339" y="1429"/>
                                      <a:pt x="47816" y="4191"/>
                                    </a:cubicBezTo>
                                    <a:cubicBezTo>
                                      <a:pt x="52292" y="6953"/>
                                      <a:pt x="55626" y="10858"/>
                                      <a:pt x="57912" y="15811"/>
                                    </a:cubicBezTo>
                                    <a:cubicBezTo>
                                      <a:pt x="60198" y="20765"/>
                                      <a:pt x="61341" y="26575"/>
                                      <a:pt x="61341" y="33242"/>
                                    </a:cubicBezTo>
                                    <a:lnTo>
                                      <a:pt x="61341" y="38005"/>
                                    </a:lnTo>
                                    <a:lnTo>
                                      <a:pt x="15526" y="38005"/>
                                    </a:lnTo>
                                    <a:close/>
                                    <a:moveTo>
                                      <a:pt x="15526" y="28289"/>
                                    </a:moveTo>
                                    <a:lnTo>
                                      <a:pt x="46672" y="28289"/>
                                    </a:lnTo>
                                    <a:cubicBezTo>
                                      <a:pt x="46672" y="25051"/>
                                      <a:pt x="46101" y="22193"/>
                                      <a:pt x="44958" y="19622"/>
                                    </a:cubicBezTo>
                                    <a:cubicBezTo>
                                      <a:pt x="43815" y="17050"/>
                                      <a:pt x="42196" y="14954"/>
                                      <a:pt x="39815" y="13430"/>
                                    </a:cubicBezTo>
                                    <a:cubicBezTo>
                                      <a:pt x="37433" y="11906"/>
                                      <a:pt x="34671" y="11144"/>
                                      <a:pt x="31147" y="11144"/>
                                    </a:cubicBezTo>
                                    <a:cubicBezTo>
                                      <a:pt x="27622" y="11144"/>
                                      <a:pt x="24860" y="12002"/>
                                      <a:pt x="22479" y="13621"/>
                                    </a:cubicBezTo>
                                    <a:cubicBezTo>
                                      <a:pt x="20098" y="15335"/>
                                      <a:pt x="18383" y="17431"/>
                                      <a:pt x="17145" y="20098"/>
                                    </a:cubicBezTo>
                                    <a:cubicBezTo>
                                      <a:pt x="15907" y="22765"/>
                                      <a:pt x="15335" y="25432"/>
                                      <a:pt x="15430" y="28289"/>
                                    </a:cubicBezTo>
                                    <a:close/>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reeform: Shape 36"/>
                            <wps:cNvSpPr/>
                            <wps:spPr>
                              <a:xfrm>
                                <a:off x="152019" y="516174"/>
                                <a:ext cx="72866" cy="91344"/>
                              </a:xfrm>
                              <a:custGeom>
                                <a:avLst/>
                                <a:gdLst>
                                  <a:gd name="connsiteX0" fmla="*/ 34671 w 72866"/>
                                  <a:gd name="connsiteY0" fmla="*/ 91059 h 91344"/>
                                  <a:gd name="connsiteX1" fmla="*/ 8953 w 72866"/>
                                  <a:gd name="connsiteY1" fmla="*/ 86582 h 91344"/>
                                  <a:gd name="connsiteX2" fmla="*/ 0 w 72866"/>
                                  <a:gd name="connsiteY2" fmla="*/ 74295 h 91344"/>
                                  <a:gd name="connsiteX3" fmla="*/ 1714 w 72866"/>
                                  <a:gd name="connsiteY3" fmla="*/ 68390 h 91344"/>
                                  <a:gd name="connsiteX4" fmla="*/ 5810 w 72866"/>
                                  <a:gd name="connsiteY4" fmla="*/ 64484 h 91344"/>
                                  <a:gd name="connsiteX5" fmla="*/ 10192 w 72866"/>
                                  <a:gd name="connsiteY5" fmla="*/ 62103 h 91344"/>
                                  <a:gd name="connsiteX6" fmla="*/ 12763 w 72866"/>
                                  <a:gd name="connsiteY6" fmla="*/ 60865 h 91344"/>
                                  <a:gd name="connsiteX7" fmla="*/ 9906 w 72866"/>
                                  <a:gd name="connsiteY7" fmla="*/ 59150 h 91344"/>
                                  <a:gd name="connsiteX8" fmla="*/ 6667 w 72866"/>
                                  <a:gd name="connsiteY8" fmla="*/ 56293 h 91344"/>
                                  <a:gd name="connsiteX9" fmla="*/ 5239 w 72866"/>
                                  <a:gd name="connsiteY9" fmla="*/ 51626 h 91344"/>
                                  <a:gd name="connsiteX10" fmla="*/ 8382 w 72866"/>
                                  <a:gd name="connsiteY10" fmla="*/ 45434 h 91344"/>
                                  <a:gd name="connsiteX11" fmla="*/ 17907 w 72866"/>
                                  <a:gd name="connsiteY11" fmla="*/ 41434 h 91344"/>
                                  <a:gd name="connsiteX12" fmla="*/ 8382 w 72866"/>
                                  <a:gd name="connsiteY12" fmla="*/ 33338 h 91344"/>
                                  <a:gd name="connsiteX13" fmla="*/ 5048 w 72866"/>
                                  <a:gd name="connsiteY13" fmla="*/ 22670 h 91344"/>
                                  <a:gd name="connsiteX14" fmla="*/ 8858 w 72866"/>
                                  <a:gd name="connsiteY14" fmla="*/ 11430 h 91344"/>
                                  <a:gd name="connsiteX15" fmla="*/ 19526 w 72866"/>
                                  <a:gd name="connsiteY15" fmla="*/ 4286 h 91344"/>
                                  <a:gd name="connsiteX16" fmla="*/ 35338 w 72866"/>
                                  <a:gd name="connsiteY16" fmla="*/ 1810 h 91344"/>
                                  <a:gd name="connsiteX17" fmla="*/ 46387 w 72866"/>
                                  <a:gd name="connsiteY17" fmla="*/ 3334 h 91344"/>
                                  <a:gd name="connsiteX18" fmla="*/ 54483 w 72866"/>
                                  <a:gd name="connsiteY18" fmla="*/ 7334 h 91344"/>
                                  <a:gd name="connsiteX19" fmla="*/ 58102 w 72866"/>
                                  <a:gd name="connsiteY19" fmla="*/ 5905 h 91344"/>
                                  <a:gd name="connsiteX20" fmla="*/ 63246 w 72866"/>
                                  <a:gd name="connsiteY20" fmla="*/ 3905 h 91344"/>
                                  <a:gd name="connsiteX21" fmla="*/ 68580 w 72866"/>
                                  <a:gd name="connsiteY21" fmla="*/ 1715 h 91344"/>
                                  <a:gd name="connsiteX22" fmla="*/ 72866 w 72866"/>
                                  <a:gd name="connsiteY22" fmla="*/ 0 h 91344"/>
                                  <a:gd name="connsiteX23" fmla="*/ 72866 w 72866"/>
                                  <a:gd name="connsiteY23" fmla="*/ 12859 h 91344"/>
                                  <a:gd name="connsiteX24" fmla="*/ 61246 w 72866"/>
                                  <a:gd name="connsiteY24" fmla="*/ 14954 h 91344"/>
                                  <a:gd name="connsiteX25" fmla="*/ 62579 w 72866"/>
                                  <a:gd name="connsiteY25" fmla="*/ 18955 h 91344"/>
                                  <a:gd name="connsiteX26" fmla="*/ 63056 w 72866"/>
                                  <a:gd name="connsiteY26" fmla="*/ 22765 h 91344"/>
                                  <a:gd name="connsiteX27" fmla="*/ 59817 w 72866"/>
                                  <a:gd name="connsiteY27" fmla="*/ 33433 h 91344"/>
                                  <a:gd name="connsiteX28" fmla="*/ 50101 w 72866"/>
                                  <a:gd name="connsiteY28" fmla="*/ 41339 h 91344"/>
                                  <a:gd name="connsiteX29" fmla="*/ 34004 w 72866"/>
                                  <a:gd name="connsiteY29" fmla="*/ 44291 h 91344"/>
                                  <a:gd name="connsiteX30" fmla="*/ 31337 w 72866"/>
                                  <a:gd name="connsiteY30" fmla="*/ 44291 h 91344"/>
                                  <a:gd name="connsiteX31" fmla="*/ 28670 w 72866"/>
                                  <a:gd name="connsiteY31" fmla="*/ 44196 h 91344"/>
                                  <a:gd name="connsiteX32" fmla="*/ 21526 w 72866"/>
                                  <a:gd name="connsiteY32" fmla="*/ 45434 h 91344"/>
                                  <a:gd name="connsiteX33" fmla="*/ 19622 w 72866"/>
                                  <a:gd name="connsiteY33" fmla="*/ 47720 h 91344"/>
                                  <a:gd name="connsiteX34" fmla="*/ 22479 w 72866"/>
                                  <a:gd name="connsiteY34" fmla="*/ 50006 h 91344"/>
                                  <a:gd name="connsiteX35" fmla="*/ 31718 w 72866"/>
                                  <a:gd name="connsiteY35" fmla="*/ 51054 h 91344"/>
                                  <a:gd name="connsiteX36" fmla="*/ 37624 w 72866"/>
                                  <a:gd name="connsiteY36" fmla="*/ 51340 h 91344"/>
                                  <a:gd name="connsiteX37" fmla="*/ 45720 w 72866"/>
                                  <a:gd name="connsiteY37" fmla="*/ 51816 h 91344"/>
                                  <a:gd name="connsiteX38" fmla="*/ 62865 w 72866"/>
                                  <a:gd name="connsiteY38" fmla="*/ 57531 h 91344"/>
                                  <a:gd name="connsiteX39" fmla="*/ 68675 w 72866"/>
                                  <a:gd name="connsiteY39" fmla="*/ 70390 h 91344"/>
                                  <a:gd name="connsiteX40" fmla="*/ 60198 w 72866"/>
                                  <a:gd name="connsiteY40" fmla="*/ 85439 h 91344"/>
                                  <a:gd name="connsiteX41" fmla="*/ 34576 w 72866"/>
                                  <a:gd name="connsiteY41" fmla="*/ 91345 h 91344"/>
                                  <a:gd name="connsiteX42" fmla="*/ 37338 w 72866"/>
                                  <a:gd name="connsiteY42" fmla="*/ 81915 h 91344"/>
                                  <a:gd name="connsiteX43" fmla="*/ 49816 w 72866"/>
                                  <a:gd name="connsiteY43" fmla="*/ 79629 h 91344"/>
                                  <a:gd name="connsiteX44" fmla="*/ 53816 w 72866"/>
                                  <a:gd name="connsiteY44" fmla="*/ 72866 h 91344"/>
                                  <a:gd name="connsiteX45" fmla="*/ 51054 w 72866"/>
                                  <a:gd name="connsiteY45" fmla="*/ 67247 h 91344"/>
                                  <a:gd name="connsiteX46" fmla="*/ 42862 w 72866"/>
                                  <a:gd name="connsiteY46" fmla="*/ 64675 h 91344"/>
                                  <a:gd name="connsiteX47" fmla="*/ 26098 w 72866"/>
                                  <a:gd name="connsiteY47" fmla="*/ 63627 h 91344"/>
                                  <a:gd name="connsiteX48" fmla="*/ 20860 w 72866"/>
                                  <a:gd name="connsiteY48" fmla="*/ 64580 h 91344"/>
                                  <a:gd name="connsiteX49" fmla="*/ 16859 w 72866"/>
                                  <a:gd name="connsiteY49" fmla="*/ 67818 h 91344"/>
                                  <a:gd name="connsiteX50" fmla="*/ 15335 w 72866"/>
                                  <a:gd name="connsiteY50" fmla="*/ 72390 h 91344"/>
                                  <a:gd name="connsiteX51" fmla="*/ 20764 w 72866"/>
                                  <a:gd name="connsiteY51" fmla="*/ 79439 h 91344"/>
                                  <a:gd name="connsiteX52" fmla="*/ 37338 w 72866"/>
                                  <a:gd name="connsiteY52" fmla="*/ 81820 h 91344"/>
                                  <a:gd name="connsiteX53" fmla="*/ 34481 w 72866"/>
                                  <a:gd name="connsiteY53" fmla="*/ 34957 h 91344"/>
                                  <a:gd name="connsiteX54" fmla="*/ 44386 w 72866"/>
                                  <a:gd name="connsiteY54" fmla="*/ 31814 h 91344"/>
                                  <a:gd name="connsiteX55" fmla="*/ 48197 w 72866"/>
                                  <a:gd name="connsiteY55" fmla="*/ 22955 h 91344"/>
                                  <a:gd name="connsiteX56" fmla="*/ 44386 w 72866"/>
                                  <a:gd name="connsiteY56" fmla="*/ 13716 h 91344"/>
                                  <a:gd name="connsiteX57" fmla="*/ 34481 w 72866"/>
                                  <a:gd name="connsiteY57" fmla="*/ 10382 h 91344"/>
                                  <a:gd name="connsiteX58" fmla="*/ 24479 w 72866"/>
                                  <a:gd name="connsiteY58" fmla="*/ 13716 h 91344"/>
                                  <a:gd name="connsiteX59" fmla="*/ 20669 w 72866"/>
                                  <a:gd name="connsiteY59" fmla="*/ 22860 h 91344"/>
                                  <a:gd name="connsiteX60" fmla="*/ 24289 w 72866"/>
                                  <a:gd name="connsiteY60" fmla="*/ 31623 h 91344"/>
                                  <a:gd name="connsiteX61" fmla="*/ 34481 w 72866"/>
                                  <a:gd name="connsiteY61" fmla="*/ 34862 h 913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Lst>
                                <a:rect l="l" t="t" r="r" b="b"/>
                                <a:pathLst>
                                  <a:path w="72866" h="91344">
                                    <a:moveTo>
                                      <a:pt x="34671" y="91059"/>
                                    </a:moveTo>
                                    <a:cubicBezTo>
                                      <a:pt x="23527" y="91059"/>
                                      <a:pt x="14954" y="89535"/>
                                      <a:pt x="8953" y="86582"/>
                                    </a:cubicBezTo>
                                    <a:cubicBezTo>
                                      <a:pt x="2953" y="83630"/>
                                      <a:pt x="0" y="79439"/>
                                      <a:pt x="0" y="74295"/>
                                    </a:cubicBezTo>
                                    <a:cubicBezTo>
                                      <a:pt x="0" y="71914"/>
                                      <a:pt x="572" y="70009"/>
                                      <a:pt x="1714" y="68390"/>
                                    </a:cubicBezTo>
                                    <a:cubicBezTo>
                                      <a:pt x="2858" y="66770"/>
                                      <a:pt x="4191" y="65532"/>
                                      <a:pt x="5810" y="64484"/>
                                    </a:cubicBezTo>
                                    <a:cubicBezTo>
                                      <a:pt x="7429" y="63437"/>
                                      <a:pt x="8858" y="62675"/>
                                      <a:pt x="10192" y="62103"/>
                                    </a:cubicBezTo>
                                    <a:cubicBezTo>
                                      <a:pt x="11525" y="61531"/>
                                      <a:pt x="12383" y="61151"/>
                                      <a:pt x="12763" y="60865"/>
                                    </a:cubicBezTo>
                                    <a:cubicBezTo>
                                      <a:pt x="12001" y="60484"/>
                                      <a:pt x="11049" y="59912"/>
                                      <a:pt x="9906" y="59150"/>
                                    </a:cubicBezTo>
                                    <a:cubicBezTo>
                                      <a:pt x="8668" y="58483"/>
                                      <a:pt x="7620" y="57531"/>
                                      <a:pt x="6667" y="56293"/>
                                    </a:cubicBezTo>
                                    <a:cubicBezTo>
                                      <a:pt x="5715" y="55055"/>
                                      <a:pt x="5239" y="53530"/>
                                      <a:pt x="5239" y="51626"/>
                                    </a:cubicBezTo>
                                    <a:cubicBezTo>
                                      <a:pt x="5239" y="49435"/>
                                      <a:pt x="6286" y="47339"/>
                                      <a:pt x="8382" y="45434"/>
                                    </a:cubicBezTo>
                                    <a:cubicBezTo>
                                      <a:pt x="10477" y="43529"/>
                                      <a:pt x="13716" y="42196"/>
                                      <a:pt x="17907" y="41434"/>
                                    </a:cubicBezTo>
                                    <a:cubicBezTo>
                                      <a:pt x="13716" y="39433"/>
                                      <a:pt x="10573" y="36671"/>
                                      <a:pt x="8382" y="33338"/>
                                    </a:cubicBezTo>
                                    <a:cubicBezTo>
                                      <a:pt x="6191" y="29908"/>
                                      <a:pt x="5048" y="26384"/>
                                      <a:pt x="5048" y="22670"/>
                                    </a:cubicBezTo>
                                    <a:cubicBezTo>
                                      <a:pt x="5048" y="18288"/>
                                      <a:pt x="6286" y="14573"/>
                                      <a:pt x="8858" y="11430"/>
                                    </a:cubicBezTo>
                                    <a:cubicBezTo>
                                      <a:pt x="11430" y="8287"/>
                                      <a:pt x="14954" y="5905"/>
                                      <a:pt x="19526" y="4286"/>
                                    </a:cubicBezTo>
                                    <a:cubicBezTo>
                                      <a:pt x="24098" y="2667"/>
                                      <a:pt x="29337" y="1810"/>
                                      <a:pt x="35338" y="1810"/>
                                    </a:cubicBezTo>
                                    <a:cubicBezTo>
                                      <a:pt x="39814" y="1810"/>
                                      <a:pt x="43434" y="2286"/>
                                      <a:pt x="46387" y="3334"/>
                                    </a:cubicBezTo>
                                    <a:cubicBezTo>
                                      <a:pt x="49339" y="4286"/>
                                      <a:pt x="52007" y="5620"/>
                                      <a:pt x="54483" y="7334"/>
                                    </a:cubicBezTo>
                                    <a:cubicBezTo>
                                      <a:pt x="55340" y="6953"/>
                                      <a:pt x="56578" y="6477"/>
                                      <a:pt x="58102" y="5905"/>
                                    </a:cubicBezTo>
                                    <a:cubicBezTo>
                                      <a:pt x="59626" y="5334"/>
                                      <a:pt x="61341" y="4572"/>
                                      <a:pt x="63246" y="3905"/>
                                    </a:cubicBezTo>
                                    <a:cubicBezTo>
                                      <a:pt x="65056" y="3143"/>
                                      <a:pt x="66865" y="2381"/>
                                      <a:pt x="68580" y="1715"/>
                                    </a:cubicBezTo>
                                    <a:cubicBezTo>
                                      <a:pt x="70295" y="1048"/>
                                      <a:pt x="71723" y="381"/>
                                      <a:pt x="72866" y="0"/>
                                    </a:cubicBezTo>
                                    <a:lnTo>
                                      <a:pt x="72866" y="12859"/>
                                    </a:lnTo>
                                    <a:lnTo>
                                      <a:pt x="61246" y="14954"/>
                                    </a:lnTo>
                                    <a:cubicBezTo>
                                      <a:pt x="61817" y="16193"/>
                                      <a:pt x="62198" y="17526"/>
                                      <a:pt x="62579" y="18955"/>
                                    </a:cubicBezTo>
                                    <a:cubicBezTo>
                                      <a:pt x="62865" y="20383"/>
                                      <a:pt x="63056" y="21717"/>
                                      <a:pt x="63056" y="22765"/>
                                    </a:cubicBezTo>
                                    <a:cubicBezTo>
                                      <a:pt x="63056" y="26575"/>
                                      <a:pt x="62008" y="30194"/>
                                      <a:pt x="59817" y="33433"/>
                                    </a:cubicBezTo>
                                    <a:cubicBezTo>
                                      <a:pt x="57626" y="36671"/>
                                      <a:pt x="54388" y="39338"/>
                                      <a:pt x="50101" y="41339"/>
                                    </a:cubicBezTo>
                                    <a:cubicBezTo>
                                      <a:pt x="45815" y="43339"/>
                                      <a:pt x="40481" y="44291"/>
                                      <a:pt x="34004" y="44291"/>
                                    </a:cubicBezTo>
                                    <a:cubicBezTo>
                                      <a:pt x="33337" y="44291"/>
                                      <a:pt x="32480" y="44291"/>
                                      <a:pt x="31337" y="44291"/>
                                    </a:cubicBezTo>
                                    <a:cubicBezTo>
                                      <a:pt x="30194" y="44291"/>
                                      <a:pt x="29337" y="44291"/>
                                      <a:pt x="28670" y="44196"/>
                                    </a:cubicBezTo>
                                    <a:cubicBezTo>
                                      <a:pt x="25241" y="44291"/>
                                      <a:pt x="22860" y="44768"/>
                                      <a:pt x="21526" y="45434"/>
                                    </a:cubicBezTo>
                                    <a:cubicBezTo>
                                      <a:pt x="20288" y="46101"/>
                                      <a:pt x="19622" y="46863"/>
                                      <a:pt x="19622" y="47720"/>
                                    </a:cubicBezTo>
                                    <a:cubicBezTo>
                                      <a:pt x="19622" y="48863"/>
                                      <a:pt x="20574" y="49625"/>
                                      <a:pt x="22479" y="50006"/>
                                    </a:cubicBezTo>
                                    <a:cubicBezTo>
                                      <a:pt x="24384" y="50387"/>
                                      <a:pt x="27527" y="50768"/>
                                      <a:pt x="31718" y="51054"/>
                                    </a:cubicBezTo>
                                    <a:cubicBezTo>
                                      <a:pt x="33242" y="51054"/>
                                      <a:pt x="35147" y="51245"/>
                                      <a:pt x="37624" y="51340"/>
                                    </a:cubicBezTo>
                                    <a:cubicBezTo>
                                      <a:pt x="40100" y="51435"/>
                                      <a:pt x="42767" y="51626"/>
                                      <a:pt x="45720" y="51816"/>
                                    </a:cubicBezTo>
                                    <a:cubicBezTo>
                                      <a:pt x="53245" y="52292"/>
                                      <a:pt x="59055" y="54197"/>
                                      <a:pt x="62865" y="57531"/>
                                    </a:cubicBezTo>
                                    <a:cubicBezTo>
                                      <a:pt x="66770" y="60865"/>
                                      <a:pt x="68675" y="65151"/>
                                      <a:pt x="68675" y="70390"/>
                                    </a:cubicBezTo>
                                    <a:cubicBezTo>
                                      <a:pt x="68675" y="76486"/>
                                      <a:pt x="65818" y="81534"/>
                                      <a:pt x="60198" y="85439"/>
                                    </a:cubicBezTo>
                                    <a:cubicBezTo>
                                      <a:pt x="54578" y="89345"/>
                                      <a:pt x="46006" y="91345"/>
                                      <a:pt x="34576" y="91345"/>
                                    </a:cubicBezTo>
                                    <a:close/>
                                    <a:moveTo>
                                      <a:pt x="37338" y="81915"/>
                                    </a:moveTo>
                                    <a:cubicBezTo>
                                      <a:pt x="42958" y="81915"/>
                                      <a:pt x="47053" y="81153"/>
                                      <a:pt x="49816" y="79629"/>
                                    </a:cubicBezTo>
                                    <a:cubicBezTo>
                                      <a:pt x="52483" y="78105"/>
                                      <a:pt x="53816" y="75819"/>
                                      <a:pt x="53816" y="72866"/>
                                    </a:cubicBezTo>
                                    <a:cubicBezTo>
                                      <a:pt x="53816" y="70580"/>
                                      <a:pt x="52864" y="68675"/>
                                      <a:pt x="51054" y="67247"/>
                                    </a:cubicBezTo>
                                    <a:cubicBezTo>
                                      <a:pt x="49244" y="65818"/>
                                      <a:pt x="46482" y="64960"/>
                                      <a:pt x="42862" y="64675"/>
                                    </a:cubicBezTo>
                                    <a:lnTo>
                                      <a:pt x="26098" y="63627"/>
                                    </a:lnTo>
                                    <a:cubicBezTo>
                                      <a:pt x="24289" y="63532"/>
                                      <a:pt x="22479" y="63818"/>
                                      <a:pt x="20860" y="64580"/>
                                    </a:cubicBezTo>
                                    <a:cubicBezTo>
                                      <a:pt x="19240" y="65342"/>
                                      <a:pt x="17907" y="66484"/>
                                      <a:pt x="16859" y="67818"/>
                                    </a:cubicBezTo>
                                    <a:cubicBezTo>
                                      <a:pt x="15811" y="69247"/>
                                      <a:pt x="15335" y="70771"/>
                                      <a:pt x="15335" y="72390"/>
                                    </a:cubicBezTo>
                                    <a:cubicBezTo>
                                      <a:pt x="15335" y="75533"/>
                                      <a:pt x="17145" y="77915"/>
                                      <a:pt x="20764" y="79439"/>
                                    </a:cubicBezTo>
                                    <a:cubicBezTo>
                                      <a:pt x="24384" y="81058"/>
                                      <a:pt x="29909" y="81820"/>
                                      <a:pt x="37338" y="81820"/>
                                    </a:cubicBezTo>
                                    <a:close/>
                                    <a:moveTo>
                                      <a:pt x="34481" y="34957"/>
                                    </a:moveTo>
                                    <a:cubicBezTo>
                                      <a:pt x="38576" y="34957"/>
                                      <a:pt x="41815" y="33909"/>
                                      <a:pt x="44386" y="31814"/>
                                    </a:cubicBezTo>
                                    <a:cubicBezTo>
                                      <a:pt x="46863" y="29718"/>
                                      <a:pt x="48197" y="26765"/>
                                      <a:pt x="48197" y="22955"/>
                                    </a:cubicBezTo>
                                    <a:cubicBezTo>
                                      <a:pt x="48197" y="19145"/>
                                      <a:pt x="46958" y="15907"/>
                                      <a:pt x="44386" y="13716"/>
                                    </a:cubicBezTo>
                                    <a:cubicBezTo>
                                      <a:pt x="41815" y="11525"/>
                                      <a:pt x="38576" y="10382"/>
                                      <a:pt x="34481" y="10382"/>
                                    </a:cubicBezTo>
                                    <a:cubicBezTo>
                                      <a:pt x="30385" y="10382"/>
                                      <a:pt x="26956" y="11525"/>
                                      <a:pt x="24479" y="13716"/>
                                    </a:cubicBezTo>
                                    <a:cubicBezTo>
                                      <a:pt x="22003" y="15907"/>
                                      <a:pt x="20669" y="18955"/>
                                      <a:pt x="20669" y="22860"/>
                                    </a:cubicBezTo>
                                    <a:cubicBezTo>
                                      <a:pt x="20669" y="26575"/>
                                      <a:pt x="21908" y="29432"/>
                                      <a:pt x="24289" y="31623"/>
                                    </a:cubicBezTo>
                                    <a:cubicBezTo>
                                      <a:pt x="26670" y="33814"/>
                                      <a:pt x="30099" y="34862"/>
                                      <a:pt x="34481" y="34862"/>
                                    </a:cubicBezTo>
                                    <a:close/>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eform: Shape 37"/>
                            <wps:cNvSpPr/>
                            <wps:spPr>
                              <a:xfrm>
                                <a:off x="233553" y="519032"/>
                                <a:ext cx="58864" cy="67532"/>
                              </a:xfrm>
                              <a:custGeom>
                                <a:avLst/>
                                <a:gdLst>
                                  <a:gd name="connsiteX0" fmla="*/ 25336 w 58864"/>
                                  <a:gd name="connsiteY0" fmla="*/ 67532 h 67532"/>
                                  <a:gd name="connsiteX1" fmla="*/ 15907 w 58864"/>
                                  <a:gd name="connsiteY1" fmla="*/ 66104 h 67532"/>
                                  <a:gd name="connsiteX2" fmla="*/ 7810 w 58864"/>
                                  <a:gd name="connsiteY2" fmla="*/ 61913 h 67532"/>
                                  <a:gd name="connsiteX3" fmla="*/ 2095 w 58864"/>
                                  <a:gd name="connsiteY3" fmla="*/ 55055 h 67532"/>
                                  <a:gd name="connsiteX4" fmla="*/ 0 w 58864"/>
                                  <a:gd name="connsiteY4" fmla="*/ 45530 h 67532"/>
                                  <a:gd name="connsiteX5" fmla="*/ 0 w 58864"/>
                                  <a:gd name="connsiteY5" fmla="*/ 95 h 67532"/>
                                  <a:gd name="connsiteX6" fmla="*/ 15621 w 58864"/>
                                  <a:gd name="connsiteY6" fmla="*/ 95 h 67532"/>
                                  <a:gd name="connsiteX7" fmla="*/ 15621 w 58864"/>
                                  <a:gd name="connsiteY7" fmla="*/ 43720 h 67532"/>
                                  <a:gd name="connsiteX8" fmla="*/ 19050 w 58864"/>
                                  <a:gd name="connsiteY8" fmla="*/ 52578 h 67532"/>
                                  <a:gd name="connsiteX9" fmla="*/ 29432 w 58864"/>
                                  <a:gd name="connsiteY9" fmla="*/ 56007 h 67532"/>
                                  <a:gd name="connsiteX10" fmla="*/ 39529 w 58864"/>
                                  <a:gd name="connsiteY10" fmla="*/ 52673 h 67532"/>
                                  <a:gd name="connsiteX11" fmla="*/ 43339 w 58864"/>
                                  <a:gd name="connsiteY11" fmla="*/ 43148 h 67532"/>
                                  <a:gd name="connsiteX12" fmla="*/ 43339 w 58864"/>
                                  <a:gd name="connsiteY12" fmla="*/ 0 h 67532"/>
                                  <a:gd name="connsiteX13" fmla="*/ 58864 w 58864"/>
                                  <a:gd name="connsiteY13" fmla="*/ 0 h 67532"/>
                                  <a:gd name="connsiteX14" fmla="*/ 58864 w 58864"/>
                                  <a:gd name="connsiteY14" fmla="*/ 66294 h 67532"/>
                                  <a:gd name="connsiteX15" fmla="*/ 46863 w 58864"/>
                                  <a:gd name="connsiteY15" fmla="*/ 66294 h 67532"/>
                                  <a:gd name="connsiteX16" fmla="*/ 45148 w 58864"/>
                                  <a:gd name="connsiteY16" fmla="*/ 53340 h 67532"/>
                                  <a:gd name="connsiteX17" fmla="*/ 40862 w 58864"/>
                                  <a:gd name="connsiteY17" fmla="*/ 61913 h 67532"/>
                                  <a:gd name="connsiteX18" fmla="*/ 33718 w 58864"/>
                                  <a:gd name="connsiteY18" fmla="*/ 66294 h 67532"/>
                                  <a:gd name="connsiteX19" fmla="*/ 25336 w 58864"/>
                                  <a:gd name="connsiteY19" fmla="*/ 67532 h 67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8864" h="67532">
                                    <a:moveTo>
                                      <a:pt x="25336" y="67532"/>
                                    </a:moveTo>
                                    <a:cubicBezTo>
                                      <a:pt x="22098" y="67532"/>
                                      <a:pt x="18955" y="67056"/>
                                      <a:pt x="15907" y="66104"/>
                                    </a:cubicBezTo>
                                    <a:cubicBezTo>
                                      <a:pt x="12859" y="65151"/>
                                      <a:pt x="10192" y="63722"/>
                                      <a:pt x="7810" y="61913"/>
                                    </a:cubicBezTo>
                                    <a:cubicBezTo>
                                      <a:pt x="5429" y="60008"/>
                                      <a:pt x="3524" y="57722"/>
                                      <a:pt x="2095" y="55055"/>
                                    </a:cubicBezTo>
                                    <a:cubicBezTo>
                                      <a:pt x="667" y="52292"/>
                                      <a:pt x="0" y="49149"/>
                                      <a:pt x="0" y="45530"/>
                                    </a:cubicBezTo>
                                    <a:lnTo>
                                      <a:pt x="0" y="95"/>
                                    </a:lnTo>
                                    <a:lnTo>
                                      <a:pt x="15621" y="95"/>
                                    </a:lnTo>
                                    <a:lnTo>
                                      <a:pt x="15621" y="43720"/>
                                    </a:lnTo>
                                    <a:cubicBezTo>
                                      <a:pt x="15621" y="47339"/>
                                      <a:pt x="16764" y="50292"/>
                                      <a:pt x="19050" y="52578"/>
                                    </a:cubicBezTo>
                                    <a:cubicBezTo>
                                      <a:pt x="21336" y="54864"/>
                                      <a:pt x="24765" y="56007"/>
                                      <a:pt x="29432" y="56007"/>
                                    </a:cubicBezTo>
                                    <a:cubicBezTo>
                                      <a:pt x="33623" y="56007"/>
                                      <a:pt x="36957" y="54864"/>
                                      <a:pt x="39529" y="52673"/>
                                    </a:cubicBezTo>
                                    <a:cubicBezTo>
                                      <a:pt x="42005" y="50483"/>
                                      <a:pt x="43339" y="47339"/>
                                      <a:pt x="43339" y="43148"/>
                                    </a:cubicBezTo>
                                    <a:lnTo>
                                      <a:pt x="43339" y="0"/>
                                    </a:lnTo>
                                    <a:lnTo>
                                      <a:pt x="58864" y="0"/>
                                    </a:lnTo>
                                    <a:lnTo>
                                      <a:pt x="58864" y="66294"/>
                                    </a:lnTo>
                                    <a:lnTo>
                                      <a:pt x="46863" y="66294"/>
                                    </a:lnTo>
                                    <a:lnTo>
                                      <a:pt x="45148" y="53340"/>
                                    </a:lnTo>
                                    <a:cubicBezTo>
                                      <a:pt x="44387" y="56960"/>
                                      <a:pt x="42958" y="59817"/>
                                      <a:pt x="40862" y="61913"/>
                                    </a:cubicBezTo>
                                    <a:cubicBezTo>
                                      <a:pt x="38862" y="64008"/>
                                      <a:pt x="36481" y="65437"/>
                                      <a:pt x="33718" y="66294"/>
                                    </a:cubicBezTo>
                                    <a:cubicBezTo>
                                      <a:pt x="30956" y="67151"/>
                                      <a:pt x="28194" y="67532"/>
                                      <a:pt x="25336" y="67532"/>
                                    </a:cubicBezTo>
                                    <a:close/>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 name="Freeform: Shape 38"/>
                            <wps:cNvSpPr/>
                            <wps:spPr>
                              <a:xfrm>
                                <a:off x="308324" y="489981"/>
                                <a:ext cx="26098" cy="96297"/>
                              </a:xfrm>
                              <a:custGeom>
                                <a:avLst/>
                                <a:gdLst>
                                  <a:gd name="connsiteX0" fmla="*/ 19145 w 26098"/>
                                  <a:gd name="connsiteY0" fmla="*/ 96298 h 96297"/>
                                  <a:gd name="connsiteX1" fmla="*/ 8858 w 26098"/>
                                  <a:gd name="connsiteY1" fmla="*/ 94679 h 96297"/>
                                  <a:gd name="connsiteX2" fmla="*/ 3048 w 26098"/>
                                  <a:gd name="connsiteY2" fmla="*/ 90392 h 96297"/>
                                  <a:gd name="connsiteX3" fmla="*/ 571 w 26098"/>
                                  <a:gd name="connsiteY3" fmla="*/ 84296 h 96297"/>
                                  <a:gd name="connsiteX4" fmla="*/ 0 w 26098"/>
                                  <a:gd name="connsiteY4" fmla="*/ 77438 h 96297"/>
                                  <a:gd name="connsiteX5" fmla="*/ 0 w 26098"/>
                                  <a:gd name="connsiteY5" fmla="*/ 0 h 96297"/>
                                  <a:gd name="connsiteX6" fmla="*/ 15240 w 26098"/>
                                  <a:gd name="connsiteY6" fmla="*/ 0 h 96297"/>
                                  <a:gd name="connsiteX7" fmla="*/ 15240 w 26098"/>
                                  <a:gd name="connsiteY7" fmla="*/ 75629 h 96297"/>
                                  <a:gd name="connsiteX8" fmla="*/ 17050 w 26098"/>
                                  <a:gd name="connsiteY8" fmla="*/ 82296 h 96297"/>
                                  <a:gd name="connsiteX9" fmla="*/ 22765 w 26098"/>
                                  <a:gd name="connsiteY9" fmla="*/ 85058 h 96297"/>
                                  <a:gd name="connsiteX10" fmla="*/ 26098 w 26098"/>
                                  <a:gd name="connsiteY10" fmla="*/ 85058 h 96297"/>
                                  <a:gd name="connsiteX11" fmla="*/ 26098 w 26098"/>
                                  <a:gd name="connsiteY11" fmla="*/ 94964 h 96297"/>
                                  <a:gd name="connsiteX12" fmla="*/ 22574 w 26098"/>
                                  <a:gd name="connsiteY12" fmla="*/ 95822 h 96297"/>
                                  <a:gd name="connsiteX13" fmla="*/ 19145 w 26098"/>
                                  <a:gd name="connsiteY13" fmla="*/ 96203 h 962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6098" h="96297">
                                    <a:moveTo>
                                      <a:pt x="19145" y="96298"/>
                                    </a:moveTo>
                                    <a:cubicBezTo>
                                      <a:pt x="14859" y="96298"/>
                                      <a:pt x="11430" y="95726"/>
                                      <a:pt x="8858" y="94679"/>
                                    </a:cubicBezTo>
                                    <a:cubicBezTo>
                                      <a:pt x="6286" y="93631"/>
                                      <a:pt x="4381" y="92202"/>
                                      <a:pt x="3048" y="90392"/>
                                    </a:cubicBezTo>
                                    <a:cubicBezTo>
                                      <a:pt x="1715" y="88582"/>
                                      <a:pt x="952" y="86582"/>
                                      <a:pt x="571" y="84296"/>
                                    </a:cubicBezTo>
                                    <a:cubicBezTo>
                                      <a:pt x="191" y="82010"/>
                                      <a:pt x="0" y="79724"/>
                                      <a:pt x="0" y="77438"/>
                                    </a:cubicBezTo>
                                    <a:lnTo>
                                      <a:pt x="0" y="0"/>
                                    </a:lnTo>
                                    <a:lnTo>
                                      <a:pt x="15240" y="0"/>
                                    </a:lnTo>
                                    <a:lnTo>
                                      <a:pt x="15240" y="75629"/>
                                    </a:lnTo>
                                    <a:cubicBezTo>
                                      <a:pt x="15240" y="78486"/>
                                      <a:pt x="15811" y="80677"/>
                                      <a:pt x="17050" y="82296"/>
                                    </a:cubicBezTo>
                                    <a:cubicBezTo>
                                      <a:pt x="18288" y="83915"/>
                                      <a:pt x="20098" y="84773"/>
                                      <a:pt x="22765" y="85058"/>
                                    </a:cubicBezTo>
                                    <a:lnTo>
                                      <a:pt x="26098" y="85058"/>
                                    </a:lnTo>
                                    <a:lnTo>
                                      <a:pt x="26098" y="94964"/>
                                    </a:lnTo>
                                    <a:cubicBezTo>
                                      <a:pt x="24955" y="95345"/>
                                      <a:pt x="23813" y="95631"/>
                                      <a:pt x="22574" y="95822"/>
                                    </a:cubicBezTo>
                                    <a:cubicBezTo>
                                      <a:pt x="21336" y="96012"/>
                                      <a:pt x="20193" y="96203"/>
                                      <a:pt x="19145" y="96203"/>
                                    </a:cubicBezTo>
                                    <a:close/>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 name="Freeform: Shape 39"/>
                            <wps:cNvSpPr/>
                            <wps:spPr>
                              <a:xfrm>
                                <a:off x="343376" y="517508"/>
                                <a:ext cx="58102" cy="69056"/>
                              </a:xfrm>
                              <a:custGeom>
                                <a:avLst/>
                                <a:gdLst>
                                  <a:gd name="connsiteX0" fmla="*/ 22098 w 58102"/>
                                  <a:gd name="connsiteY0" fmla="*/ 69056 h 69056"/>
                                  <a:gd name="connsiteX1" fmla="*/ 10763 w 58102"/>
                                  <a:gd name="connsiteY1" fmla="*/ 66675 h 69056"/>
                                  <a:gd name="connsiteX2" fmla="*/ 2857 w 58102"/>
                                  <a:gd name="connsiteY2" fmla="*/ 59912 h 69056"/>
                                  <a:gd name="connsiteX3" fmla="*/ 0 w 58102"/>
                                  <a:gd name="connsiteY3" fmla="*/ 49244 h 69056"/>
                                  <a:gd name="connsiteX4" fmla="*/ 7906 w 58102"/>
                                  <a:gd name="connsiteY4" fmla="*/ 32671 h 69056"/>
                                  <a:gd name="connsiteX5" fmla="*/ 33242 w 58102"/>
                                  <a:gd name="connsiteY5" fmla="*/ 26860 h 69056"/>
                                  <a:gd name="connsiteX6" fmla="*/ 43148 w 58102"/>
                                  <a:gd name="connsiteY6" fmla="*/ 26575 h 69056"/>
                                  <a:gd name="connsiteX7" fmla="*/ 43148 w 58102"/>
                                  <a:gd name="connsiteY7" fmla="*/ 22098 h 69056"/>
                                  <a:gd name="connsiteX8" fmla="*/ 40005 w 58102"/>
                                  <a:gd name="connsiteY8" fmla="*/ 13811 h 69056"/>
                                  <a:gd name="connsiteX9" fmla="*/ 30385 w 58102"/>
                                  <a:gd name="connsiteY9" fmla="*/ 10859 h 69056"/>
                                  <a:gd name="connsiteX10" fmla="*/ 21526 w 58102"/>
                                  <a:gd name="connsiteY10" fmla="*/ 13145 h 69056"/>
                                  <a:gd name="connsiteX11" fmla="*/ 16192 w 58102"/>
                                  <a:gd name="connsiteY11" fmla="*/ 20574 h 69056"/>
                                  <a:gd name="connsiteX12" fmla="*/ 2953 w 58102"/>
                                  <a:gd name="connsiteY12" fmla="*/ 20574 h 69056"/>
                                  <a:gd name="connsiteX13" fmla="*/ 6858 w 58102"/>
                                  <a:gd name="connsiteY13" fmla="*/ 9144 h 69056"/>
                                  <a:gd name="connsiteX14" fmla="*/ 16669 w 58102"/>
                                  <a:gd name="connsiteY14" fmla="*/ 2286 h 69056"/>
                                  <a:gd name="connsiteX15" fmla="*/ 31051 w 58102"/>
                                  <a:gd name="connsiteY15" fmla="*/ 0 h 69056"/>
                                  <a:gd name="connsiteX16" fmla="*/ 46482 w 58102"/>
                                  <a:gd name="connsiteY16" fmla="*/ 2477 h 69056"/>
                                  <a:gd name="connsiteX17" fmla="*/ 55245 w 58102"/>
                                  <a:gd name="connsiteY17" fmla="*/ 9716 h 69056"/>
                                  <a:gd name="connsiteX18" fmla="*/ 58102 w 58102"/>
                                  <a:gd name="connsiteY18" fmla="*/ 21146 h 69056"/>
                                  <a:gd name="connsiteX19" fmla="*/ 58102 w 58102"/>
                                  <a:gd name="connsiteY19" fmla="*/ 67628 h 69056"/>
                                  <a:gd name="connsiteX20" fmla="*/ 44958 w 58102"/>
                                  <a:gd name="connsiteY20" fmla="*/ 67628 h 69056"/>
                                  <a:gd name="connsiteX21" fmla="*/ 43720 w 58102"/>
                                  <a:gd name="connsiteY21" fmla="*/ 55721 h 69056"/>
                                  <a:gd name="connsiteX22" fmla="*/ 34671 w 58102"/>
                                  <a:gd name="connsiteY22" fmla="*/ 66104 h 69056"/>
                                  <a:gd name="connsiteX23" fmla="*/ 22098 w 58102"/>
                                  <a:gd name="connsiteY23" fmla="*/ 68961 h 69056"/>
                                  <a:gd name="connsiteX24" fmla="*/ 27146 w 58102"/>
                                  <a:gd name="connsiteY24" fmla="*/ 58484 h 69056"/>
                                  <a:gd name="connsiteX25" fmla="*/ 32861 w 58102"/>
                                  <a:gd name="connsiteY25" fmla="*/ 57436 h 69056"/>
                                  <a:gd name="connsiteX26" fmla="*/ 38005 w 58102"/>
                                  <a:gd name="connsiteY26" fmla="*/ 54578 h 69056"/>
                                  <a:gd name="connsiteX27" fmla="*/ 41719 w 58102"/>
                                  <a:gd name="connsiteY27" fmla="*/ 50483 h 69056"/>
                                  <a:gd name="connsiteX28" fmla="*/ 43148 w 58102"/>
                                  <a:gd name="connsiteY28" fmla="*/ 45815 h 69056"/>
                                  <a:gd name="connsiteX29" fmla="*/ 43148 w 58102"/>
                                  <a:gd name="connsiteY29" fmla="*/ 35338 h 69056"/>
                                  <a:gd name="connsiteX30" fmla="*/ 34957 w 58102"/>
                                  <a:gd name="connsiteY30" fmla="*/ 35338 h 69056"/>
                                  <a:gd name="connsiteX31" fmla="*/ 24479 w 58102"/>
                                  <a:gd name="connsiteY31" fmla="*/ 36767 h 69056"/>
                                  <a:gd name="connsiteX32" fmla="*/ 17431 w 58102"/>
                                  <a:gd name="connsiteY32" fmla="*/ 40672 h 69056"/>
                                  <a:gd name="connsiteX33" fmla="*/ 14859 w 58102"/>
                                  <a:gd name="connsiteY33" fmla="*/ 47720 h 69056"/>
                                  <a:gd name="connsiteX34" fmla="*/ 18383 w 58102"/>
                                  <a:gd name="connsiteY34" fmla="*/ 55626 h 69056"/>
                                  <a:gd name="connsiteX35" fmla="*/ 27146 w 58102"/>
                                  <a:gd name="connsiteY35" fmla="*/ 58484 h 690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58102" h="69056">
                                    <a:moveTo>
                                      <a:pt x="22098" y="69056"/>
                                    </a:moveTo>
                                    <a:cubicBezTo>
                                      <a:pt x="17907" y="69056"/>
                                      <a:pt x="14097" y="68294"/>
                                      <a:pt x="10763" y="66675"/>
                                    </a:cubicBezTo>
                                    <a:cubicBezTo>
                                      <a:pt x="7429" y="65151"/>
                                      <a:pt x="4763" y="62865"/>
                                      <a:pt x="2857" y="59912"/>
                                    </a:cubicBezTo>
                                    <a:cubicBezTo>
                                      <a:pt x="952" y="56959"/>
                                      <a:pt x="0" y="53435"/>
                                      <a:pt x="0" y="49244"/>
                                    </a:cubicBezTo>
                                    <a:cubicBezTo>
                                      <a:pt x="0" y="41910"/>
                                      <a:pt x="2667" y="36385"/>
                                      <a:pt x="7906" y="32671"/>
                                    </a:cubicBezTo>
                                    <a:cubicBezTo>
                                      <a:pt x="13144" y="28956"/>
                                      <a:pt x="21622" y="27051"/>
                                      <a:pt x="33242" y="26860"/>
                                    </a:cubicBezTo>
                                    <a:lnTo>
                                      <a:pt x="43148" y="26575"/>
                                    </a:lnTo>
                                    <a:lnTo>
                                      <a:pt x="43148" y="22098"/>
                                    </a:lnTo>
                                    <a:cubicBezTo>
                                      <a:pt x="43148" y="18574"/>
                                      <a:pt x="42100" y="15811"/>
                                      <a:pt x="40005" y="13811"/>
                                    </a:cubicBezTo>
                                    <a:cubicBezTo>
                                      <a:pt x="37909" y="11811"/>
                                      <a:pt x="34671" y="10859"/>
                                      <a:pt x="30385" y="10859"/>
                                    </a:cubicBezTo>
                                    <a:cubicBezTo>
                                      <a:pt x="27146" y="10859"/>
                                      <a:pt x="24193" y="11621"/>
                                      <a:pt x="21526" y="13145"/>
                                    </a:cubicBezTo>
                                    <a:cubicBezTo>
                                      <a:pt x="18859" y="14573"/>
                                      <a:pt x="17050" y="17050"/>
                                      <a:pt x="16192" y="20574"/>
                                    </a:cubicBezTo>
                                    <a:lnTo>
                                      <a:pt x="2953" y="20574"/>
                                    </a:lnTo>
                                    <a:cubicBezTo>
                                      <a:pt x="3239" y="16002"/>
                                      <a:pt x="4572" y="12287"/>
                                      <a:pt x="6858" y="9144"/>
                                    </a:cubicBezTo>
                                    <a:cubicBezTo>
                                      <a:pt x="9239" y="6096"/>
                                      <a:pt x="12478" y="3810"/>
                                      <a:pt x="16669" y="2286"/>
                                    </a:cubicBezTo>
                                    <a:cubicBezTo>
                                      <a:pt x="20860" y="762"/>
                                      <a:pt x="25622" y="0"/>
                                      <a:pt x="31051" y="0"/>
                                    </a:cubicBezTo>
                                    <a:cubicBezTo>
                                      <a:pt x="37338" y="0"/>
                                      <a:pt x="42577" y="857"/>
                                      <a:pt x="46482" y="2477"/>
                                    </a:cubicBezTo>
                                    <a:cubicBezTo>
                                      <a:pt x="50482" y="4096"/>
                                      <a:pt x="53340" y="6572"/>
                                      <a:pt x="55245" y="9716"/>
                                    </a:cubicBezTo>
                                    <a:cubicBezTo>
                                      <a:pt x="57150" y="12859"/>
                                      <a:pt x="58102" y="16669"/>
                                      <a:pt x="58102" y="21146"/>
                                    </a:cubicBezTo>
                                    <a:lnTo>
                                      <a:pt x="58102" y="67628"/>
                                    </a:lnTo>
                                    <a:lnTo>
                                      <a:pt x="44958" y="67628"/>
                                    </a:lnTo>
                                    <a:lnTo>
                                      <a:pt x="43720" y="55721"/>
                                    </a:lnTo>
                                    <a:cubicBezTo>
                                      <a:pt x="41339" y="60674"/>
                                      <a:pt x="38291" y="64199"/>
                                      <a:pt x="34671" y="66104"/>
                                    </a:cubicBezTo>
                                    <a:cubicBezTo>
                                      <a:pt x="31051" y="68009"/>
                                      <a:pt x="26860" y="68961"/>
                                      <a:pt x="22098" y="68961"/>
                                    </a:cubicBezTo>
                                    <a:close/>
                                    <a:moveTo>
                                      <a:pt x="27146" y="58484"/>
                                    </a:moveTo>
                                    <a:cubicBezTo>
                                      <a:pt x="29051" y="58484"/>
                                      <a:pt x="30956" y="58103"/>
                                      <a:pt x="32861" y="57436"/>
                                    </a:cubicBezTo>
                                    <a:cubicBezTo>
                                      <a:pt x="34766" y="56769"/>
                                      <a:pt x="36481" y="55817"/>
                                      <a:pt x="38005" y="54578"/>
                                    </a:cubicBezTo>
                                    <a:cubicBezTo>
                                      <a:pt x="39529" y="53340"/>
                                      <a:pt x="40767" y="52007"/>
                                      <a:pt x="41719" y="50483"/>
                                    </a:cubicBezTo>
                                    <a:cubicBezTo>
                                      <a:pt x="42672" y="48959"/>
                                      <a:pt x="43148" y="47434"/>
                                      <a:pt x="43148" y="45815"/>
                                    </a:cubicBezTo>
                                    <a:lnTo>
                                      <a:pt x="43148" y="35338"/>
                                    </a:lnTo>
                                    <a:lnTo>
                                      <a:pt x="34957" y="35338"/>
                                    </a:lnTo>
                                    <a:cubicBezTo>
                                      <a:pt x="30956" y="35528"/>
                                      <a:pt x="27432" y="35909"/>
                                      <a:pt x="24479" y="36767"/>
                                    </a:cubicBezTo>
                                    <a:cubicBezTo>
                                      <a:pt x="21526" y="37529"/>
                                      <a:pt x="19145" y="38862"/>
                                      <a:pt x="17431" y="40672"/>
                                    </a:cubicBezTo>
                                    <a:cubicBezTo>
                                      <a:pt x="15716" y="42482"/>
                                      <a:pt x="14859" y="44768"/>
                                      <a:pt x="14859" y="47720"/>
                                    </a:cubicBezTo>
                                    <a:cubicBezTo>
                                      <a:pt x="14859" y="51054"/>
                                      <a:pt x="16002" y="53721"/>
                                      <a:pt x="18383" y="55626"/>
                                    </a:cubicBezTo>
                                    <a:cubicBezTo>
                                      <a:pt x="20765" y="57531"/>
                                      <a:pt x="23622" y="58484"/>
                                      <a:pt x="27146" y="58484"/>
                                    </a:cubicBezTo>
                                    <a:close/>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 name="Freeform: Shape 40"/>
                            <wps:cNvSpPr/>
                            <wps:spPr>
                              <a:xfrm>
                                <a:off x="411575" y="499315"/>
                                <a:ext cx="41529" cy="86487"/>
                              </a:xfrm>
                              <a:custGeom>
                                <a:avLst/>
                                <a:gdLst>
                                  <a:gd name="connsiteX0" fmla="*/ 41243 w 41529"/>
                                  <a:gd name="connsiteY0" fmla="*/ 30671 h 86487"/>
                                  <a:gd name="connsiteX1" fmla="*/ 26384 w 41529"/>
                                  <a:gd name="connsiteY1" fmla="*/ 30671 h 86487"/>
                                  <a:gd name="connsiteX2" fmla="*/ 26384 w 41529"/>
                                  <a:gd name="connsiteY2" fmla="*/ 68675 h 86487"/>
                                  <a:gd name="connsiteX3" fmla="*/ 27146 w 41529"/>
                                  <a:gd name="connsiteY3" fmla="*/ 73057 h 86487"/>
                                  <a:gd name="connsiteX4" fmla="*/ 29337 w 41529"/>
                                  <a:gd name="connsiteY4" fmla="*/ 74867 h 86487"/>
                                  <a:gd name="connsiteX5" fmla="*/ 33433 w 41529"/>
                                  <a:gd name="connsiteY5" fmla="*/ 75248 h 86487"/>
                                  <a:gd name="connsiteX6" fmla="*/ 41529 w 41529"/>
                                  <a:gd name="connsiteY6" fmla="*/ 75248 h 86487"/>
                                  <a:gd name="connsiteX7" fmla="*/ 41529 w 41529"/>
                                  <a:gd name="connsiteY7" fmla="*/ 85154 h 86487"/>
                                  <a:gd name="connsiteX8" fmla="*/ 37624 w 41529"/>
                                  <a:gd name="connsiteY8" fmla="*/ 86106 h 86487"/>
                                  <a:gd name="connsiteX9" fmla="*/ 30670 w 41529"/>
                                  <a:gd name="connsiteY9" fmla="*/ 86487 h 86487"/>
                                  <a:gd name="connsiteX10" fmla="*/ 18478 w 41529"/>
                                  <a:gd name="connsiteY10" fmla="*/ 84392 h 86487"/>
                                  <a:gd name="connsiteX11" fmla="*/ 12478 w 41529"/>
                                  <a:gd name="connsiteY11" fmla="*/ 78486 h 86487"/>
                                  <a:gd name="connsiteX12" fmla="*/ 10763 w 41529"/>
                                  <a:gd name="connsiteY12" fmla="*/ 69342 h 86487"/>
                                  <a:gd name="connsiteX13" fmla="*/ 10763 w 41529"/>
                                  <a:gd name="connsiteY13" fmla="*/ 30766 h 86487"/>
                                  <a:gd name="connsiteX14" fmla="*/ 0 w 41529"/>
                                  <a:gd name="connsiteY14" fmla="*/ 30766 h 86487"/>
                                  <a:gd name="connsiteX15" fmla="*/ 0 w 41529"/>
                                  <a:gd name="connsiteY15" fmla="*/ 19717 h 86487"/>
                                  <a:gd name="connsiteX16" fmla="*/ 11240 w 41529"/>
                                  <a:gd name="connsiteY16" fmla="*/ 19717 h 86487"/>
                                  <a:gd name="connsiteX17" fmla="*/ 15145 w 41529"/>
                                  <a:gd name="connsiteY17" fmla="*/ 0 h 86487"/>
                                  <a:gd name="connsiteX18" fmla="*/ 26384 w 41529"/>
                                  <a:gd name="connsiteY18" fmla="*/ 0 h 86487"/>
                                  <a:gd name="connsiteX19" fmla="*/ 26384 w 41529"/>
                                  <a:gd name="connsiteY19" fmla="*/ 19622 h 86487"/>
                                  <a:gd name="connsiteX20" fmla="*/ 41243 w 41529"/>
                                  <a:gd name="connsiteY20" fmla="*/ 19622 h 86487"/>
                                  <a:gd name="connsiteX21" fmla="*/ 41243 w 41529"/>
                                  <a:gd name="connsiteY21" fmla="*/ 30766 h 86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1529" h="86487">
                                    <a:moveTo>
                                      <a:pt x="41243" y="30671"/>
                                    </a:moveTo>
                                    <a:lnTo>
                                      <a:pt x="26384" y="30671"/>
                                    </a:lnTo>
                                    <a:lnTo>
                                      <a:pt x="26384" y="68675"/>
                                    </a:lnTo>
                                    <a:cubicBezTo>
                                      <a:pt x="26384" y="70676"/>
                                      <a:pt x="26670" y="72104"/>
                                      <a:pt x="27146" y="73057"/>
                                    </a:cubicBezTo>
                                    <a:cubicBezTo>
                                      <a:pt x="27622" y="74009"/>
                                      <a:pt x="28289" y="74581"/>
                                      <a:pt x="29337" y="74867"/>
                                    </a:cubicBezTo>
                                    <a:cubicBezTo>
                                      <a:pt x="30385" y="75152"/>
                                      <a:pt x="31718" y="75248"/>
                                      <a:pt x="33433" y="75248"/>
                                    </a:cubicBezTo>
                                    <a:lnTo>
                                      <a:pt x="41529" y="75248"/>
                                    </a:lnTo>
                                    <a:lnTo>
                                      <a:pt x="41529" y="85154"/>
                                    </a:lnTo>
                                    <a:cubicBezTo>
                                      <a:pt x="40672" y="85534"/>
                                      <a:pt x="39338" y="85820"/>
                                      <a:pt x="37624" y="86106"/>
                                    </a:cubicBezTo>
                                    <a:cubicBezTo>
                                      <a:pt x="35909" y="86392"/>
                                      <a:pt x="33528" y="86487"/>
                                      <a:pt x="30670" y="86487"/>
                                    </a:cubicBezTo>
                                    <a:cubicBezTo>
                                      <a:pt x="25432" y="86487"/>
                                      <a:pt x="21336" y="85820"/>
                                      <a:pt x="18478" y="84392"/>
                                    </a:cubicBezTo>
                                    <a:cubicBezTo>
                                      <a:pt x="15621" y="82963"/>
                                      <a:pt x="13621" y="81058"/>
                                      <a:pt x="12478" y="78486"/>
                                    </a:cubicBezTo>
                                    <a:cubicBezTo>
                                      <a:pt x="11335" y="75914"/>
                                      <a:pt x="10763" y="72866"/>
                                      <a:pt x="10763" y="69342"/>
                                    </a:cubicBezTo>
                                    <a:lnTo>
                                      <a:pt x="10763" y="30766"/>
                                    </a:lnTo>
                                    <a:lnTo>
                                      <a:pt x="0" y="30766"/>
                                    </a:lnTo>
                                    <a:lnTo>
                                      <a:pt x="0" y="19717"/>
                                    </a:lnTo>
                                    <a:lnTo>
                                      <a:pt x="11240" y="19717"/>
                                    </a:lnTo>
                                    <a:lnTo>
                                      <a:pt x="15145" y="0"/>
                                    </a:lnTo>
                                    <a:lnTo>
                                      <a:pt x="26384" y="0"/>
                                    </a:lnTo>
                                    <a:lnTo>
                                      <a:pt x="26384" y="19622"/>
                                    </a:lnTo>
                                    <a:lnTo>
                                      <a:pt x="41243" y="19622"/>
                                    </a:lnTo>
                                    <a:lnTo>
                                      <a:pt x="41243" y="30766"/>
                                    </a:lnTo>
                                    <a:close/>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 name="Freeform: Shape 41"/>
                            <wps:cNvSpPr/>
                            <wps:spPr>
                              <a:xfrm>
                                <a:off x="461010" y="517603"/>
                                <a:ext cx="62388" cy="68960"/>
                              </a:xfrm>
                              <a:custGeom>
                                <a:avLst/>
                                <a:gdLst>
                                  <a:gd name="connsiteX0" fmla="*/ 31432 w 62388"/>
                                  <a:gd name="connsiteY0" fmla="*/ 68961 h 68960"/>
                                  <a:gd name="connsiteX1" fmla="*/ 14859 w 62388"/>
                                  <a:gd name="connsiteY1" fmla="*/ 64865 h 68960"/>
                                  <a:gd name="connsiteX2" fmla="*/ 3905 w 62388"/>
                                  <a:gd name="connsiteY2" fmla="*/ 53149 h 68960"/>
                                  <a:gd name="connsiteX3" fmla="*/ 0 w 62388"/>
                                  <a:gd name="connsiteY3" fmla="*/ 34766 h 68960"/>
                                  <a:gd name="connsiteX4" fmla="*/ 3715 w 62388"/>
                                  <a:gd name="connsiteY4" fmla="*/ 16573 h 68960"/>
                                  <a:gd name="connsiteX5" fmla="*/ 14478 w 62388"/>
                                  <a:gd name="connsiteY5" fmla="*/ 4381 h 68960"/>
                                  <a:gd name="connsiteX6" fmla="*/ 31337 w 62388"/>
                                  <a:gd name="connsiteY6" fmla="*/ 0 h 68960"/>
                                  <a:gd name="connsiteX7" fmla="*/ 47816 w 62388"/>
                                  <a:gd name="connsiteY7" fmla="*/ 4191 h 68960"/>
                                  <a:gd name="connsiteX8" fmla="*/ 58579 w 62388"/>
                                  <a:gd name="connsiteY8" fmla="*/ 16097 h 68960"/>
                                  <a:gd name="connsiteX9" fmla="*/ 62389 w 62388"/>
                                  <a:gd name="connsiteY9" fmla="*/ 34766 h 68960"/>
                                  <a:gd name="connsiteX10" fmla="*/ 58769 w 62388"/>
                                  <a:gd name="connsiteY10" fmla="*/ 52483 h 68960"/>
                                  <a:gd name="connsiteX11" fmla="*/ 48197 w 62388"/>
                                  <a:gd name="connsiteY11" fmla="*/ 64484 h 68960"/>
                                  <a:gd name="connsiteX12" fmla="*/ 31242 w 62388"/>
                                  <a:gd name="connsiteY12" fmla="*/ 68866 h 68960"/>
                                  <a:gd name="connsiteX13" fmla="*/ 31432 w 62388"/>
                                  <a:gd name="connsiteY13" fmla="*/ 57055 h 68960"/>
                                  <a:gd name="connsiteX14" fmla="*/ 40291 w 62388"/>
                                  <a:gd name="connsiteY14" fmla="*/ 54102 h 68960"/>
                                  <a:gd name="connsiteX15" fmla="*/ 45529 w 62388"/>
                                  <a:gd name="connsiteY15" fmla="*/ 46006 h 68960"/>
                                  <a:gd name="connsiteX16" fmla="*/ 47244 w 62388"/>
                                  <a:gd name="connsiteY16" fmla="*/ 34385 h 68960"/>
                                  <a:gd name="connsiteX17" fmla="*/ 45720 w 62388"/>
                                  <a:gd name="connsiteY17" fmla="*/ 23146 h 68960"/>
                                  <a:gd name="connsiteX18" fmla="*/ 40672 w 62388"/>
                                  <a:gd name="connsiteY18" fmla="*/ 14859 h 68960"/>
                                  <a:gd name="connsiteX19" fmla="*/ 31432 w 62388"/>
                                  <a:gd name="connsiteY19" fmla="*/ 11716 h 68960"/>
                                  <a:gd name="connsiteX20" fmla="*/ 22384 w 62388"/>
                                  <a:gd name="connsiteY20" fmla="*/ 14573 h 68960"/>
                                  <a:gd name="connsiteX21" fmla="*/ 17050 w 62388"/>
                                  <a:gd name="connsiteY21" fmla="*/ 22479 h 68960"/>
                                  <a:gd name="connsiteX22" fmla="*/ 15240 w 62388"/>
                                  <a:gd name="connsiteY22" fmla="*/ 34290 h 68960"/>
                                  <a:gd name="connsiteX23" fmla="*/ 16859 w 62388"/>
                                  <a:gd name="connsiteY23" fmla="*/ 45434 h 68960"/>
                                  <a:gd name="connsiteX24" fmla="*/ 22003 w 62388"/>
                                  <a:gd name="connsiteY24" fmla="*/ 53816 h 68960"/>
                                  <a:gd name="connsiteX25" fmla="*/ 31432 w 62388"/>
                                  <a:gd name="connsiteY25" fmla="*/ 56959 h 68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62388" h="68960">
                                    <a:moveTo>
                                      <a:pt x="31432" y="68961"/>
                                    </a:moveTo>
                                    <a:cubicBezTo>
                                      <a:pt x="25146" y="68961"/>
                                      <a:pt x="19622" y="67627"/>
                                      <a:pt x="14859" y="64865"/>
                                    </a:cubicBezTo>
                                    <a:cubicBezTo>
                                      <a:pt x="10097" y="62103"/>
                                      <a:pt x="6477" y="58293"/>
                                      <a:pt x="3905" y="53149"/>
                                    </a:cubicBezTo>
                                    <a:cubicBezTo>
                                      <a:pt x="1333" y="48006"/>
                                      <a:pt x="0" y="41910"/>
                                      <a:pt x="0" y="34766"/>
                                    </a:cubicBezTo>
                                    <a:cubicBezTo>
                                      <a:pt x="0" y="27622"/>
                                      <a:pt x="1238" y="21717"/>
                                      <a:pt x="3715" y="16573"/>
                                    </a:cubicBezTo>
                                    <a:cubicBezTo>
                                      <a:pt x="6191" y="11335"/>
                                      <a:pt x="9811" y="7334"/>
                                      <a:pt x="14478" y="4381"/>
                                    </a:cubicBezTo>
                                    <a:cubicBezTo>
                                      <a:pt x="19145" y="1429"/>
                                      <a:pt x="24765" y="0"/>
                                      <a:pt x="31337" y="0"/>
                                    </a:cubicBezTo>
                                    <a:cubicBezTo>
                                      <a:pt x="37909" y="0"/>
                                      <a:pt x="43148" y="1429"/>
                                      <a:pt x="47816" y="4191"/>
                                    </a:cubicBezTo>
                                    <a:cubicBezTo>
                                      <a:pt x="52483" y="6953"/>
                                      <a:pt x="56102" y="10954"/>
                                      <a:pt x="58579" y="16097"/>
                                    </a:cubicBezTo>
                                    <a:cubicBezTo>
                                      <a:pt x="61151" y="21241"/>
                                      <a:pt x="62389" y="27527"/>
                                      <a:pt x="62389" y="34766"/>
                                    </a:cubicBezTo>
                                    <a:cubicBezTo>
                                      <a:pt x="62389" y="41434"/>
                                      <a:pt x="61151" y="47434"/>
                                      <a:pt x="58769" y="52483"/>
                                    </a:cubicBezTo>
                                    <a:cubicBezTo>
                                      <a:pt x="56388" y="57626"/>
                                      <a:pt x="52864" y="61627"/>
                                      <a:pt x="48197" y="64484"/>
                                    </a:cubicBezTo>
                                    <a:cubicBezTo>
                                      <a:pt x="43529" y="67437"/>
                                      <a:pt x="37909" y="68866"/>
                                      <a:pt x="31242" y="68866"/>
                                    </a:cubicBezTo>
                                    <a:close/>
                                    <a:moveTo>
                                      <a:pt x="31432" y="57055"/>
                                    </a:moveTo>
                                    <a:cubicBezTo>
                                      <a:pt x="35052" y="57055"/>
                                      <a:pt x="38005" y="56102"/>
                                      <a:pt x="40291" y="54102"/>
                                    </a:cubicBezTo>
                                    <a:cubicBezTo>
                                      <a:pt x="42577" y="52102"/>
                                      <a:pt x="44387" y="49435"/>
                                      <a:pt x="45529" y="46006"/>
                                    </a:cubicBezTo>
                                    <a:cubicBezTo>
                                      <a:pt x="46673" y="42577"/>
                                      <a:pt x="47244" y="38671"/>
                                      <a:pt x="47244" y="34385"/>
                                    </a:cubicBezTo>
                                    <a:cubicBezTo>
                                      <a:pt x="47244" y="30290"/>
                                      <a:pt x="46768" y="26575"/>
                                      <a:pt x="45720" y="23146"/>
                                    </a:cubicBezTo>
                                    <a:cubicBezTo>
                                      <a:pt x="44672" y="19717"/>
                                      <a:pt x="43053" y="16954"/>
                                      <a:pt x="40672" y="14859"/>
                                    </a:cubicBezTo>
                                    <a:cubicBezTo>
                                      <a:pt x="38291" y="12764"/>
                                      <a:pt x="35243" y="11716"/>
                                      <a:pt x="31432" y="11716"/>
                                    </a:cubicBezTo>
                                    <a:cubicBezTo>
                                      <a:pt x="27813" y="11716"/>
                                      <a:pt x="24765" y="12668"/>
                                      <a:pt x="22384" y="14573"/>
                                    </a:cubicBezTo>
                                    <a:cubicBezTo>
                                      <a:pt x="20002" y="16478"/>
                                      <a:pt x="18193" y="19145"/>
                                      <a:pt x="17050" y="22479"/>
                                    </a:cubicBezTo>
                                    <a:cubicBezTo>
                                      <a:pt x="15907" y="25908"/>
                                      <a:pt x="15240" y="29813"/>
                                      <a:pt x="15240" y="34290"/>
                                    </a:cubicBezTo>
                                    <a:cubicBezTo>
                                      <a:pt x="15240" y="38291"/>
                                      <a:pt x="15811" y="42005"/>
                                      <a:pt x="16859" y="45434"/>
                                    </a:cubicBezTo>
                                    <a:cubicBezTo>
                                      <a:pt x="17907" y="48863"/>
                                      <a:pt x="19622" y="51625"/>
                                      <a:pt x="22003" y="53816"/>
                                    </a:cubicBezTo>
                                    <a:cubicBezTo>
                                      <a:pt x="24384" y="55912"/>
                                      <a:pt x="27527" y="56959"/>
                                      <a:pt x="31432" y="56959"/>
                                    </a:cubicBezTo>
                                    <a:close/>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 name="Freeform: Shape 42"/>
                            <wps:cNvSpPr/>
                            <wps:spPr>
                              <a:xfrm>
                                <a:off x="536162" y="517698"/>
                                <a:ext cx="39242" cy="67627"/>
                              </a:xfrm>
                              <a:custGeom>
                                <a:avLst/>
                                <a:gdLst>
                                  <a:gd name="connsiteX0" fmla="*/ 0 w 39242"/>
                                  <a:gd name="connsiteY0" fmla="*/ 67628 h 67627"/>
                                  <a:gd name="connsiteX1" fmla="*/ 0 w 39242"/>
                                  <a:gd name="connsiteY1" fmla="*/ 1333 h 67627"/>
                                  <a:gd name="connsiteX2" fmla="*/ 14954 w 39242"/>
                                  <a:gd name="connsiteY2" fmla="*/ 1333 h 67627"/>
                                  <a:gd name="connsiteX3" fmla="*/ 14954 w 39242"/>
                                  <a:gd name="connsiteY3" fmla="*/ 15716 h 67627"/>
                                  <a:gd name="connsiteX4" fmla="*/ 19526 w 39242"/>
                                  <a:gd name="connsiteY4" fmla="*/ 7239 h 67627"/>
                                  <a:gd name="connsiteX5" fmla="*/ 26575 w 39242"/>
                                  <a:gd name="connsiteY5" fmla="*/ 1905 h 67627"/>
                                  <a:gd name="connsiteX6" fmla="*/ 35338 w 39242"/>
                                  <a:gd name="connsiteY6" fmla="*/ 0 h 67627"/>
                                  <a:gd name="connsiteX7" fmla="*/ 37624 w 39242"/>
                                  <a:gd name="connsiteY7" fmla="*/ 95 h 67627"/>
                                  <a:gd name="connsiteX8" fmla="*/ 39243 w 39242"/>
                                  <a:gd name="connsiteY8" fmla="*/ 572 h 67627"/>
                                  <a:gd name="connsiteX9" fmla="*/ 39243 w 39242"/>
                                  <a:gd name="connsiteY9" fmla="*/ 15526 h 67627"/>
                                  <a:gd name="connsiteX10" fmla="*/ 37433 w 39242"/>
                                  <a:gd name="connsiteY10" fmla="*/ 15050 h 67627"/>
                                  <a:gd name="connsiteX11" fmla="*/ 35433 w 39242"/>
                                  <a:gd name="connsiteY11" fmla="*/ 14954 h 67627"/>
                                  <a:gd name="connsiteX12" fmla="*/ 26956 w 39242"/>
                                  <a:gd name="connsiteY12" fmla="*/ 15335 h 67627"/>
                                  <a:gd name="connsiteX13" fmla="*/ 20765 w 39242"/>
                                  <a:gd name="connsiteY13" fmla="*/ 17907 h 67627"/>
                                  <a:gd name="connsiteX14" fmla="*/ 16955 w 39242"/>
                                  <a:gd name="connsiteY14" fmla="*/ 22479 h 67627"/>
                                  <a:gd name="connsiteX15" fmla="*/ 15716 w 39242"/>
                                  <a:gd name="connsiteY15" fmla="*/ 28956 h 67627"/>
                                  <a:gd name="connsiteX16" fmla="*/ 15716 w 39242"/>
                                  <a:gd name="connsiteY16" fmla="*/ 67532 h 67627"/>
                                  <a:gd name="connsiteX17" fmla="*/ 95 w 39242"/>
                                  <a:gd name="connsiteY17" fmla="*/ 67532 h 67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9242" h="67627">
                                    <a:moveTo>
                                      <a:pt x="0" y="67628"/>
                                    </a:moveTo>
                                    <a:lnTo>
                                      <a:pt x="0" y="1333"/>
                                    </a:lnTo>
                                    <a:lnTo>
                                      <a:pt x="14954" y="1333"/>
                                    </a:lnTo>
                                    <a:lnTo>
                                      <a:pt x="14954" y="15716"/>
                                    </a:lnTo>
                                    <a:cubicBezTo>
                                      <a:pt x="16002" y="12382"/>
                                      <a:pt x="17526" y="9620"/>
                                      <a:pt x="19526" y="7239"/>
                                    </a:cubicBezTo>
                                    <a:cubicBezTo>
                                      <a:pt x="21527" y="4953"/>
                                      <a:pt x="23813" y="3143"/>
                                      <a:pt x="26575" y="1905"/>
                                    </a:cubicBezTo>
                                    <a:cubicBezTo>
                                      <a:pt x="29242" y="667"/>
                                      <a:pt x="32195" y="0"/>
                                      <a:pt x="35338" y="0"/>
                                    </a:cubicBezTo>
                                    <a:cubicBezTo>
                                      <a:pt x="36100" y="0"/>
                                      <a:pt x="36862" y="0"/>
                                      <a:pt x="37624" y="95"/>
                                    </a:cubicBezTo>
                                    <a:cubicBezTo>
                                      <a:pt x="38386" y="95"/>
                                      <a:pt x="38862" y="286"/>
                                      <a:pt x="39243" y="572"/>
                                    </a:cubicBezTo>
                                    <a:lnTo>
                                      <a:pt x="39243" y="15526"/>
                                    </a:lnTo>
                                    <a:cubicBezTo>
                                      <a:pt x="39243" y="15526"/>
                                      <a:pt x="38195" y="15145"/>
                                      <a:pt x="37433" y="15050"/>
                                    </a:cubicBezTo>
                                    <a:cubicBezTo>
                                      <a:pt x="36671" y="15050"/>
                                      <a:pt x="36005" y="14954"/>
                                      <a:pt x="35433" y="14954"/>
                                    </a:cubicBezTo>
                                    <a:cubicBezTo>
                                      <a:pt x="32195" y="14669"/>
                                      <a:pt x="29432" y="14859"/>
                                      <a:pt x="26956" y="15335"/>
                                    </a:cubicBezTo>
                                    <a:cubicBezTo>
                                      <a:pt x="24479" y="15811"/>
                                      <a:pt x="22384" y="16669"/>
                                      <a:pt x="20765" y="17907"/>
                                    </a:cubicBezTo>
                                    <a:cubicBezTo>
                                      <a:pt x="19145" y="19145"/>
                                      <a:pt x="17812" y="20669"/>
                                      <a:pt x="16955" y="22479"/>
                                    </a:cubicBezTo>
                                    <a:cubicBezTo>
                                      <a:pt x="16097" y="24289"/>
                                      <a:pt x="15716" y="26480"/>
                                      <a:pt x="15716" y="28956"/>
                                    </a:cubicBezTo>
                                    <a:lnTo>
                                      <a:pt x="15716" y="67532"/>
                                    </a:lnTo>
                                    <a:lnTo>
                                      <a:pt x="95" y="67532"/>
                                    </a:lnTo>
                                    <a:close/>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 name="Freeform: Shape 43"/>
                            <wps:cNvSpPr/>
                            <wps:spPr>
                              <a:xfrm>
                                <a:off x="582168" y="518937"/>
                                <a:ext cx="65913" cy="87534"/>
                              </a:xfrm>
                              <a:custGeom>
                                <a:avLst/>
                                <a:gdLst>
                                  <a:gd name="connsiteX0" fmla="*/ 15240 w 65913"/>
                                  <a:gd name="connsiteY0" fmla="*/ 87535 h 87534"/>
                                  <a:gd name="connsiteX1" fmla="*/ 3810 w 65913"/>
                                  <a:gd name="connsiteY1" fmla="*/ 85534 h 87534"/>
                                  <a:gd name="connsiteX2" fmla="*/ 3810 w 65913"/>
                                  <a:gd name="connsiteY2" fmla="*/ 75533 h 87534"/>
                                  <a:gd name="connsiteX3" fmla="*/ 10477 w 65913"/>
                                  <a:gd name="connsiteY3" fmla="*/ 75724 h 87534"/>
                                  <a:gd name="connsiteX4" fmla="*/ 17050 w 65913"/>
                                  <a:gd name="connsiteY4" fmla="*/ 75248 h 87534"/>
                                  <a:gd name="connsiteX5" fmla="*/ 20955 w 65913"/>
                                  <a:gd name="connsiteY5" fmla="*/ 73533 h 87534"/>
                                  <a:gd name="connsiteX6" fmla="*/ 23050 w 65913"/>
                                  <a:gd name="connsiteY6" fmla="*/ 71152 h 87534"/>
                                  <a:gd name="connsiteX7" fmla="*/ 24098 w 65913"/>
                                  <a:gd name="connsiteY7" fmla="*/ 68961 h 87534"/>
                                  <a:gd name="connsiteX8" fmla="*/ 25813 w 65913"/>
                                  <a:gd name="connsiteY8" fmla="*/ 64103 h 87534"/>
                                  <a:gd name="connsiteX9" fmla="*/ 0 w 65913"/>
                                  <a:gd name="connsiteY9" fmla="*/ 0 h 87534"/>
                                  <a:gd name="connsiteX10" fmla="*/ 15621 w 65913"/>
                                  <a:gd name="connsiteY10" fmla="*/ 0 h 87534"/>
                                  <a:gd name="connsiteX11" fmla="*/ 33147 w 65913"/>
                                  <a:gd name="connsiteY11" fmla="*/ 46863 h 87534"/>
                                  <a:gd name="connsiteX12" fmla="*/ 50673 w 65913"/>
                                  <a:gd name="connsiteY12" fmla="*/ 0 h 87534"/>
                                  <a:gd name="connsiteX13" fmla="*/ 65913 w 65913"/>
                                  <a:gd name="connsiteY13" fmla="*/ 0 h 87534"/>
                                  <a:gd name="connsiteX14" fmla="*/ 38576 w 65913"/>
                                  <a:gd name="connsiteY14" fmla="*/ 68771 h 87534"/>
                                  <a:gd name="connsiteX15" fmla="*/ 31909 w 65913"/>
                                  <a:gd name="connsiteY15" fmla="*/ 80391 h 87534"/>
                                  <a:gd name="connsiteX16" fmla="*/ 24193 w 65913"/>
                                  <a:gd name="connsiteY16" fmla="*/ 86011 h 87534"/>
                                  <a:gd name="connsiteX17" fmla="*/ 15145 w 65913"/>
                                  <a:gd name="connsiteY17" fmla="*/ 87535 h 875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5913" h="87534">
                                    <a:moveTo>
                                      <a:pt x="15240" y="87535"/>
                                    </a:moveTo>
                                    <a:cubicBezTo>
                                      <a:pt x="11049" y="87535"/>
                                      <a:pt x="7239" y="86868"/>
                                      <a:pt x="3810" y="85534"/>
                                    </a:cubicBezTo>
                                    <a:lnTo>
                                      <a:pt x="3810" y="75533"/>
                                    </a:lnTo>
                                    <a:lnTo>
                                      <a:pt x="10477" y="75724"/>
                                    </a:lnTo>
                                    <a:cubicBezTo>
                                      <a:pt x="13144" y="75819"/>
                                      <a:pt x="15335" y="75724"/>
                                      <a:pt x="17050" y="75248"/>
                                    </a:cubicBezTo>
                                    <a:cubicBezTo>
                                      <a:pt x="18764" y="74771"/>
                                      <a:pt x="20098" y="74200"/>
                                      <a:pt x="20955" y="73533"/>
                                    </a:cubicBezTo>
                                    <a:cubicBezTo>
                                      <a:pt x="21907" y="72771"/>
                                      <a:pt x="22574" y="72009"/>
                                      <a:pt x="23050" y="71152"/>
                                    </a:cubicBezTo>
                                    <a:cubicBezTo>
                                      <a:pt x="23527" y="70295"/>
                                      <a:pt x="23813" y="69628"/>
                                      <a:pt x="24098" y="68961"/>
                                    </a:cubicBezTo>
                                    <a:lnTo>
                                      <a:pt x="25813" y="64103"/>
                                    </a:lnTo>
                                    <a:lnTo>
                                      <a:pt x="0" y="0"/>
                                    </a:lnTo>
                                    <a:lnTo>
                                      <a:pt x="15621" y="0"/>
                                    </a:lnTo>
                                    <a:lnTo>
                                      <a:pt x="33147" y="46863"/>
                                    </a:lnTo>
                                    <a:lnTo>
                                      <a:pt x="50673" y="0"/>
                                    </a:lnTo>
                                    <a:lnTo>
                                      <a:pt x="65913" y="0"/>
                                    </a:lnTo>
                                    <a:lnTo>
                                      <a:pt x="38576" y="68771"/>
                                    </a:lnTo>
                                    <a:cubicBezTo>
                                      <a:pt x="36481" y="73819"/>
                                      <a:pt x="34290" y="77629"/>
                                      <a:pt x="31909" y="80391"/>
                                    </a:cubicBezTo>
                                    <a:cubicBezTo>
                                      <a:pt x="29528" y="83058"/>
                                      <a:pt x="26956" y="84963"/>
                                      <a:pt x="24193" y="86011"/>
                                    </a:cubicBezTo>
                                    <a:cubicBezTo>
                                      <a:pt x="21431" y="87058"/>
                                      <a:pt x="18383" y="87535"/>
                                      <a:pt x="15145" y="87535"/>
                                    </a:cubicBezTo>
                                    <a:close/>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Freeform: Shape 44"/>
                            <wps:cNvSpPr/>
                            <wps:spPr>
                              <a:xfrm>
                                <a:off x="679799" y="492552"/>
                                <a:ext cx="83534" cy="92773"/>
                              </a:xfrm>
                              <a:custGeom>
                                <a:avLst/>
                                <a:gdLst>
                                  <a:gd name="connsiteX0" fmla="*/ 95 w 83534"/>
                                  <a:gd name="connsiteY0" fmla="*/ 92774 h 92773"/>
                                  <a:gd name="connsiteX1" fmla="*/ 33433 w 83534"/>
                                  <a:gd name="connsiteY1" fmla="*/ 0 h 92773"/>
                                  <a:gd name="connsiteX2" fmla="*/ 50292 w 83534"/>
                                  <a:gd name="connsiteY2" fmla="*/ 0 h 92773"/>
                                  <a:gd name="connsiteX3" fmla="*/ 83534 w 83534"/>
                                  <a:gd name="connsiteY3" fmla="*/ 92774 h 92773"/>
                                  <a:gd name="connsiteX4" fmla="*/ 67913 w 83534"/>
                                  <a:gd name="connsiteY4" fmla="*/ 92774 h 92773"/>
                                  <a:gd name="connsiteX5" fmla="*/ 59627 w 83534"/>
                                  <a:gd name="connsiteY5" fmla="*/ 69532 h 92773"/>
                                  <a:gd name="connsiteX6" fmla="*/ 24194 w 83534"/>
                                  <a:gd name="connsiteY6" fmla="*/ 69532 h 92773"/>
                                  <a:gd name="connsiteX7" fmla="*/ 15716 w 83534"/>
                                  <a:gd name="connsiteY7" fmla="*/ 92774 h 92773"/>
                                  <a:gd name="connsiteX8" fmla="*/ 0 w 83534"/>
                                  <a:gd name="connsiteY8" fmla="*/ 92774 h 92773"/>
                                  <a:gd name="connsiteX9" fmla="*/ 27908 w 83534"/>
                                  <a:gd name="connsiteY9" fmla="*/ 55626 h 92773"/>
                                  <a:gd name="connsiteX10" fmla="*/ 55912 w 83534"/>
                                  <a:gd name="connsiteY10" fmla="*/ 55626 h 92773"/>
                                  <a:gd name="connsiteX11" fmla="*/ 42005 w 83534"/>
                                  <a:gd name="connsiteY11" fmla="*/ 15240 h 92773"/>
                                  <a:gd name="connsiteX12" fmla="*/ 28004 w 83534"/>
                                  <a:gd name="connsiteY12" fmla="*/ 55626 h 92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3534" h="92773">
                                    <a:moveTo>
                                      <a:pt x="95" y="92774"/>
                                    </a:moveTo>
                                    <a:lnTo>
                                      <a:pt x="33433" y="0"/>
                                    </a:lnTo>
                                    <a:lnTo>
                                      <a:pt x="50292" y="0"/>
                                    </a:lnTo>
                                    <a:lnTo>
                                      <a:pt x="83534" y="92774"/>
                                    </a:lnTo>
                                    <a:lnTo>
                                      <a:pt x="67913" y="92774"/>
                                    </a:lnTo>
                                    <a:lnTo>
                                      <a:pt x="59627" y="69532"/>
                                    </a:lnTo>
                                    <a:lnTo>
                                      <a:pt x="24194" y="69532"/>
                                    </a:lnTo>
                                    <a:lnTo>
                                      <a:pt x="15716" y="92774"/>
                                    </a:lnTo>
                                    <a:lnTo>
                                      <a:pt x="0" y="92774"/>
                                    </a:lnTo>
                                    <a:close/>
                                    <a:moveTo>
                                      <a:pt x="27908" y="55626"/>
                                    </a:moveTo>
                                    <a:lnTo>
                                      <a:pt x="55912" y="55626"/>
                                    </a:lnTo>
                                    <a:lnTo>
                                      <a:pt x="42005" y="15240"/>
                                    </a:lnTo>
                                    <a:lnTo>
                                      <a:pt x="28004" y="55626"/>
                                    </a:lnTo>
                                    <a:close/>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Freeform: Shape 45"/>
                            <wps:cNvSpPr/>
                            <wps:spPr>
                              <a:xfrm>
                                <a:off x="773049" y="519032"/>
                                <a:ext cx="58864" cy="67532"/>
                              </a:xfrm>
                              <a:custGeom>
                                <a:avLst/>
                                <a:gdLst>
                                  <a:gd name="connsiteX0" fmla="*/ 25337 w 58864"/>
                                  <a:gd name="connsiteY0" fmla="*/ 67532 h 67532"/>
                                  <a:gd name="connsiteX1" fmla="*/ 15907 w 58864"/>
                                  <a:gd name="connsiteY1" fmla="*/ 66104 h 67532"/>
                                  <a:gd name="connsiteX2" fmla="*/ 7810 w 58864"/>
                                  <a:gd name="connsiteY2" fmla="*/ 61913 h 67532"/>
                                  <a:gd name="connsiteX3" fmla="*/ 2096 w 58864"/>
                                  <a:gd name="connsiteY3" fmla="*/ 55055 h 67532"/>
                                  <a:gd name="connsiteX4" fmla="*/ 0 w 58864"/>
                                  <a:gd name="connsiteY4" fmla="*/ 45530 h 67532"/>
                                  <a:gd name="connsiteX5" fmla="*/ 0 w 58864"/>
                                  <a:gd name="connsiteY5" fmla="*/ 95 h 67532"/>
                                  <a:gd name="connsiteX6" fmla="*/ 15621 w 58864"/>
                                  <a:gd name="connsiteY6" fmla="*/ 95 h 67532"/>
                                  <a:gd name="connsiteX7" fmla="*/ 15621 w 58864"/>
                                  <a:gd name="connsiteY7" fmla="*/ 43720 h 67532"/>
                                  <a:gd name="connsiteX8" fmla="*/ 19050 w 58864"/>
                                  <a:gd name="connsiteY8" fmla="*/ 52578 h 67532"/>
                                  <a:gd name="connsiteX9" fmla="*/ 29432 w 58864"/>
                                  <a:gd name="connsiteY9" fmla="*/ 56007 h 67532"/>
                                  <a:gd name="connsiteX10" fmla="*/ 39529 w 58864"/>
                                  <a:gd name="connsiteY10" fmla="*/ 52673 h 67532"/>
                                  <a:gd name="connsiteX11" fmla="*/ 43339 w 58864"/>
                                  <a:gd name="connsiteY11" fmla="*/ 43148 h 67532"/>
                                  <a:gd name="connsiteX12" fmla="*/ 43339 w 58864"/>
                                  <a:gd name="connsiteY12" fmla="*/ 0 h 67532"/>
                                  <a:gd name="connsiteX13" fmla="*/ 58865 w 58864"/>
                                  <a:gd name="connsiteY13" fmla="*/ 0 h 67532"/>
                                  <a:gd name="connsiteX14" fmla="*/ 58865 w 58864"/>
                                  <a:gd name="connsiteY14" fmla="*/ 66294 h 67532"/>
                                  <a:gd name="connsiteX15" fmla="*/ 46863 w 58864"/>
                                  <a:gd name="connsiteY15" fmla="*/ 66294 h 67532"/>
                                  <a:gd name="connsiteX16" fmla="*/ 45149 w 58864"/>
                                  <a:gd name="connsiteY16" fmla="*/ 53340 h 67532"/>
                                  <a:gd name="connsiteX17" fmla="*/ 40862 w 58864"/>
                                  <a:gd name="connsiteY17" fmla="*/ 61913 h 67532"/>
                                  <a:gd name="connsiteX18" fmla="*/ 33719 w 58864"/>
                                  <a:gd name="connsiteY18" fmla="*/ 66294 h 67532"/>
                                  <a:gd name="connsiteX19" fmla="*/ 25337 w 58864"/>
                                  <a:gd name="connsiteY19" fmla="*/ 67532 h 67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8864" h="67532">
                                    <a:moveTo>
                                      <a:pt x="25337" y="67532"/>
                                    </a:moveTo>
                                    <a:cubicBezTo>
                                      <a:pt x="22098" y="67532"/>
                                      <a:pt x="18955" y="67056"/>
                                      <a:pt x="15907" y="66104"/>
                                    </a:cubicBezTo>
                                    <a:cubicBezTo>
                                      <a:pt x="12859" y="65151"/>
                                      <a:pt x="10192" y="63722"/>
                                      <a:pt x="7810" y="61913"/>
                                    </a:cubicBezTo>
                                    <a:cubicBezTo>
                                      <a:pt x="5429" y="60008"/>
                                      <a:pt x="3524" y="57722"/>
                                      <a:pt x="2096" y="55055"/>
                                    </a:cubicBezTo>
                                    <a:cubicBezTo>
                                      <a:pt x="667" y="52292"/>
                                      <a:pt x="0" y="49149"/>
                                      <a:pt x="0" y="45530"/>
                                    </a:cubicBezTo>
                                    <a:lnTo>
                                      <a:pt x="0" y="95"/>
                                    </a:lnTo>
                                    <a:lnTo>
                                      <a:pt x="15621" y="95"/>
                                    </a:lnTo>
                                    <a:lnTo>
                                      <a:pt x="15621" y="43720"/>
                                    </a:lnTo>
                                    <a:cubicBezTo>
                                      <a:pt x="15621" y="47339"/>
                                      <a:pt x="16764" y="50292"/>
                                      <a:pt x="19050" y="52578"/>
                                    </a:cubicBezTo>
                                    <a:cubicBezTo>
                                      <a:pt x="21336" y="54864"/>
                                      <a:pt x="24765" y="56007"/>
                                      <a:pt x="29432" y="56007"/>
                                    </a:cubicBezTo>
                                    <a:cubicBezTo>
                                      <a:pt x="33623" y="56007"/>
                                      <a:pt x="36957" y="54864"/>
                                      <a:pt x="39529" y="52673"/>
                                    </a:cubicBezTo>
                                    <a:cubicBezTo>
                                      <a:pt x="42005" y="50483"/>
                                      <a:pt x="43339" y="47339"/>
                                      <a:pt x="43339" y="43148"/>
                                    </a:cubicBezTo>
                                    <a:lnTo>
                                      <a:pt x="43339" y="0"/>
                                    </a:lnTo>
                                    <a:lnTo>
                                      <a:pt x="58865" y="0"/>
                                    </a:lnTo>
                                    <a:lnTo>
                                      <a:pt x="58865" y="66294"/>
                                    </a:lnTo>
                                    <a:lnTo>
                                      <a:pt x="46863" y="66294"/>
                                    </a:lnTo>
                                    <a:lnTo>
                                      <a:pt x="45149" y="53340"/>
                                    </a:lnTo>
                                    <a:cubicBezTo>
                                      <a:pt x="44387" y="56960"/>
                                      <a:pt x="42958" y="59817"/>
                                      <a:pt x="40862" y="61913"/>
                                    </a:cubicBezTo>
                                    <a:cubicBezTo>
                                      <a:pt x="38862" y="64008"/>
                                      <a:pt x="36481" y="65437"/>
                                      <a:pt x="33719" y="66294"/>
                                    </a:cubicBezTo>
                                    <a:cubicBezTo>
                                      <a:pt x="30956" y="67151"/>
                                      <a:pt x="28194" y="67532"/>
                                      <a:pt x="25337" y="67532"/>
                                    </a:cubicBezTo>
                                    <a:close/>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 name="Freeform: Shape 46"/>
                            <wps:cNvSpPr/>
                            <wps:spPr>
                              <a:xfrm>
                                <a:off x="843724" y="499315"/>
                                <a:ext cx="41529" cy="86487"/>
                              </a:xfrm>
                              <a:custGeom>
                                <a:avLst/>
                                <a:gdLst>
                                  <a:gd name="connsiteX0" fmla="*/ 41243 w 41529"/>
                                  <a:gd name="connsiteY0" fmla="*/ 30671 h 86487"/>
                                  <a:gd name="connsiteX1" fmla="*/ 26384 w 41529"/>
                                  <a:gd name="connsiteY1" fmla="*/ 30671 h 86487"/>
                                  <a:gd name="connsiteX2" fmla="*/ 26384 w 41529"/>
                                  <a:gd name="connsiteY2" fmla="*/ 68675 h 86487"/>
                                  <a:gd name="connsiteX3" fmla="*/ 27146 w 41529"/>
                                  <a:gd name="connsiteY3" fmla="*/ 73057 h 86487"/>
                                  <a:gd name="connsiteX4" fmla="*/ 29337 w 41529"/>
                                  <a:gd name="connsiteY4" fmla="*/ 74867 h 86487"/>
                                  <a:gd name="connsiteX5" fmla="*/ 33433 w 41529"/>
                                  <a:gd name="connsiteY5" fmla="*/ 75248 h 86487"/>
                                  <a:gd name="connsiteX6" fmla="*/ 41529 w 41529"/>
                                  <a:gd name="connsiteY6" fmla="*/ 75248 h 86487"/>
                                  <a:gd name="connsiteX7" fmla="*/ 41529 w 41529"/>
                                  <a:gd name="connsiteY7" fmla="*/ 85154 h 86487"/>
                                  <a:gd name="connsiteX8" fmla="*/ 37624 w 41529"/>
                                  <a:gd name="connsiteY8" fmla="*/ 86106 h 86487"/>
                                  <a:gd name="connsiteX9" fmla="*/ 30671 w 41529"/>
                                  <a:gd name="connsiteY9" fmla="*/ 86487 h 86487"/>
                                  <a:gd name="connsiteX10" fmla="*/ 18479 w 41529"/>
                                  <a:gd name="connsiteY10" fmla="*/ 84392 h 86487"/>
                                  <a:gd name="connsiteX11" fmla="*/ 12478 w 41529"/>
                                  <a:gd name="connsiteY11" fmla="*/ 78486 h 86487"/>
                                  <a:gd name="connsiteX12" fmla="*/ 10763 w 41529"/>
                                  <a:gd name="connsiteY12" fmla="*/ 69342 h 86487"/>
                                  <a:gd name="connsiteX13" fmla="*/ 10763 w 41529"/>
                                  <a:gd name="connsiteY13" fmla="*/ 30766 h 86487"/>
                                  <a:gd name="connsiteX14" fmla="*/ 0 w 41529"/>
                                  <a:gd name="connsiteY14" fmla="*/ 30766 h 86487"/>
                                  <a:gd name="connsiteX15" fmla="*/ 0 w 41529"/>
                                  <a:gd name="connsiteY15" fmla="*/ 19717 h 86487"/>
                                  <a:gd name="connsiteX16" fmla="*/ 11240 w 41529"/>
                                  <a:gd name="connsiteY16" fmla="*/ 19717 h 86487"/>
                                  <a:gd name="connsiteX17" fmla="*/ 15145 w 41529"/>
                                  <a:gd name="connsiteY17" fmla="*/ 0 h 86487"/>
                                  <a:gd name="connsiteX18" fmla="*/ 26384 w 41529"/>
                                  <a:gd name="connsiteY18" fmla="*/ 0 h 86487"/>
                                  <a:gd name="connsiteX19" fmla="*/ 26384 w 41529"/>
                                  <a:gd name="connsiteY19" fmla="*/ 19622 h 86487"/>
                                  <a:gd name="connsiteX20" fmla="*/ 41243 w 41529"/>
                                  <a:gd name="connsiteY20" fmla="*/ 19622 h 86487"/>
                                  <a:gd name="connsiteX21" fmla="*/ 41243 w 41529"/>
                                  <a:gd name="connsiteY21" fmla="*/ 30766 h 86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1529" h="86487">
                                    <a:moveTo>
                                      <a:pt x="41243" y="30671"/>
                                    </a:moveTo>
                                    <a:lnTo>
                                      <a:pt x="26384" y="30671"/>
                                    </a:lnTo>
                                    <a:lnTo>
                                      <a:pt x="26384" y="68675"/>
                                    </a:lnTo>
                                    <a:cubicBezTo>
                                      <a:pt x="26384" y="70676"/>
                                      <a:pt x="26670" y="72104"/>
                                      <a:pt x="27146" y="73057"/>
                                    </a:cubicBezTo>
                                    <a:cubicBezTo>
                                      <a:pt x="27623" y="74009"/>
                                      <a:pt x="28289" y="74581"/>
                                      <a:pt x="29337" y="74867"/>
                                    </a:cubicBezTo>
                                    <a:cubicBezTo>
                                      <a:pt x="30385" y="75152"/>
                                      <a:pt x="31718" y="75248"/>
                                      <a:pt x="33433" y="75248"/>
                                    </a:cubicBezTo>
                                    <a:lnTo>
                                      <a:pt x="41529" y="75248"/>
                                    </a:lnTo>
                                    <a:lnTo>
                                      <a:pt x="41529" y="85154"/>
                                    </a:lnTo>
                                    <a:cubicBezTo>
                                      <a:pt x="40672" y="85534"/>
                                      <a:pt x="39338" y="85820"/>
                                      <a:pt x="37624" y="86106"/>
                                    </a:cubicBezTo>
                                    <a:cubicBezTo>
                                      <a:pt x="35909" y="86392"/>
                                      <a:pt x="33528" y="86487"/>
                                      <a:pt x="30671" y="86487"/>
                                    </a:cubicBezTo>
                                    <a:cubicBezTo>
                                      <a:pt x="25432" y="86487"/>
                                      <a:pt x="21336" y="85820"/>
                                      <a:pt x="18479" y="84392"/>
                                    </a:cubicBezTo>
                                    <a:cubicBezTo>
                                      <a:pt x="15621" y="82963"/>
                                      <a:pt x="13621" y="81058"/>
                                      <a:pt x="12478" y="78486"/>
                                    </a:cubicBezTo>
                                    <a:cubicBezTo>
                                      <a:pt x="11335" y="75914"/>
                                      <a:pt x="10763" y="72866"/>
                                      <a:pt x="10763" y="69342"/>
                                    </a:cubicBezTo>
                                    <a:lnTo>
                                      <a:pt x="10763" y="30766"/>
                                    </a:lnTo>
                                    <a:lnTo>
                                      <a:pt x="0" y="30766"/>
                                    </a:lnTo>
                                    <a:lnTo>
                                      <a:pt x="0" y="19717"/>
                                    </a:lnTo>
                                    <a:lnTo>
                                      <a:pt x="11240" y="19717"/>
                                    </a:lnTo>
                                    <a:lnTo>
                                      <a:pt x="15145" y="0"/>
                                    </a:lnTo>
                                    <a:lnTo>
                                      <a:pt x="26384" y="0"/>
                                    </a:lnTo>
                                    <a:lnTo>
                                      <a:pt x="26384" y="19622"/>
                                    </a:lnTo>
                                    <a:lnTo>
                                      <a:pt x="41243" y="19622"/>
                                    </a:lnTo>
                                    <a:lnTo>
                                      <a:pt x="41243" y="30766"/>
                                    </a:lnTo>
                                    <a:close/>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reeform: Shape 47"/>
                            <wps:cNvSpPr/>
                            <wps:spPr>
                              <a:xfrm>
                                <a:off x="898969" y="489981"/>
                                <a:ext cx="58388" cy="95345"/>
                              </a:xfrm>
                              <a:custGeom>
                                <a:avLst/>
                                <a:gdLst>
                                  <a:gd name="connsiteX0" fmla="*/ 0 w 58388"/>
                                  <a:gd name="connsiteY0" fmla="*/ 95345 h 95345"/>
                                  <a:gd name="connsiteX1" fmla="*/ 0 w 58388"/>
                                  <a:gd name="connsiteY1" fmla="*/ 0 h 95345"/>
                                  <a:gd name="connsiteX2" fmla="*/ 15431 w 58388"/>
                                  <a:gd name="connsiteY2" fmla="*/ 0 h 95345"/>
                                  <a:gd name="connsiteX3" fmla="*/ 15431 w 58388"/>
                                  <a:gd name="connsiteY3" fmla="*/ 38576 h 95345"/>
                                  <a:gd name="connsiteX4" fmla="*/ 19621 w 58388"/>
                                  <a:gd name="connsiteY4" fmla="*/ 33719 h 95345"/>
                                  <a:gd name="connsiteX5" fmla="*/ 26098 w 58388"/>
                                  <a:gd name="connsiteY5" fmla="*/ 29908 h 95345"/>
                                  <a:gd name="connsiteX6" fmla="*/ 35242 w 58388"/>
                                  <a:gd name="connsiteY6" fmla="*/ 28384 h 95345"/>
                                  <a:gd name="connsiteX7" fmla="*/ 46863 w 58388"/>
                                  <a:gd name="connsiteY7" fmla="*/ 30861 h 95345"/>
                                  <a:gd name="connsiteX8" fmla="*/ 55245 w 58388"/>
                                  <a:gd name="connsiteY8" fmla="*/ 37909 h 95345"/>
                                  <a:gd name="connsiteX9" fmla="*/ 58388 w 58388"/>
                                  <a:gd name="connsiteY9" fmla="*/ 48863 h 95345"/>
                                  <a:gd name="connsiteX10" fmla="*/ 58388 w 58388"/>
                                  <a:gd name="connsiteY10" fmla="*/ 95345 h 95345"/>
                                  <a:gd name="connsiteX11" fmla="*/ 42767 w 58388"/>
                                  <a:gd name="connsiteY11" fmla="*/ 95345 h 95345"/>
                                  <a:gd name="connsiteX12" fmla="*/ 42767 w 58388"/>
                                  <a:gd name="connsiteY12" fmla="*/ 51435 h 95345"/>
                                  <a:gd name="connsiteX13" fmla="*/ 39148 w 58388"/>
                                  <a:gd name="connsiteY13" fmla="*/ 43529 h 95345"/>
                                  <a:gd name="connsiteX14" fmla="*/ 30004 w 58388"/>
                                  <a:gd name="connsiteY14" fmla="*/ 40672 h 95345"/>
                                  <a:gd name="connsiteX15" fmla="*/ 23050 w 58388"/>
                                  <a:gd name="connsiteY15" fmla="*/ 41910 h 95345"/>
                                  <a:gd name="connsiteX16" fmla="*/ 17717 w 58388"/>
                                  <a:gd name="connsiteY16" fmla="*/ 45720 h 95345"/>
                                  <a:gd name="connsiteX17" fmla="*/ 15716 w 58388"/>
                                  <a:gd name="connsiteY17" fmla="*/ 52006 h 95345"/>
                                  <a:gd name="connsiteX18" fmla="*/ 15716 w 58388"/>
                                  <a:gd name="connsiteY18" fmla="*/ 95250 h 95345"/>
                                  <a:gd name="connsiteX19" fmla="*/ 95 w 58388"/>
                                  <a:gd name="connsiteY19" fmla="*/ 95250 h 95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8388" h="95345">
                                    <a:moveTo>
                                      <a:pt x="0" y="95345"/>
                                    </a:moveTo>
                                    <a:lnTo>
                                      <a:pt x="0" y="0"/>
                                    </a:lnTo>
                                    <a:lnTo>
                                      <a:pt x="15431" y="0"/>
                                    </a:lnTo>
                                    <a:lnTo>
                                      <a:pt x="15431" y="38576"/>
                                    </a:lnTo>
                                    <a:cubicBezTo>
                                      <a:pt x="16478" y="36957"/>
                                      <a:pt x="17907" y="35338"/>
                                      <a:pt x="19621" y="33719"/>
                                    </a:cubicBezTo>
                                    <a:cubicBezTo>
                                      <a:pt x="21336" y="32195"/>
                                      <a:pt x="23527" y="30861"/>
                                      <a:pt x="26098" y="29908"/>
                                    </a:cubicBezTo>
                                    <a:cubicBezTo>
                                      <a:pt x="28670" y="28861"/>
                                      <a:pt x="31718" y="28384"/>
                                      <a:pt x="35242" y="28384"/>
                                    </a:cubicBezTo>
                                    <a:cubicBezTo>
                                      <a:pt x="39433" y="28384"/>
                                      <a:pt x="43339" y="29147"/>
                                      <a:pt x="46863" y="30861"/>
                                    </a:cubicBezTo>
                                    <a:cubicBezTo>
                                      <a:pt x="50387" y="32480"/>
                                      <a:pt x="53150" y="34862"/>
                                      <a:pt x="55245" y="37909"/>
                                    </a:cubicBezTo>
                                    <a:cubicBezTo>
                                      <a:pt x="57341" y="40957"/>
                                      <a:pt x="58388" y="44577"/>
                                      <a:pt x="58388" y="48863"/>
                                    </a:cubicBezTo>
                                    <a:lnTo>
                                      <a:pt x="58388" y="95345"/>
                                    </a:lnTo>
                                    <a:lnTo>
                                      <a:pt x="42767" y="95345"/>
                                    </a:lnTo>
                                    <a:lnTo>
                                      <a:pt x="42767" y="51435"/>
                                    </a:lnTo>
                                    <a:cubicBezTo>
                                      <a:pt x="42767" y="48006"/>
                                      <a:pt x="41529" y="45339"/>
                                      <a:pt x="39148" y="43529"/>
                                    </a:cubicBezTo>
                                    <a:cubicBezTo>
                                      <a:pt x="36767" y="41624"/>
                                      <a:pt x="33719" y="40672"/>
                                      <a:pt x="30004" y="40672"/>
                                    </a:cubicBezTo>
                                    <a:cubicBezTo>
                                      <a:pt x="27527" y="40672"/>
                                      <a:pt x="25241" y="41053"/>
                                      <a:pt x="23050" y="41910"/>
                                    </a:cubicBezTo>
                                    <a:cubicBezTo>
                                      <a:pt x="20860" y="42767"/>
                                      <a:pt x="19050" y="44005"/>
                                      <a:pt x="17717" y="45720"/>
                                    </a:cubicBezTo>
                                    <a:cubicBezTo>
                                      <a:pt x="16383" y="47434"/>
                                      <a:pt x="15716" y="49530"/>
                                      <a:pt x="15716" y="52006"/>
                                    </a:cubicBezTo>
                                    <a:lnTo>
                                      <a:pt x="15716" y="95250"/>
                                    </a:lnTo>
                                    <a:lnTo>
                                      <a:pt x="95" y="95250"/>
                                    </a:lnTo>
                                    <a:close/>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 name="Freeform: Shape 48"/>
                            <wps:cNvSpPr/>
                            <wps:spPr>
                              <a:xfrm>
                                <a:off x="968978" y="517603"/>
                                <a:ext cx="62388" cy="68960"/>
                              </a:xfrm>
                              <a:custGeom>
                                <a:avLst/>
                                <a:gdLst>
                                  <a:gd name="connsiteX0" fmla="*/ 31433 w 62388"/>
                                  <a:gd name="connsiteY0" fmla="*/ 68961 h 68960"/>
                                  <a:gd name="connsiteX1" fmla="*/ 14859 w 62388"/>
                                  <a:gd name="connsiteY1" fmla="*/ 64865 h 68960"/>
                                  <a:gd name="connsiteX2" fmla="*/ 3905 w 62388"/>
                                  <a:gd name="connsiteY2" fmla="*/ 53149 h 68960"/>
                                  <a:gd name="connsiteX3" fmla="*/ 0 w 62388"/>
                                  <a:gd name="connsiteY3" fmla="*/ 34766 h 68960"/>
                                  <a:gd name="connsiteX4" fmla="*/ 3715 w 62388"/>
                                  <a:gd name="connsiteY4" fmla="*/ 16573 h 68960"/>
                                  <a:gd name="connsiteX5" fmla="*/ 14478 w 62388"/>
                                  <a:gd name="connsiteY5" fmla="*/ 4381 h 68960"/>
                                  <a:gd name="connsiteX6" fmla="*/ 31337 w 62388"/>
                                  <a:gd name="connsiteY6" fmla="*/ 0 h 68960"/>
                                  <a:gd name="connsiteX7" fmla="*/ 47816 w 62388"/>
                                  <a:gd name="connsiteY7" fmla="*/ 4191 h 68960"/>
                                  <a:gd name="connsiteX8" fmla="*/ 58579 w 62388"/>
                                  <a:gd name="connsiteY8" fmla="*/ 16097 h 68960"/>
                                  <a:gd name="connsiteX9" fmla="*/ 62389 w 62388"/>
                                  <a:gd name="connsiteY9" fmla="*/ 34766 h 68960"/>
                                  <a:gd name="connsiteX10" fmla="*/ 58769 w 62388"/>
                                  <a:gd name="connsiteY10" fmla="*/ 52483 h 68960"/>
                                  <a:gd name="connsiteX11" fmla="*/ 48197 w 62388"/>
                                  <a:gd name="connsiteY11" fmla="*/ 64484 h 68960"/>
                                  <a:gd name="connsiteX12" fmla="*/ 31242 w 62388"/>
                                  <a:gd name="connsiteY12" fmla="*/ 68866 h 68960"/>
                                  <a:gd name="connsiteX13" fmla="*/ 31433 w 62388"/>
                                  <a:gd name="connsiteY13" fmla="*/ 57055 h 68960"/>
                                  <a:gd name="connsiteX14" fmla="*/ 40291 w 62388"/>
                                  <a:gd name="connsiteY14" fmla="*/ 54102 h 68960"/>
                                  <a:gd name="connsiteX15" fmla="*/ 45529 w 62388"/>
                                  <a:gd name="connsiteY15" fmla="*/ 46006 h 68960"/>
                                  <a:gd name="connsiteX16" fmla="*/ 47244 w 62388"/>
                                  <a:gd name="connsiteY16" fmla="*/ 34385 h 68960"/>
                                  <a:gd name="connsiteX17" fmla="*/ 45720 w 62388"/>
                                  <a:gd name="connsiteY17" fmla="*/ 23146 h 68960"/>
                                  <a:gd name="connsiteX18" fmla="*/ 40672 w 62388"/>
                                  <a:gd name="connsiteY18" fmla="*/ 14859 h 68960"/>
                                  <a:gd name="connsiteX19" fmla="*/ 31433 w 62388"/>
                                  <a:gd name="connsiteY19" fmla="*/ 11716 h 68960"/>
                                  <a:gd name="connsiteX20" fmla="*/ 22384 w 62388"/>
                                  <a:gd name="connsiteY20" fmla="*/ 14573 h 68960"/>
                                  <a:gd name="connsiteX21" fmla="*/ 17050 w 62388"/>
                                  <a:gd name="connsiteY21" fmla="*/ 22479 h 68960"/>
                                  <a:gd name="connsiteX22" fmla="*/ 15240 w 62388"/>
                                  <a:gd name="connsiteY22" fmla="*/ 34290 h 68960"/>
                                  <a:gd name="connsiteX23" fmla="*/ 16859 w 62388"/>
                                  <a:gd name="connsiteY23" fmla="*/ 45434 h 68960"/>
                                  <a:gd name="connsiteX24" fmla="*/ 22003 w 62388"/>
                                  <a:gd name="connsiteY24" fmla="*/ 53816 h 68960"/>
                                  <a:gd name="connsiteX25" fmla="*/ 31433 w 62388"/>
                                  <a:gd name="connsiteY25" fmla="*/ 56959 h 68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62388" h="68960">
                                    <a:moveTo>
                                      <a:pt x="31433" y="68961"/>
                                    </a:moveTo>
                                    <a:cubicBezTo>
                                      <a:pt x="25146" y="68961"/>
                                      <a:pt x="19622" y="67627"/>
                                      <a:pt x="14859" y="64865"/>
                                    </a:cubicBezTo>
                                    <a:cubicBezTo>
                                      <a:pt x="10097" y="62103"/>
                                      <a:pt x="6477" y="58293"/>
                                      <a:pt x="3905" y="53149"/>
                                    </a:cubicBezTo>
                                    <a:cubicBezTo>
                                      <a:pt x="1333" y="48006"/>
                                      <a:pt x="0" y="41910"/>
                                      <a:pt x="0" y="34766"/>
                                    </a:cubicBezTo>
                                    <a:cubicBezTo>
                                      <a:pt x="0" y="27622"/>
                                      <a:pt x="1238" y="21717"/>
                                      <a:pt x="3715" y="16573"/>
                                    </a:cubicBezTo>
                                    <a:cubicBezTo>
                                      <a:pt x="6191" y="11335"/>
                                      <a:pt x="9811" y="7334"/>
                                      <a:pt x="14478" y="4381"/>
                                    </a:cubicBezTo>
                                    <a:cubicBezTo>
                                      <a:pt x="19145" y="1429"/>
                                      <a:pt x="24765" y="0"/>
                                      <a:pt x="31337" y="0"/>
                                    </a:cubicBezTo>
                                    <a:cubicBezTo>
                                      <a:pt x="37910" y="0"/>
                                      <a:pt x="43148" y="1429"/>
                                      <a:pt x="47816" y="4191"/>
                                    </a:cubicBezTo>
                                    <a:cubicBezTo>
                                      <a:pt x="52483" y="6953"/>
                                      <a:pt x="56102" y="10954"/>
                                      <a:pt x="58579" y="16097"/>
                                    </a:cubicBezTo>
                                    <a:cubicBezTo>
                                      <a:pt x="61151" y="21241"/>
                                      <a:pt x="62389" y="27527"/>
                                      <a:pt x="62389" y="34766"/>
                                    </a:cubicBezTo>
                                    <a:cubicBezTo>
                                      <a:pt x="62389" y="41434"/>
                                      <a:pt x="61151" y="47434"/>
                                      <a:pt x="58769" y="52483"/>
                                    </a:cubicBezTo>
                                    <a:cubicBezTo>
                                      <a:pt x="56388" y="57626"/>
                                      <a:pt x="52864" y="61627"/>
                                      <a:pt x="48197" y="64484"/>
                                    </a:cubicBezTo>
                                    <a:cubicBezTo>
                                      <a:pt x="43529" y="67437"/>
                                      <a:pt x="37910" y="68866"/>
                                      <a:pt x="31242" y="68866"/>
                                    </a:cubicBezTo>
                                    <a:close/>
                                    <a:moveTo>
                                      <a:pt x="31433" y="57055"/>
                                    </a:moveTo>
                                    <a:cubicBezTo>
                                      <a:pt x="35052" y="57055"/>
                                      <a:pt x="38005" y="56102"/>
                                      <a:pt x="40291" y="54102"/>
                                    </a:cubicBezTo>
                                    <a:cubicBezTo>
                                      <a:pt x="42577" y="52102"/>
                                      <a:pt x="44387" y="49435"/>
                                      <a:pt x="45529" y="46006"/>
                                    </a:cubicBezTo>
                                    <a:cubicBezTo>
                                      <a:pt x="46673" y="42577"/>
                                      <a:pt x="47244" y="38671"/>
                                      <a:pt x="47244" y="34385"/>
                                    </a:cubicBezTo>
                                    <a:cubicBezTo>
                                      <a:pt x="47244" y="30290"/>
                                      <a:pt x="46768" y="26575"/>
                                      <a:pt x="45720" y="23146"/>
                                    </a:cubicBezTo>
                                    <a:cubicBezTo>
                                      <a:pt x="44672" y="19717"/>
                                      <a:pt x="43053" y="16954"/>
                                      <a:pt x="40672" y="14859"/>
                                    </a:cubicBezTo>
                                    <a:cubicBezTo>
                                      <a:pt x="38291" y="12764"/>
                                      <a:pt x="35243" y="11716"/>
                                      <a:pt x="31433" y="11716"/>
                                    </a:cubicBezTo>
                                    <a:cubicBezTo>
                                      <a:pt x="27813" y="11716"/>
                                      <a:pt x="24765" y="12668"/>
                                      <a:pt x="22384" y="14573"/>
                                    </a:cubicBezTo>
                                    <a:cubicBezTo>
                                      <a:pt x="20002" y="16478"/>
                                      <a:pt x="18193" y="19145"/>
                                      <a:pt x="17050" y="22479"/>
                                    </a:cubicBezTo>
                                    <a:cubicBezTo>
                                      <a:pt x="15907" y="25908"/>
                                      <a:pt x="15240" y="29813"/>
                                      <a:pt x="15240" y="34290"/>
                                    </a:cubicBezTo>
                                    <a:cubicBezTo>
                                      <a:pt x="15240" y="38291"/>
                                      <a:pt x="15812" y="42005"/>
                                      <a:pt x="16859" y="45434"/>
                                    </a:cubicBezTo>
                                    <a:cubicBezTo>
                                      <a:pt x="17907" y="48863"/>
                                      <a:pt x="19622" y="51625"/>
                                      <a:pt x="22003" y="53816"/>
                                    </a:cubicBezTo>
                                    <a:cubicBezTo>
                                      <a:pt x="24384" y="55912"/>
                                      <a:pt x="27527" y="56959"/>
                                      <a:pt x="31433" y="56959"/>
                                    </a:cubicBezTo>
                                    <a:close/>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7" name="Freeform: Shape 49"/>
                            <wps:cNvSpPr/>
                            <wps:spPr>
                              <a:xfrm>
                                <a:off x="1044130" y="517698"/>
                                <a:ext cx="39243" cy="67627"/>
                              </a:xfrm>
                              <a:custGeom>
                                <a:avLst/>
                                <a:gdLst>
                                  <a:gd name="connsiteX0" fmla="*/ 0 w 39243"/>
                                  <a:gd name="connsiteY0" fmla="*/ 67628 h 67627"/>
                                  <a:gd name="connsiteX1" fmla="*/ 0 w 39243"/>
                                  <a:gd name="connsiteY1" fmla="*/ 1333 h 67627"/>
                                  <a:gd name="connsiteX2" fmla="*/ 14954 w 39243"/>
                                  <a:gd name="connsiteY2" fmla="*/ 1333 h 67627"/>
                                  <a:gd name="connsiteX3" fmla="*/ 14954 w 39243"/>
                                  <a:gd name="connsiteY3" fmla="*/ 15716 h 67627"/>
                                  <a:gd name="connsiteX4" fmla="*/ 19526 w 39243"/>
                                  <a:gd name="connsiteY4" fmla="*/ 7239 h 67627"/>
                                  <a:gd name="connsiteX5" fmla="*/ 26575 w 39243"/>
                                  <a:gd name="connsiteY5" fmla="*/ 1905 h 67627"/>
                                  <a:gd name="connsiteX6" fmla="*/ 35338 w 39243"/>
                                  <a:gd name="connsiteY6" fmla="*/ 0 h 67627"/>
                                  <a:gd name="connsiteX7" fmla="*/ 37624 w 39243"/>
                                  <a:gd name="connsiteY7" fmla="*/ 95 h 67627"/>
                                  <a:gd name="connsiteX8" fmla="*/ 39243 w 39243"/>
                                  <a:gd name="connsiteY8" fmla="*/ 572 h 67627"/>
                                  <a:gd name="connsiteX9" fmla="*/ 39243 w 39243"/>
                                  <a:gd name="connsiteY9" fmla="*/ 15526 h 67627"/>
                                  <a:gd name="connsiteX10" fmla="*/ 37433 w 39243"/>
                                  <a:gd name="connsiteY10" fmla="*/ 15050 h 67627"/>
                                  <a:gd name="connsiteX11" fmla="*/ 35433 w 39243"/>
                                  <a:gd name="connsiteY11" fmla="*/ 14954 h 67627"/>
                                  <a:gd name="connsiteX12" fmla="*/ 26956 w 39243"/>
                                  <a:gd name="connsiteY12" fmla="*/ 15335 h 67627"/>
                                  <a:gd name="connsiteX13" fmla="*/ 20765 w 39243"/>
                                  <a:gd name="connsiteY13" fmla="*/ 17907 h 67627"/>
                                  <a:gd name="connsiteX14" fmla="*/ 16955 w 39243"/>
                                  <a:gd name="connsiteY14" fmla="*/ 22479 h 67627"/>
                                  <a:gd name="connsiteX15" fmla="*/ 15716 w 39243"/>
                                  <a:gd name="connsiteY15" fmla="*/ 28956 h 67627"/>
                                  <a:gd name="connsiteX16" fmla="*/ 15716 w 39243"/>
                                  <a:gd name="connsiteY16" fmla="*/ 67532 h 67627"/>
                                  <a:gd name="connsiteX17" fmla="*/ 95 w 39243"/>
                                  <a:gd name="connsiteY17" fmla="*/ 67532 h 67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9243" h="67627">
                                    <a:moveTo>
                                      <a:pt x="0" y="67628"/>
                                    </a:moveTo>
                                    <a:lnTo>
                                      <a:pt x="0" y="1333"/>
                                    </a:lnTo>
                                    <a:lnTo>
                                      <a:pt x="14954" y="1333"/>
                                    </a:lnTo>
                                    <a:lnTo>
                                      <a:pt x="14954" y="15716"/>
                                    </a:lnTo>
                                    <a:cubicBezTo>
                                      <a:pt x="16002" y="12382"/>
                                      <a:pt x="17526" y="9620"/>
                                      <a:pt x="19526" y="7239"/>
                                    </a:cubicBezTo>
                                    <a:cubicBezTo>
                                      <a:pt x="21527" y="4953"/>
                                      <a:pt x="23813" y="3143"/>
                                      <a:pt x="26575" y="1905"/>
                                    </a:cubicBezTo>
                                    <a:cubicBezTo>
                                      <a:pt x="29242" y="667"/>
                                      <a:pt x="32195" y="0"/>
                                      <a:pt x="35338" y="0"/>
                                    </a:cubicBezTo>
                                    <a:cubicBezTo>
                                      <a:pt x="36100" y="0"/>
                                      <a:pt x="36862" y="0"/>
                                      <a:pt x="37624" y="95"/>
                                    </a:cubicBezTo>
                                    <a:cubicBezTo>
                                      <a:pt x="38386" y="95"/>
                                      <a:pt x="38862" y="286"/>
                                      <a:pt x="39243" y="572"/>
                                    </a:cubicBezTo>
                                    <a:lnTo>
                                      <a:pt x="39243" y="15526"/>
                                    </a:lnTo>
                                    <a:cubicBezTo>
                                      <a:pt x="39243" y="15526"/>
                                      <a:pt x="38195" y="15145"/>
                                      <a:pt x="37433" y="15050"/>
                                    </a:cubicBezTo>
                                    <a:cubicBezTo>
                                      <a:pt x="36671" y="15050"/>
                                      <a:pt x="36005" y="14954"/>
                                      <a:pt x="35433" y="14954"/>
                                    </a:cubicBezTo>
                                    <a:cubicBezTo>
                                      <a:pt x="32195" y="14669"/>
                                      <a:pt x="29432" y="14859"/>
                                      <a:pt x="26956" y="15335"/>
                                    </a:cubicBezTo>
                                    <a:cubicBezTo>
                                      <a:pt x="24479" y="15811"/>
                                      <a:pt x="22384" y="16669"/>
                                      <a:pt x="20765" y="17907"/>
                                    </a:cubicBezTo>
                                    <a:cubicBezTo>
                                      <a:pt x="19145" y="19145"/>
                                      <a:pt x="17812" y="20669"/>
                                      <a:pt x="16955" y="22479"/>
                                    </a:cubicBezTo>
                                    <a:cubicBezTo>
                                      <a:pt x="16097" y="24289"/>
                                      <a:pt x="15716" y="26480"/>
                                      <a:pt x="15716" y="28956"/>
                                    </a:cubicBezTo>
                                    <a:lnTo>
                                      <a:pt x="15716" y="67532"/>
                                    </a:lnTo>
                                    <a:lnTo>
                                      <a:pt x="95" y="67532"/>
                                    </a:lnTo>
                                    <a:close/>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 name="Freeform: Shape 50"/>
                            <wps:cNvSpPr/>
                            <wps:spPr>
                              <a:xfrm>
                                <a:off x="1094803" y="492648"/>
                                <a:ext cx="15430" cy="92678"/>
                              </a:xfrm>
                              <a:custGeom>
                                <a:avLst/>
                                <a:gdLst>
                                  <a:gd name="connsiteX0" fmla="*/ 15431 w 15430"/>
                                  <a:gd name="connsiteY0" fmla="*/ 0 h 92678"/>
                                  <a:gd name="connsiteX1" fmla="*/ 15431 w 15430"/>
                                  <a:gd name="connsiteY1" fmla="*/ 14764 h 92678"/>
                                  <a:gd name="connsiteX2" fmla="*/ 0 w 15430"/>
                                  <a:gd name="connsiteY2" fmla="*/ 14764 h 92678"/>
                                  <a:gd name="connsiteX3" fmla="*/ 0 w 15430"/>
                                  <a:gd name="connsiteY3" fmla="*/ 0 h 92678"/>
                                  <a:gd name="connsiteX4" fmla="*/ 15431 w 15430"/>
                                  <a:gd name="connsiteY4" fmla="*/ 0 h 92678"/>
                                  <a:gd name="connsiteX5" fmla="*/ 15240 w 15430"/>
                                  <a:gd name="connsiteY5" fmla="*/ 26384 h 92678"/>
                                  <a:gd name="connsiteX6" fmla="*/ 15240 w 15430"/>
                                  <a:gd name="connsiteY6" fmla="*/ 92678 h 92678"/>
                                  <a:gd name="connsiteX7" fmla="*/ 191 w 15430"/>
                                  <a:gd name="connsiteY7" fmla="*/ 92678 h 92678"/>
                                  <a:gd name="connsiteX8" fmla="*/ 191 w 15430"/>
                                  <a:gd name="connsiteY8" fmla="*/ 26384 h 92678"/>
                                  <a:gd name="connsiteX9" fmla="*/ 15240 w 15430"/>
                                  <a:gd name="connsiteY9" fmla="*/ 26384 h 926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5430" h="92678">
                                    <a:moveTo>
                                      <a:pt x="15431" y="0"/>
                                    </a:moveTo>
                                    <a:lnTo>
                                      <a:pt x="15431" y="14764"/>
                                    </a:lnTo>
                                    <a:lnTo>
                                      <a:pt x="0" y="14764"/>
                                    </a:lnTo>
                                    <a:lnTo>
                                      <a:pt x="0" y="0"/>
                                    </a:lnTo>
                                    <a:lnTo>
                                      <a:pt x="15431" y="0"/>
                                    </a:lnTo>
                                    <a:close/>
                                    <a:moveTo>
                                      <a:pt x="15240" y="26384"/>
                                    </a:moveTo>
                                    <a:lnTo>
                                      <a:pt x="15240" y="92678"/>
                                    </a:lnTo>
                                    <a:lnTo>
                                      <a:pt x="191" y="92678"/>
                                    </a:lnTo>
                                    <a:lnTo>
                                      <a:pt x="191" y="26384"/>
                                    </a:lnTo>
                                    <a:lnTo>
                                      <a:pt x="15240" y="26384"/>
                                    </a:lnTo>
                                    <a:close/>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 name="Freeform: Shape 51"/>
                            <wps:cNvSpPr/>
                            <wps:spPr>
                              <a:xfrm>
                                <a:off x="1124140" y="499315"/>
                                <a:ext cx="41529" cy="86487"/>
                              </a:xfrm>
                              <a:custGeom>
                                <a:avLst/>
                                <a:gdLst>
                                  <a:gd name="connsiteX0" fmla="*/ 41243 w 41529"/>
                                  <a:gd name="connsiteY0" fmla="*/ 30671 h 86487"/>
                                  <a:gd name="connsiteX1" fmla="*/ 26384 w 41529"/>
                                  <a:gd name="connsiteY1" fmla="*/ 30671 h 86487"/>
                                  <a:gd name="connsiteX2" fmla="*/ 26384 w 41529"/>
                                  <a:gd name="connsiteY2" fmla="*/ 68675 h 86487"/>
                                  <a:gd name="connsiteX3" fmla="*/ 27146 w 41529"/>
                                  <a:gd name="connsiteY3" fmla="*/ 73057 h 86487"/>
                                  <a:gd name="connsiteX4" fmla="*/ 29337 w 41529"/>
                                  <a:gd name="connsiteY4" fmla="*/ 74867 h 86487"/>
                                  <a:gd name="connsiteX5" fmla="*/ 33433 w 41529"/>
                                  <a:gd name="connsiteY5" fmla="*/ 75248 h 86487"/>
                                  <a:gd name="connsiteX6" fmla="*/ 41529 w 41529"/>
                                  <a:gd name="connsiteY6" fmla="*/ 75248 h 86487"/>
                                  <a:gd name="connsiteX7" fmla="*/ 41529 w 41529"/>
                                  <a:gd name="connsiteY7" fmla="*/ 85154 h 86487"/>
                                  <a:gd name="connsiteX8" fmla="*/ 37624 w 41529"/>
                                  <a:gd name="connsiteY8" fmla="*/ 86106 h 86487"/>
                                  <a:gd name="connsiteX9" fmla="*/ 30671 w 41529"/>
                                  <a:gd name="connsiteY9" fmla="*/ 86487 h 86487"/>
                                  <a:gd name="connsiteX10" fmla="*/ 18479 w 41529"/>
                                  <a:gd name="connsiteY10" fmla="*/ 84392 h 86487"/>
                                  <a:gd name="connsiteX11" fmla="*/ 12478 w 41529"/>
                                  <a:gd name="connsiteY11" fmla="*/ 78486 h 86487"/>
                                  <a:gd name="connsiteX12" fmla="*/ 10763 w 41529"/>
                                  <a:gd name="connsiteY12" fmla="*/ 69342 h 86487"/>
                                  <a:gd name="connsiteX13" fmla="*/ 10763 w 41529"/>
                                  <a:gd name="connsiteY13" fmla="*/ 30766 h 86487"/>
                                  <a:gd name="connsiteX14" fmla="*/ 0 w 41529"/>
                                  <a:gd name="connsiteY14" fmla="*/ 30766 h 86487"/>
                                  <a:gd name="connsiteX15" fmla="*/ 0 w 41529"/>
                                  <a:gd name="connsiteY15" fmla="*/ 19717 h 86487"/>
                                  <a:gd name="connsiteX16" fmla="*/ 11240 w 41529"/>
                                  <a:gd name="connsiteY16" fmla="*/ 19717 h 86487"/>
                                  <a:gd name="connsiteX17" fmla="*/ 15145 w 41529"/>
                                  <a:gd name="connsiteY17" fmla="*/ 0 h 86487"/>
                                  <a:gd name="connsiteX18" fmla="*/ 26384 w 41529"/>
                                  <a:gd name="connsiteY18" fmla="*/ 0 h 86487"/>
                                  <a:gd name="connsiteX19" fmla="*/ 26384 w 41529"/>
                                  <a:gd name="connsiteY19" fmla="*/ 19622 h 86487"/>
                                  <a:gd name="connsiteX20" fmla="*/ 41243 w 41529"/>
                                  <a:gd name="connsiteY20" fmla="*/ 19622 h 86487"/>
                                  <a:gd name="connsiteX21" fmla="*/ 41243 w 41529"/>
                                  <a:gd name="connsiteY21" fmla="*/ 30766 h 86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1529" h="86487">
                                    <a:moveTo>
                                      <a:pt x="41243" y="30671"/>
                                    </a:moveTo>
                                    <a:lnTo>
                                      <a:pt x="26384" y="30671"/>
                                    </a:lnTo>
                                    <a:lnTo>
                                      <a:pt x="26384" y="68675"/>
                                    </a:lnTo>
                                    <a:cubicBezTo>
                                      <a:pt x="26384" y="70676"/>
                                      <a:pt x="26670" y="72104"/>
                                      <a:pt x="27146" y="73057"/>
                                    </a:cubicBezTo>
                                    <a:cubicBezTo>
                                      <a:pt x="27623" y="74009"/>
                                      <a:pt x="28289" y="74581"/>
                                      <a:pt x="29337" y="74867"/>
                                    </a:cubicBezTo>
                                    <a:cubicBezTo>
                                      <a:pt x="30385" y="75152"/>
                                      <a:pt x="31718" y="75248"/>
                                      <a:pt x="33433" y="75248"/>
                                    </a:cubicBezTo>
                                    <a:lnTo>
                                      <a:pt x="41529" y="75248"/>
                                    </a:lnTo>
                                    <a:lnTo>
                                      <a:pt x="41529" y="85154"/>
                                    </a:lnTo>
                                    <a:cubicBezTo>
                                      <a:pt x="40672" y="85534"/>
                                      <a:pt x="39338" y="85820"/>
                                      <a:pt x="37624" y="86106"/>
                                    </a:cubicBezTo>
                                    <a:cubicBezTo>
                                      <a:pt x="35909" y="86392"/>
                                      <a:pt x="33528" y="86487"/>
                                      <a:pt x="30671" y="86487"/>
                                    </a:cubicBezTo>
                                    <a:cubicBezTo>
                                      <a:pt x="25432" y="86487"/>
                                      <a:pt x="21336" y="85820"/>
                                      <a:pt x="18479" y="84392"/>
                                    </a:cubicBezTo>
                                    <a:cubicBezTo>
                                      <a:pt x="15621" y="82963"/>
                                      <a:pt x="13621" y="81058"/>
                                      <a:pt x="12478" y="78486"/>
                                    </a:cubicBezTo>
                                    <a:cubicBezTo>
                                      <a:pt x="11335" y="75914"/>
                                      <a:pt x="10763" y="72866"/>
                                      <a:pt x="10763" y="69342"/>
                                    </a:cubicBezTo>
                                    <a:lnTo>
                                      <a:pt x="10763" y="30766"/>
                                    </a:lnTo>
                                    <a:lnTo>
                                      <a:pt x="0" y="30766"/>
                                    </a:lnTo>
                                    <a:lnTo>
                                      <a:pt x="0" y="19717"/>
                                    </a:lnTo>
                                    <a:lnTo>
                                      <a:pt x="11240" y="19717"/>
                                    </a:lnTo>
                                    <a:lnTo>
                                      <a:pt x="15145" y="0"/>
                                    </a:lnTo>
                                    <a:lnTo>
                                      <a:pt x="26384" y="0"/>
                                    </a:lnTo>
                                    <a:lnTo>
                                      <a:pt x="26384" y="19622"/>
                                    </a:lnTo>
                                    <a:lnTo>
                                      <a:pt x="41243" y="19622"/>
                                    </a:lnTo>
                                    <a:lnTo>
                                      <a:pt x="41243" y="30766"/>
                                    </a:lnTo>
                                    <a:close/>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 name="Freeform: Shape 52"/>
                            <wps:cNvSpPr/>
                            <wps:spPr>
                              <a:xfrm>
                                <a:off x="1173099" y="518937"/>
                                <a:ext cx="65912" cy="87534"/>
                              </a:xfrm>
                              <a:custGeom>
                                <a:avLst/>
                                <a:gdLst>
                                  <a:gd name="connsiteX0" fmla="*/ 15240 w 65912"/>
                                  <a:gd name="connsiteY0" fmla="*/ 87535 h 87534"/>
                                  <a:gd name="connsiteX1" fmla="*/ 3810 w 65912"/>
                                  <a:gd name="connsiteY1" fmla="*/ 85534 h 87534"/>
                                  <a:gd name="connsiteX2" fmla="*/ 3810 w 65912"/>
                                  <a:gd name="connsiteY2" fmla="*/ 75533 h 87534"/>
                                  <a:gd name="connsiteX3" fmla="*/ 10477 w 65912"/>
                                  <a:gd name="connsiteY3" fmla="*/ 75724 h 87534"/>
                                  <a:gd name="connsiteX4" fmla="*/ 17050 w 65912"/>
                                  <a:gd name="connsiteY4" fmla="*/ 75248 h 87534"/>
                                  <a:gd name="connsiteX5" fmla="*/ 20955 w 65912"/>
                                  <a:gd name="connsiteY5" fmla="*/ 73533 h 87534"/>
                                  <a:gd name="connsiteX6" fmla="*/ 23050 w 65912"/>
                                  <a:gd name="connsiteY6" fmla="*/ 71152 h 87534"/>
                                  <a:gd name="connsiteX7" fmla="*/ 24098 w 65912"/>
                                  <a:gd name="connsiteY7" fmla="*/ 68961 h 87534"/>
                                  <a:gd name="connsiteX8" fmla="*/ 25813 w 65912"/>
                                  <a:gd name="connsiteY8" fmla="*/ 64103 h 87534"/>
                                  <a:gd name="connsiteX9" fmla="*/ 0 w 65912"/>
                                  <a:gd name="connsiteY9" fmla="*/ 0 h 87534"/>
                                  <a:gd name="connsiteX10" fmla="*/ 15621 w 65912"/>
                                  <a:gd name="connsiteY10" fmla="*/ 0 h 87534"/>
                                  <a:gd name="connsiteX11" fmla="*/ 33147 w 65912"/>
                                  <a:gd name="connsiteY11" fmla="*/ 46863 h 87534"/>
                                  <a:gd name="connsiteX12" fmla="*/ 50673 w 65912"/>
                                  <a:gd name="connsiteY12" fmla="*/ 0 h 87534"/>
                                  <a:gd name="connsiteX13" fmla="*/ 65913 w 65912"/>
                                  <a:gd name="connsiteY13" fmla="*/ 0 h 87534"/>
                                  <a:gd name="connsiteX14" fmla="*/ 38576 w 65912"/>
                                  <a:gd name="connsiteY14" fmla="*/ 68771 h 87534"/>
                                  <a:gd name="connsiteX15" fmla="*/ 31909 w 65912"/>
                                  <a:gd name="connsiteY15" fmla="*/ 80391 h 87534"/>
                                  <a:gd name="connsiteX16" fmla="*/ 24194 w 65912"/>
                                  <a:gd name="connsiteY16" fmla="*/ 86011 h 87534"/>
                                  <a:gd name="connsiteX17" fmla="*/ 15145 w 65912"/>
                                  <a:gd name="connsiteY17" fmla="*/ 87535 h 875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5912" h="87534">
                                    <a:moveTo>
                                      <a:pt x="15240" y="87535"/>
                                    </a:moveTo>
                                    <a:cubicBezTo>
                                      <a:pt x="11049" y="87535"/>
                                      <a:pt x="7239" y="86868"/>
                                      <a:pt x="3810" y="85534"/>
                                    </a:cubicBezTo>
                                    <a:lnTo>
                                      <a:pt x="3810" y="75533"/>
                                    </a:lnTo>
                                    <a:lnTo>
                                      <a:pt x="10477" y="75724"/>
                                    </a:lnTo>
                                    <a:cubicBezTo>
                                      <a:pt x="13145" y="75819"/>
                                      <a:pt x="15335" y="75724"/>
                                      <a:pt x="17050" y="75248"/>
                                    </a:cubicBezTo>
                                    <a:cubicBezTo>
                                      <a:pt x="18764" y="74771"/>
                                      <a:pt x="20098" y="74200"/>
                                      <a:pt x="20955" y="73533"/>
                                    </a:cubicBezTo>
                                    <a:cubicBezTo>
                                      <a:pt x="21908" y="72771"/>
                                      <a:pt x="22574" y="72009"/>
                                      <a:pt x="23050" y="71152"/>
                                    </a:cubicBezTo>
                                    <a:cubicBezTo>
                                      <a:pt x="23527" y="70295"/>
                                      <a:pt x="23813" y="69628"/>
                                      <a:pt x="24098" y="68961"/>
                                    </a:cubicBezTo>
                                    <a:lnTo>
                                      <a:pt x="25813" y="64103"/>
                                    </a:lnTo>
                                    <a:lnTo>
                                      <a:pt x="0" y="0"/>
                                    </a:lnTo>
                                    <a:lnTo>
                                      <a:pt x="15621" y="0"/>
                                    </a:lnTo>
                                    <a:lnTo>
                                      <a:pt x="33147" y="46863"/>
                                    </a:lnTo>
                                    <a:lnTo>
                                      <a:pt x="50673" y="0"/>
                                    </a:lnTo>
                                    <a:lnTo>
                                      <a:pt x="65913" y="0"/>
                                    </a:lnTo>
                                    <a:lnTo>
                                      <a:pt x="38576" y="68771"/>
                                    </a:lnTo>
                                    <a:cubicBezTo>
                                      <a:pt x="36481" y="73819"/>
                                      <a:pt x="34290" y="77629"/>
                                      <a:pt x="31909" y="80391"/>
                                    </a:cubicBezTo>
                                    <a:cubicBezTo>
                                      <a:pt x="29527" y="83058"/>
                                      <a:pt x="26956" y="84963"/>
                                      <a:pt x="24194" y="86011"/>
                                    </a:cubicBezTo>
                                    <a:cubicBezTo>
                                      <a:pt x="21431" y="87058"/>
                                      <a:pt x="18383" y="87535"/>
                                      <a:pt x="15145" y="87535"/>
                                    </a:cubicBezTo>
                                    <a:close/>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91" name="Picture 91"/>
                          <pic:cNvPicPr>
                            <a:picLocks noChangeAspect="1"/>
                          </pic:cNvPicPr>
                        </pic:nvPicPr>
                        <pic:blipFill>
                          <a:blip r:embed="rId11">
                            <a:extLst>
                              <a:ext uri="{28A0092B-C50C-407E-A947-70E740481C1C}">
                                <a14:useLocalDpi xmlns:a14="http://schemas.microsoft.com/office/drawing/2010/main" val="0"/>
                              </a:ext>
                            </a:extLst>
                          </a:blip>
                          <a:srcRect/>
                          <a:stretch/>
                        </pic:blipFill>
                        <pic:spPr>
                          <a:xfrm>
                            <a:off x="6001691" y="2677"/>
                            <a:ext cx="616438" cy="664786"/>
                          </a:xfrm>
                          <a:prstGeom prst="rect">
                            <a:avLst/>
                          </a:prstGeom>
                        </pic:spPr>
                      </pic:pic>
                    </wpg:wgp>
                  </a:graphicData>
                </a:graphic>
              </wp:inline>
            </w:drawing>
          </mc:Choice>
          <mc:Fallback>
            <w:pict>
              <v:group w14:anchorId="337F2E8B" id="Group 47" o:spid="_x0000_s1026" style="width:521.1pt;height:54.95pt;mso-position-horizontal-relative:char;mso-position-vertical-relative:line" coordorigin=",26" coordsize="66181,6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">
                <v:group id="Graphic 6" o:spid="_x0000_s1027" style="position:absolute;top:3310;width:16444;height:3670" coordorigin=",3310" coordsize="12390,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aphic 6" o:spid="_x0000_s1028" style="position:absolute;top:3310;width:9229;height:953" coordorigin=",3310" coordsize="9229,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Shape 19" o:spid="_x0000_s1029" style="position:absolute;top:3310;width:737;height:952;visibility:visible;mso-wrap-style:square;v-text-anchor:middle" coordsize="73723,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" path="m37624,95250v-4477,,-8858,-572,-13145,-1714c20193,92393,16288,90678,12859,88487,9335,86201,6477,83439,4191,80105,1905,76771,476,72866,,68294r16097,c16764,71438,18098,74009,20098,76200v2000,2191,4572,3810,7525,4858c30671,82201,33909,82677,37529,82677v3810,,7334,-476,10382,-1524c51054,80105,53435,78676,55245,76676v1810,-2000,2762,-4381,2762,-7239c58007,66961,57341,64770,56007,63055,54674,61341,52864,59817,50483,58674,48101,57531,45339,56674,42196,55912l25146,52197c18288,50768,12764,48006,8763,44005,4763,39910,2667,34576,2572,27813v,-5620,1429,-10478,4477,-14669c10097,8953,14192,5715,19431,3429,24670,1143,30575,,37148,v7715,,14192,1238,19431,3715c61817,6191,65818,9525,68580,13716v2762,4191,4096,8763,4096,13811l56864,27527v-381,-3714,-1524,-6572,-3333,-8763c51721,16573,49435,15049,46577,14097v-2857,-953,-5905,-1429,-9334,-1429c34671,12668,32290,12954,30099,13526v-2191,571,-4191,1428,-5810,2666c22670,17335,21336,18764,20384,20383v-953,1620,-1334,3525,-1334,5620c19050,28956,20002,31432,22003,33242v2000,1905,5715,3429,11144,4667l49816,41624v5143,1048,9334,2572,12478,4667c65437,48292,67913,50673,69533,53340v1619,2667,2762,5334,3333,8001c73438,64103,73724,66675,73724,69151v,4858,-1524,9240,-4477,13145c66294,86201,62103,89345,56674,91630v-5429,2287,-11811,3429,-19241,3429l37624,95250xe" fillcolor="#0b3f47 [3215]" stroked="f">
                      <v:stroke joinstyle="miter"/>
                      <v:path arrowok="t" o:connecttype="custom" o:connectlocs="37624,95250;24479,93536;12859,88487;4191,80105;0,68294;16097,68294;20098,76200;27623,81058;37529,82677;47911,81153;55245,76676;58007,69437;56007,63055;50483,58674;42196,55912;25146,52197;8763,44005;2572,27813;7049,13144;19431,3429;37148,0;56579,3715;68580,13716;72676,27527;56864,27527;53531,18764;46577,14097;37243,12668;30099,13526;24289,16192;20384,20383;19050,26003;22003,33242;33147,37909;49816,41624;62294,46291;69533,53340;72866,61341;73724,69151;69247,82296;56674,91630;37433,95059" o:connectangles="0,0,0,0,0,0,0,0,0,0,0,0,0,0,0,0,0,0,0,0,0,0,0,0,0,0,0,0,0,0,0,0,0,0,0,0,0,0,0,0,0,0"/>
                    </v:shape>
                    <v:shape id="Freeform: Shape 20" o:spid="_x0000_s1030" style="position:absolute;left:828;top:3390;width:415;height:864;visibility:visible;mso-wrap-style:square;v-text-anchor:middle" coordsize="41528,8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" path="m41243,30670r-14859,l26384,68675v,2000,286,3429,762,4382c27622,74009,28289,74581,29337,74867v1048,285,2381,380,4096,380l41529,75247r,9906c40672,85534,39338,85820,37624,86106v-1715,286,-4096,381,-6953,381c25432,86487,21336,85820,18478,84392,15621,82963,13621,81058,12478,78486,11335,75914,10763,72866,10763,69342r,-38576l,30766,,19717r11240,l15145,,26384,r,19621l41243,19621r,11145l41243,30670xe" fillcolor="#0b3f47 [3215]" stroked="f">
                      <v:stroke joinstyle="miter"/>
                      <v:path arrowok="t" o:connecttype="custom" o:connectlocs="41243,30670;26384,30670;26384,68675;27146,73057;29337,74867;33433,75247;41529,75247;41529,85153;37624,86106;30671,86487;18478,84392;12478,78486;10763,69342;10763,30766;0,30766;0,19717;11240,19717;15145,0;26384,0;26384,19621;41243,19621;41243,30766" o:connectangles="0,0,0,0,0,0,0,0,0,0,0,0,0,0,0,0,0,0,0,0,0,0"/>
                    </v:shape>
                    <v:shape id="Freeform: Shape 21" o:spid="_x0000_s1031" style="position:absolute;left:1345;top:3572;width:581;height:690;visibility:visible;mso-wrap-style:square;v-text-anchor:middle" coordsize="58102,69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" path="m22098,69056v-4191,,-8001,-762,-11335,-2381c7429,65151,4763,62865,2857,59912,952,56959,,53435,,49244,,41910,2667,36385,7906,32671v5239,-3715,13716,-5620,25336,-5811l43148,26575r,-4477c43148,18574,42100,15811,40005,13811,37910,11811,34671,10858,30385,10858v-3239,,-6191,762,-8859,2286c18860,14573,17050,17050,16192,20574r-13239,c3238,16002,4572,12287,6858,9144,9239,6096,12478,3810,16669,2286,20860,762,25622,,31051,v6287,,11526,857,15431,2477c50483,4096,53340,6572,55245,9715v1905,3144,2857,6954,2857,11430l58102,67627r-13144,l43720,55721v-2382,4953,-5430,8477,-9049,10382c31051,68008,26860,68961,22098,68961r,95xm27146,58483v1905,,3810,-381,5715,-1047c34766,56769,36481,55817,38005,54578v1524,-1238,2762,-2572,3715,-4096c42672,48958,43148,47434,43148,45815r,-10477l34957,35338v-4001,190,-7525,571,-10478,1429c21526,37528,19145,38862,17431,40672v-1715,1809,-2572,4096,-2572,7048c14859,51054,16002,53721,18383,55626v2381,1905,5239,2857,8763,2857xe" fillcolor="#0b3f47 [3215]" stroked="f">
                      <v:stroke joinstyle="miter"/>
                      <v:path arrowok="t" o:connecttype="custom" o:connectlocs="22098,69056;10763,66675;2857,59912;0,49244;7906,32671;33242,26860;43148,26575;43148,22098;40005,13811;30385,10858;21526,13144;16192,20574;2953,20574;6858,9144;16669,2286;31051,0;46482,2477;55245,9715;58102,21145;58102,67627;44958,67627;43720,55721;34671,66103;22098,68961;27146,58483;32861,57436;38005,54578;41720,50482;43148,45815;43148,35338;34957,35338;24479,36767;17431,40672;14859,47720;18383,55626;27146,58483" o:connectangles="0,0,0,0,0,0,0,0,0,0,0,0,0,0,0,0,0,0,0,0,0,0,0,0,0,0,0,0,0,0,0,0,0,0,0,0"/>
                    </v:shape>
                    <v:shape id="Freeform: Shape 22" o:spid="_x0000_s1032" style="position:absolute;left:2027;top:3390;width:416;height:864;visibility:visible;mso-wrap-style:square;v-text-anchor:middle" coordsize="41529,8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" path="m41243,30670r-14859,l26384,68675v,2000,286,3429,762,4382c27623,74009,28289,74581,29337,74867v1048,285,2381,380,4096,380l41529,75247r,9906c40672,85534,39338,85820,37624,86106v-1715,286,-4096,381,-6953,381c25432,86487,21336,85820,18479,84392,15621,82963,13621,81058,12478,78486,11335,75914,10763,72866,10763,69342r,-38576l,30766,,19717r11240,l15145,,26384,r,19621l41243,19621r,11145l41243,30670xe" fillcolor="#0b3f47 [3215]" stroked="f">
                      <v:stroke joinstyle="miter"/>
                      <v:path arrowok="t" o:connecttype="custom" o:connectlocs="41243,30670;26384,30670;26384,68675;27146,73057;29337,74867;33433,75247;41529,75247;41529,85153;37624,86106;30671,86487;18479,84392;12478,78486;10763,69342;10763,30766;0,30766;0,19717;11240,19717;15145,0;26384,0;26384,19621;41243,19621;41243,30766" o:connectangles="0,0,0,0,0,0,0,0,0,0,0,0,0,0,0,0,0,0,0,0,0,0"/>
                    </v:shape>
                    <v:shape id="Freeform: Shape 23" o:spid="_x0000_s1033" style="position:absolute;left:2528;top:3573;width:614;height:689;visibility:visible;mso-wrap-style:square;v-text-anchor:middle" coordsize="61341,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" path="m15526,38005v,3810,571,7143,1809,10001c18574,50959,20384,53150,22860,54864v2476,1715,5429,2477,9049,2477c35528,57341,38767,56483,41529,54864v2762,-1619,4477,-4191,5429,-7525l61246,47339v-762,4668,-2572,8573,-5525,11716c52768,62198,49340,64675,45148,66389v-4190,1715,-8381,2477,-12858,2477c25908,68866,20288,67532,15431,64770,10573,62008,6763,58198,4096,53150,1334,48101,,42101,,35147,,28194,1238,22289,3715,17050,6191,11811,9811,7620,14478,4572,19145,1524,24765,,31337,v6573,,12002,1429,16479,4191c52292,6953,55626,10859,57912,15812v2286,4953,3429,10763,3429,17430l61341,38005r-45815,xm15526,28289r31146,c46672,25051,46101,22193,44958,19622,43815,17050,42196,14954,39815,13430,37433,11906,34671,11144,31147,11144v-3525,,-6287,858,-8668,2477c20098,15335,18383,17431,17145,20098v-1238,2667,-1810,5334,-1714,8191l15526,28289xe" fillcolor="#0b3f47 [3215]" stroked="f">
                      <v:stroke joinstyle="miter"/>
                      <v:path arrowok="t" o:connecttype="custom" o:connectlocs="15526,38005;17335,48006;22860,54864;31909,57341;41529,54864;46958,47339;61246,47339;55721,59055;45148,66389;32290,68866;15431,64770;4096,53150;0,35147;3715,17050;14478,4572;31337,0;47816,4191;57912,15812;61341,33242;61341,38005;15526,38005;15526,28289;46672,28289;44958,19622;39815,13430;31147,11144;22479,13621;17145,20098;15431,28289" o:connectangles="0,0,0,0,0,0,0,0,0,0,0,0,0,0,0,0,0,0,0,0,0,0,0,0,0,0,0,0,0"/>
                    </v:shape>
                    <v:shape id="Freeform: Shape 24" o:spid="_x0000_s1034" style="position:absolute;left:3563;top:3322;width:156;height:928;visibility:visible;mso-wrap-style:square;v-text-anchor:middle" coordsize="15621,92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" path="m,l15621,r,92774l,92774,,xe" fillcolor="#0b3f47 [3215]" stroked="f">
                      <v:stroke joinstyle="miter"/>
                      <v:path arrowok="t" o:connecttype="custom" o:connectlocs="0,0;15621,0;15621,92774;0,92774;0,0" o:connectangles="0,0,0,0,0"/>
                    </v:shape>
                    <v:shape id="Freeform: Shape 25" o:spid="_x0000_s1035" style="position:absolute;left:3906;top:3580;width:585;height:672;visibility:visible;mso-wrap-style:square;v-text-anchor:middle" coordsize="58483,6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" path="m95,66961l95,667r15240,l15335,10192c16383,8477,17717,6858,19526,5239,21336,3619,23527,2381,26098,1429,28670,476,31718,,35243,v4095,,7905,762,11429,2476c50197,4096,53054,6667,55245,10096v2191,3430,3238,7906,3238,13431l58483,67151r-15620,l42863,25432v,-4382,-1239,-7620,-3620,-9716c36862,13621,33814,12573,30194,12573v-2476,,-4858,381,-7048,1238c20955,14668,19145,15907,17717,17621v-1429,1715,-2096,3810,-2096,6287l15621,67151,,67151r95,-190xe" fillcolor="#0b3f47 [3215]" stroked="f">
                      <v:stroke joinstyle="miter"/>
                      <v:path arrowok="t" o:connecttype="custom" o:connectlocs="95,66961;95,667;15335,667;15335,10192;19526,5239;26098,1429;35243,0;46672,2476;55245,10096;58483,23527;58483,67151;42863,67151;42863,25432;39243,15716;30194,12573;23146,13811;17717,17621;15621,23908;15621,67151;0,67151" o:connectangles="0,0,0,0,0,0,0,0,0,0,0,0,0,0,0,0,0,0,0,0"/>
                    </v:shape>
                    <v:shape id="Freeform: Shape 26" o:spid="_x0000_s1036" style="position:absolute;left:4596;top:3572;width:555;height:690;visibility:visible;mso-wrap-style:square;v-text-anchor:middle" coordsize="55435,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" path="m28861,68961v-4572,,-8954,-762,-13145,-2191c11525,65341,8096,62960,5334,59817,2572,56674,762,52578,,47530r13716,c14288,50006,15335,51911,16859,53531v1524,1524,3334,2666,5430,3333c24384,57531,26479,57912,28670,57912v4001,,7239,-667,9621,-2096c40767,54483,42005,52292,42005,49435v,-2096,-666,-3810,-2095,-5049c38576,43148,36385,42196,33338,41529l20669,38671c15049,37433,10573,35338,7144,32480,3715,29623,2000,25622,2000,20383v,-3905,953,-7429,2953,-10477c6953,6858,9906,4381,13906,2667,17907,952,22765,,28670,v7715,,13907,1714,18574,5143c51911,8572,54293,13526,54388,19812r-13240,c40672,16954,39338,14668,37147,13144,34957,11525,32004,10763,28480,10763v-3525,,-6668,667,-9049,2096c17050,14288,15907,16383,15907,19336v,2000,857,3619,2667,4762c20383,25241,23050,26194,26670,27051r11906,2857c42005,30766,44768,31909,46958,33337v2191,1429,3906,3048,5144,4763c53340,39814,54197,41624,54673,43434v477,1810,762,3524,762,5048c55435,52768,54293,56388,52102,59436v-2191,3048,-5334,5334,-9335,6953c38767,68008,34004,68866,28480,68866r381,95xe" fillcolor="#0b3f47 [3215]" stroked="f">
                      <v:stroke joinstyle="miter"/>
                      <v:path arrowok="t" o:connecttype="custom" o:connectlocs="28861,68961;15716,66770;5334,59817;0,47530;13716,47530;16859,53531;22289,56864;28670,57912;38291,55816;42005,49435;39910,44386;33338,41529;20669,38671;7144,32480;2000,20383;4953,9906;13906,2667;28670,0;47244,5143;54388,19812;41148,19812;37147,13144;28480,10763;19431,12859;15907,19336;18574,24098;26670,27051;38576,29908;46958,33337;52102,38100;54673,43434;55435,48482;52102,59436;42767,66389;28480,68866" o:connectangles="0,0,0,0,0,0,0,0,0,0,0,0,0,0,0,0,0,0,0,0,0,0,0,0,0,0,0,0,0,0,0,0,0,0,0"/>
                    </v:shape>
                    <v:shape id="Freeform: Shape 27" o:spid="_x0000_s1037" style="position:absolute;left:5278;top:3587;width:589;height:675;visibility:visible;mso-wrap-style:square;v-text-anchor:middle" coordsize="58864,6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" path="m25336,67532v-3238,,-6381,-476,-9429,-1429c12859,65151,10192,63722,7810,61913,5429,60007,3524,57722,2096,55054,667,52292,,49149,,45529l,95r15621,l15621,43720v,3619,1143,6572,3429,8858c21336,54864,24765,56007,29432,56007v4191,,7525,-1143,10097,-3334c42005,50482,43339,47339,43339,43148l43339,,58865,r,66294l46863,66294,45148,53340v-761,3619,-2190,6477,-4286,8573c38862,64008,36481,65437,33719,66294v-2763,857,-5525,1238,-8383,1238xe" fillcolor="#0b3f47 [3215]" stroked="f">
                      <v:stroke joinstyle="miter"/>
                      <v:path arrowok="t" o:connecttype="custom" o:connectlocs="25336,67532;15907,66103;7810,61913;2096,55054;0,45529;0,95;15621,95;15621,43720;19050,52578;29432,56007;39529,52673;43339,43148;43339,0;58865,0;58865,66294;46863,66294;45148,53340;40862,61913;33719,66294;25336,67532" o:connectangles="0,0,0,0,0,0,0,0,0,0,0,0,0,0,0,0,0,0,0,0"/>
                    </v:shape>
                    <v:shape id="Freeform: Shape 28" o:spid="_x0000_s1038" style="position:absolute;left:6027;top:3573;width:392;height:677;visibility:visible;mso-wrap-style:square;v-text-anchor:middle" coordsize="39243,67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" path="m,67628l,1334r14954,l14954,15716v1048,-3333,2572,-6096,4572,-8477c21527,4953,23813,3143,26575,1905,29242,667,32194,,35338,v762,,1524,,2286,95c38386,95,38862,286,39243,572r,14954c39243,15526,38195,15145,37433,15049v-762,,-1429,-95,-2000,-95c32194,14669,29432,14859,26956,15335v-2477,477,-4572,1334,-6191,2572c19145,19145,17812,20669,16954,22479v-857,1810,-1238,4001,-1238,6477l15716,67532r-15621,l,67628xe" fillcolor="#0b3f47 [3215]" stroked="f">
                      <v:stroke joinstyle="miter"/>
                      <v:path arrowok="t" o:connecttype="custom" o:connectlocs="0,67628;0,1334;14954,1334;14954,15716;19526,7239;26575,1905;35338,0;37624,95;39243,572;39243,15526;37433,15049;35433,14954;26956,15335;20765,17907;16954,22479;15716,28956;15716,67532;95,67532" o:connectangles="0,0,0,0,0,0,0,0,0,0,0,0,0,0,0,0,0,0"/>
                    </v:shape>
                    <v:shape id="Freeform: Shape 29" o:spid="_x0000_s1039" style="position:absolute;left:6479;top:3572;width:581;height:690;visibility:visible;mso-wrap-style:square;v-text-anchor:middle" coordsize="58102,69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" path="m22098,69056v-4191,,-8001,-762,-11335,-2381c7429,65151,4763,62865,2857,59912,952,56959,,53435,,49244,,41910,2667,36385,7906,32671v5238,-3715,13716,-5620,25336,-5811l43148,26575r,-4477c43148,18574,42100,15811,40005,13811,37909,11811,34671,10858,30385,10858v-3239,,-6191,762,-8858,2286c18859,14573,17050,17050,16192,20574r-13239,c3238,16002,4572,12287,6858,9144,9239,6096,12478,3810,16669,2286,20860,762,25622,,31052,v6286,,11525,857,15430,2477c50482,4096,53340,6572,55245,9715v1905,3144,2857,6954,2857,11430l58102,67627r-13144,l43720,55721v-2382,4953,-5430,8477,-9049,10382c31052,68008,26860,68961,22098,68961r,95xm27146,58483v1905,,3810,-381,5715,-1047c34766,56769,36481,55817,38005,54578v1524,-1238,2762,-2572,3714,-4096c42672,48958,43148,47434,43148,45815r,-10477l34957,35338v-4001,190,-7525,571,-10478,1429c21527,37528,19145,38862,17431,40672v-1715,1809,-2572,4096,-2572,7048c14859,51054,16002,53721,18383,55626v2382,1905,5239,2857,8763,2857xe" fillcolor="#0b3f47 [3215]" stroked="f">
                      <v:stroke joinstyle="miter"/>
                      <v:path arrowok="t" o:connecttype="custom" o:connectlocs="22098,69056;10763,66675;2857,59912;0,49244;7906,32671;33242,26860;43148,26575;43148,22098;40005,13811;30385,10858;21527,13144;16192,20574;2953,20574;6858,9144;16669,2286;31052,0;46482,2477;55245,9715;58102,21145;58102,67627;44958,67627;43720,55721;34671,66103;22098,68961;27146,58483;32861,57436;38005,54578;41719,50482;43148,45815;43148,35338;34957,35338;24479,36767;17431,40672;14859,47720;18383,55626;27146,58483" o:connectangles="0,0,0,0,0,0,0,0,0,0,0,0,0,0,0,0,0,0,0,0,0,0,0,0,0,0,0,0,0,0,0,0,0,0,0,0"/>
                    </v:shape>
                    <v:shape id="Freeform: Shape 30" o:spid="_x0000_s1040" style="position:absolute;left:7229;top:3580;width:585;height:672;visibility:visible;mso-wrap-style:square;v-text-anchor:middle" coordsize="58483,6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" path="m95,66961l95,667r15240,l15335,10192c16383,8477,17716,6858,19526,5239,21336,3619,23527,2381,26098,1429,28670,476,31718,,35242,v4096,,7906,762,11430,2476c50197,4096,53054,6667,55245,10096v2191,3430,3238,7906,3238,13431l58483,67151r-15620,l42863,25432v,-4382,-1239,-7620,-3620,-9716c36862,13621,33814,12573,30194,12573v-2476,,-4858,381,-7048,1238c20955,14668,19145,15907,17716,17621v-1428,1715,-2095,3810,-2095,6287l15621,67151,,67151r95,-190xe" fillcolor="#0b3f47 [3215]" stroked="f">
                      <v:stroke joinstyle="miter"/>
                      <v:path arrowok="t" o:connecttype="custom" o:connectlocs="95,66961;95,667;15335,667;15335,10192;19526,5239;26098,1429;35242,0;46672,2476;55245,10096;58483,23527;58483,67151;42863,67151;42863,25432;39243,15716;30194,12573;23146,13811;17716,17621;15621,23908;15621,67151;0,67151" o:connectangles="0,0,0,0,0,0,0,0,0,0,0,0,0,0,0,0,0,0,0,0"/>
                    </v:shape>
                    <v:shape id="Freeform: Shape 31" o:spid="_x0000_s1041" style="position:absolute;left:7928;top:3573;width:589;height:690;visibility:visible;mso-wrap-style:square;v-text-anchor:middle" coordsize="58864,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" path="m31528,v5143,,9715,1048,13620,3048c49054,5048,52197,7906,54578,11621v2382,3619,3810,7715,4287,12382l45529,24003v-285,-2000,-1047,-3905,-2190,-5715c42196,16478,40577,14954,38671,13907,36671,12764,34290,12192,31528,12192v-4953,,-8954,1810,-12097,5525c16288,21431,14764,27051,14764,34671v,7048,1524,12573,4381,16764c22003,55626,26289,57626,31813,57626v2763,,5049,-571,7049,-1809c40767,54578,42386,53054,43434,51244v1143,-1809,1905,-3619,2191,-5524l58579,45720v-381,4477,-1810,8477,-4191,12001c52006,61246,48768,64008,44863,66008v-3905,2001,-8382,2953,-13526,2953c25241,68961,19907,67628,15145,64961,10382,62293,6667,58388,4000,53245,1333,48101,,42005,,34766,,27527,1238,21812,3810,16669,6382,11525,9906,7430,14669,4477,19336,1524,24956,95,31433,95l31528,xe" fillcolor="#0b3f47 [3215]" stroked="f">
                      <v:stroke joinstyle="miter"/>
                      <v:path arrowok="t" o:connecttype="custom" o:connectlocs="31528,0;45148,3048;54578,11621;58865,24003;45529,24003;43339,18288;38671,13907;31528,12192;19431,17717;14764,34671;19145,51435;31813,57626;38862,55817;43434,51244;45625,45720;58579,45720;54388,57721;44863,66008;31337,68961;15145,64961;4000,53245;0,34766;3810,16669;14669,4477;31433,95" o:connectangles="0,0,0,0,0,0,0,0,0,0,0,0,0,0,0,0,0,0,0,0,0,0,0,0,0"/>
                    </v:shape>
                    <v:shape id="Freeform: Shape 32" o:spid="_x0000_s1042" style="position:absolute;left:8616;top:3573;width:613;height:689;visibility:visible;mso-wrap-style:square;v-text-anchor:middle" coordsize="61341,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" path="m15526,38005v,3810,571,7143,1809,10001c18574,50959,20383,53150,22860,54864v2476,1715,5429,2477,9049,2477c35528,57341,38767,56483,41529,54864v2762,-1619,4477,-4191,5429,-7525l61246,47339v-762,4668,-2572,8573,-5525,11716c52769,62198,49340,64675,45148,66389v-4191,1715,-8381,2477,-12858,2477c25908,68866,20288,67532,15430,64770,10573,62008,6763,58198,4096,53150,1333,48101,,42101,,35147,,28194,1238,22289,3715,17050,6191,11811,9811,7620,14478,4572,19145,1524,24765,,31337,v6572,,12002,1429,16478,4191c52292,6953,55626,10859,57912,15812v2286,4953,3429,10763,3429,17430l61341,38005r-45815,xm15526,28289r31147,c46673,25051,46101,22193,44958,19622,43815,17050,42196,14954,39815,13430,37433,11906,34671,11144,31147,11144v-3524,,-6287,858,-8668,2477c20098,15335,18383,17431,17145,20098v-1238,2667,-1810,5334,-1715,8191l15526,28289xe" fillcolor="#0b3f47 [3215]" stroked="f">
                      <v:stroke joinstyle="miter"/>
                      <v:path arrowok="t" o:connecttype="custom" o:connectlocs="15526,38005;17335,48006;22860,54864;31909,57341;41529,54864;46958,47339;61246,47339;55721,59055;45148,66389;32290,68866;15430,64770;4096,53150;0,35147;3715,17050;14478,4572;31337,0;47815,4191;57912,15812;61341,33242;61341,38005;15526,38005;15526,28289;46673,28289;44958,19622;39815,13430;31147,11144;22479,13621;17145,20098;15430,28289" o:connectangles="0,0,0,0,0,0,0,0,0,0,0,0,0,0,0,0,0,0,0,0,0,0,0,0,0,0,0,0,0"/>
                    </v:shape>
                  </v:group>
                  <v:group id="Graphic 6" o:spid="_x0000_s1043" style="position:absolute;left:42;top:4899;width:12348;height:1176" coordorigin="42,4899" coordsize="12347,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Shape 34" o:spid="_x0000_s1044" style="position:absolute;left:42;top:4925;width:694;height:928;visibility:visible;mso-wrap-style:square;v-text-anchor:middle" coordsize="69341,92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" path="m69342,92774r-16288,l37052,55150r-21526,l15526,92774,,92774,,,37624,v7144,,12954,1143,17526,3334c59722,5525,63151,8668,65342,12668v2190,4001,3333,8668,3333,14002c68675,31623,67818,35814,66199,39148v-1620,3333,-3715,6096,-6287,8191c57341,49435,54578,51149,51626,52483l69342,92774xm34100,42767v5905,,10477,-1333,13811,-4095c51245,35909,52864,32099,52864,27242v,-4858,-1524,-8478,-4572,-11049c45244,13621,41148,12287,36100,12287r-20574,l15526,42863r18574,l34100,42767xe" fillcolor="#0b3f47 [3215]" stroked="f">
                      <v:stroke joinstyle="miter"/>
                      <v:path arrowok="t" o:connecttype="custom" o:connectlocs="69342,92774;53054,92774;37052,55150;15526,55150;15526,92774;0,92774;0,0;37624,0;55150,3334;65342,12668;68675,26670;66199,39148;59912,47339;51626,52483;69342,92774;34100,42767;47911,38672;52864,27242;48292,16193;36100,12287;15526,12287;15526,42863;34100,42863" o:connectangles="0,0,0,0,0,0,0,0,0,0,0,0,0,0,0,0,0,0,0,0,0,0,0"/>
                    </v:shape>
                    <v:shape id="Freeform: Shape 35" o:spid="_x0000_s1045" style="position:absolute;left:832;top:5176;width:613;height:689;visibility:visible;mso-wrap-style:square;v-text-anchor:middle" coordsize="61340,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" path="m15526,38005v,3810,571,7144,1809,10001c18574,50959,20384,53150,22860,54864v2476,1715,5429,2477,9049,2477c35528,57341,38767,56483,41529,54864v2762,-1619,4477,-4191,5429,-7525l61246,47339v-762,4667,-2572,8573,-5525,11716c52769,62198,49340,64675,45148,66389v-4190,1715,-8382,2477,-12858,2477c25908,68866,20288,67532,15430,64770,10573,62008,6763,58198,4096,53150,1334,48101,,42101,,35147,,28194,1238,22289,3715,17050,6191,11811,9811,7620,14478,4572,19145,1524,24765,,31337,v6572,,12002,1429,16479,4191c52292,6953,55626,10858,57912,15811v2286,4954,3429,10764,3429,17431l61341,38005r-45815,xm15526,28289r31146,c46672,25051,46101,22193,44958,19622,43815,17050,42196,14954,39815,13430,37433,11906,34671,11144,31147,11144v-3525,,-6287,858,-8668,2477c20098,15335,18383,17431,17145,20098v-1238,2667,-1810,5334,-1715,8191l15526,28289xe" fillcolor="#0b3f47 [3215]" stroked="f">
                      <v:stroke joinstyle="miter"/>
                      <v:path arrowok="t" o:connecttype="custom" o:connectlocs="15526,38005;17335,48006;22860,54864;31909,57341;41529,54864;46958,47339;61246,47339;55721,59055;45148,66389;32290,68866;15430,64770;4096,53150;0,35147;3715,17050;14478,4572;31337,0;47816,4191;57912,15811;61341,33242;61341,38005;15526,38005;15526,28289;46672,28289;44958,19622;39815,13430;31147,11144;22479,13621;17145,20098;15430,28289" o:connectangles="0,0,0,0,0,0,0,0,0,0,0,0,0,0,0,0,0,0,0,0,0,0,0,0,0,0,0,0,0"/>
                    </v:shape>
                    <v:shape id="Freeform: Shape 36" o:spid="_x0000_s1046" style="position:absolute;left:1520;top:5161;width:728;height:914;visibility:visible;mso-wrap-style:square;v-text-anchor:middle" coordsize="72866,9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" path="m34671,91059v-11144,,-19717,-1524,-25718,-4477c2953,83630,,79439,,74295,,71914,572,70009,1714,68390,2858,66770,4191,65532,5810,64484v1619,-1047,3048,-1809,4382,-2381c11525,61531,12383,61151,12763,60865v-762,-381,-1714,-953,-2857,-1715c8668,58483,7620,57531,6667,56293,5715,55055,5239,53530,5239,51626v,-2191,1047,-4287,3143,-6192c10477,43529,13716,42196,17907,41434,13716,39433,10573,36671,8382,33338,6191,29908,5048,26384,5048,22670v,-4382,1238,-8097,3810,-11240c11430,8287,14954,5905,19526,4286,24098,2667,29337,1810,35338,1810v4476,,8096,476,11049,1524c49339,4286,52007,5620,54483,7334v857,-381,2095,-857,3619,-1429c59626,5334,61341,4572,63246,3905v1810,-762,3619,-1524,5334,-2190c70295,1048,71723,381,72866,r,12859l61246,14954v571,1239,952,2572,1333,4001c62865,20383,63056,21717,63056,22765v,3810,-1048,7429,-3239,10668c57626,36671,54388,39338,50101,41339v-4286,2000,-9620,2952,-16097,2952c33337,44291,32480,44291,31337,44291v-1143,,-2000,,-2667,-95c25241,44291,22860,44768,21526,45434v-1238,667,-1904,1429,-1904,2286c19622,48863,20574,49625,22479,50006v1905,381,5048,762,9239,1048c33242,51054,35147,51245,37624,51340v2476,95,5143,286,8096,476c53245,52292,59055,54197,62865,57531v3905,3334,5810,7620,5810,12859c68675,76486,65818,81534,60198,85439v-5620,3906,-14192,5906,-25622,5906l34671,91059xm37338,81915v5620,,9715,-762,12478,-2286c52483,78105,53816,75819,53816,72866v,-2286,-952,-4191,-2762,-5619c49244,65818,46482,64960,42862,64675l26098,63627v-1809,-95,-3619,191,-5238,953c19240,65342,17907,66484,16859,67818v-1048,1429,-1524,2953,-1524,4572c15335,75533,17145,77915,20764,79439v3620,1619,9145,2381,16574,2381l37338,81915xm34481,34957v4095,,7334,-1048,9905,-3143c46863,29718,48197,26765,48197,22955v,-3810,-1239,-7048,-3811,-9239c41815,11525,38576,10382,34481,10382v-4096,,-7525,1143,-10002,3334c22003,15907,20669,18955,20669,22860v,3715,1239,6572,3620,8763c26670,33814,30099,34862,34481,34862r,95xe" fillcolor="#0b3f47 [3215]" stroked="f">
                      <v:stroke joinstyle="miter"/>
                      <v:path arrowok="t" o:connecttype="custom" o:connectlocs="34671,91059;8953,86582;0,74295;1714,68390;5810,64484;10192,62103;12763,60865;9906,59150;6667,56293;5239,51626;8382,45434;17907,41434;8382,33338;5048,22670;8858,11430;19526,4286;35338,1810;46387,3334;54483,7334;58102,5905;63246,3905;68580,1715;72866,0;72866,12859;61246,14954;62579,18955;63056,22765;59817,33433;50101,41339;34004,44291;31337,44291;28670,44196;21526,45434;19622,47720;22479,50006;31718,51054;37624,51340;45720,51816;62865,57531;68675,70390;60198,85439;34576,91345;37338,81915;49816,79629;53816,72866;51054,67247;42862,64675;26098,63627;20860,64580;16859,67818;15335,72390;20764,79439;37338,81820;34481,34957;44386,31814;48197,22955;44386,13716;34481,10382;24479,13716;20669,22860;24289,31623;34481,34862" o:connectangles="0,0,0,0,0,0,0,0,0,0,0,0,0,0,0,0,0,0,0,0,0,0,0,0,0,0,0,0,0,0,0,0,0,0,0,0,0,0,0,0,0,0,0,0,0,0,0,0,0,0,0,0,0,0,0,0,0,0,0,0,0,0"/>
                    </v:shape>
                    <v:shape id="Freeform: Shape 37" o:spid="_x0000_s1047" style="position:absolute;left:2335;top:5190;width:589;height:675;visibility:visible;mso-wrap-style:square;v-text-anchor:middle" coordsize="58864,6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" path="m25336,67532v-3238,,-6381,-476,-9429,-1428c12859,65151,10192,63722,7810,61913,5429,60008,3524,57722,2095,55055,667,52292,,49149,,45530l,95r15621,l15621,43720v,3619,1143,6572,3429,8858c21336,54864,24765,56007,29432,56007v4191,,7525,-1143,10097,-3334c42005,50483,43339,47339,43339,43148l43339,,58864,r,66294l46863,66294,45148,53340v-761,3620,-2190,6477,-4286,8573c38862,64008,36481,65437,33718,66294v-2762,857,-5524,1238,-8382,1238xe" fillcolor="#0b3f47 [3215]" stroked="f">
                      <v:stroke joinstyle="miter"/>
                      <v:path arrowok="t" o:connecttype="custom" o:connectlocs="25336,67532;15907,66104;7810,61913;2095,55055;0,45530;0,95;15621,95;15621,43720;19050,52578;29432,56007;39529,52673;43339,43148;43339,0;58864,0;58864,66294;46863,66294;45148,53340;40862,61913;33718,66294;25336,67532" o:connectangles="0,0,0,0,0,0,0,0,0,0,0,0,0,0,0,0,0,0,0,0"/>
                    </v:shape>
                    <v:shape id="Freeform: Shape 38" o:spid="_x0000_s1048" style="position:absolute;left:3083;top:4899;width:261;height:963;visibility:visible;mso-wrap-style:square;v-text-anchor:middle" coordsize="26098,9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" path="m19145,96298v-4286,,-7715,-572,-10287,-1619c6286,93631,4381,92202,3048,90392,1715,88582,952,86582,571,84296,191,82010,,79724,,77438l,,15240,r,75629c15240,78486,15811,80677,17050,82296v1238,1619,3048,2477,5715,2762l26098,85058r,9906c24955,95345,23813,95631,22574,95822v-1238,190,-2381,381,-3429,381l19145,96298xe" fillcolor="#0b3f47 [3215]" stroked="f">
                      <v:stroke joinstyle="miter"/>
                      <v:path arrowok="t" o:connecttype="custom" o:connectlocs="19145,96298;8858,94679;3048,90392;571,84296;0,77438;0,0;15240,0;15240,75629;17050,82296;22765,85058;26098,85058;26098,94964;22574,95822;19145,96203" o:connectangles="0,0,0,0,0,0,0,0,0,0,0,0,0,0"/>
                    </v:shape>
                    <v:shape id="Freeform: Shape 39" o:spid="_x0000_s1049" style="position:absolute;left:3433;top:5175;width:581;height:690;visibility:visible;mso-wrap-style:square;v-text-anchor:middle" coordsize="58102,69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" path="m22098,69056v-4191,,-8001,-762,-11335,-2381c7429,65151,4763,62865,2857,59912,952,56959,,53435,,49244,,41910,2667,36385,7906,32671v5238,-3715,13716,-5620,25336,-5811l43148,26575r,-4477c43148,18574,42100,15811,40005,13811,37909,11811,34671,10859,30385,10859v-3239,,-6192,762,-8859,2286c18859,14573,17050,17050,16192,20574r-13239,c3239,16002,4572,12287,6858,9144,9239,6096,12478,3810,16669,2286,20860,762,25622,,31051,v6287,,11526,857,15431,2477c50482,4096,53340,6572,55245,9716v1905,3143,2857,6953,2857,11430l58102,67628r-13144,l43720,55721v-2381,4953,-5429,8478,-9049,10383c31051,68009,26860,68961,22098,68961r,95xm27146,58484v1905,,3810,-381,5715,-1048c34766,56769,36481,55817,38005,54578v1524,-1238,2762,-2571,3714,-4095c42672,48959,43148,47434,43148,45815r,-10477l34957,35338v-4001,190,-7525,571,-10478,1429c21526,37529,19145,38862,17431,40672v-1715,1810,-2572,4096,-2572,7048c14859,51054,16002,53721,18383,55626v2382,1905,5239,2858,8763,2858xe" fillcolor="#0b3f47 [3215]" stroked="f">
                      <v:stroke joinstyle="miter"/>
                      <v:path arrowok="t" o:connecttype="custom" o:connectlocs="22098,69056;10763,66675;2857,59912;0,49244;7906,32671;33242,26860;43148,26575;43148,22098;40005,13811;30385,10859;21526,13145;16192,20574;2953,20574;6858,9144;16669,2286;31051,0;46482,2477;55245,9716;58102,21146;58102,67628;44958,67628;43720,55721;34671,66104;22098,68961;27146,58484;32861,57436;38005,54578;41719,50483;43148,45815;43148,35338;34957,35338;24479,36767;17431,40672;14859,47720;18383,55626;27146,58484" o:connectangles="0,0,0,0,0,0,0,0,0,0,0,0,0,0,0,0,0,0,0,0,0,0,0,0,0,0,0,0,0,0,0,0,0,0,0,0"/>
                    </v:shape>
                    <v:shape id="Freeform: Shape 40" o:spid="_x0000_s1050" style="position:absolute;left:4115;top:4993;width:416;height:865;visibility:visible;mso-wrap-style:square;v-text-anchor:middle" coordsize="41529,86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" path="m41243,30671r-14859,l26384,68675v,2001,286,3429,762,4382c27622,74009,28289,74581,29337,74867v1048,285,2381,381,4096,381l41529,75248r,9906c40672,85534,39338,85820,37624,86106v-1715,286,-4096,381,-6954,381c25432,86487,21336,85820,18478,84392,15621,82963,13621,81058,12478,78486,11335,75914,10763,72866,10763,69342r,-38576l,30766,,19717r11240,l15145,,26384,r,19622l41243,19622r,11144l41243,30671xe" fillcolor="#0b3f47 [3215]" stroked="f">
                      <v:stroke joinstyle="miter"/>
                      <v:path arrowok="t" o:connecttype="custom" o:connectlocs="41243,30671;26384,30671;26384,68675;27146,73057;29337,74867;33433,75248;41529,75248;41529,85154;37624,86106;30670,86487;18478,84392;12478,78486;10763,69342;10763,30766;0,30766;0,19717;11240,19717;15145,0;26384,0;26384,19622;41243,19622;41243,30766" o:connectangles="0,0,0,0,0,0,0,0,0,0,0,0,0,0,0,0,0,0,0,0,0,0"/>
                    </v:shape>
                    <v:shape id="Freeform: Shape 41" o:spid="_x0000_s1051" style="position:absolute;left:4610;top:5176;width:623;height:689;visibility:visible;mso-wrap-style:square;v-text-anchor:middle" coordsize="62388,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" path="m31432,68961v-6286,,-11810,-1334,-16573,-4096c10097,62103,6477,58293,3905,53149,1333,48006,,41910,,34766,,27622,1238,21717,3715,16573,6191,11335,9811,7334,14478,4381,19145,1429,24765,,31337,v6572,,11811,1429,16479,4191c52483,6953,56102,10954,58579,16097v2572,5144,3810,11430,3810,18669c62389,41434,61151,47434,58769,52483v-2381,5143,-5905,9144,-10572,12001c43529,67437,37909,68866,31242,68866r190,95xm31432,57055v3620,,6573,-953,8859,-2953c42577,52102,44387,49435,45529,46006v1144,-3429,1715,-7335,1715,-11621c47244,30290,46768,26575,45720,23146,44672,19717,43053,16954,40672,14859,38291,12764,35243,11716,31432,11716v-3619,,-6667,952,-9048,2857c20002,16478,18193,19145,17050,22479v-1143,3429,-1810,7334,-1810,11811c15240,38291,15811,42005,16859,45434v1048,3429,2763,6191,5144,8382c24384,55912,27527,56959,31432,56959r,96xe" fillcolor="#0b3f47 [3215]" stroked="f">
                      <v:stroke joinstyle="miter"/>
                      <v:path arrowok="t" o:connecttype="custom" o:connectlocs="31432,68961;14859,64865;3905,53149;0,34766;3715,16573;14478,4381;31337,0;47816,4191;58579,16097;62389,34766;58769,52483;48197,64484;31242,68866;31432,57055;40291,54102;45529,46006;47244,34385;45720,23146;40672,14859;31432,11716;22384,14573;17050,22479;15240,34290;16859,45434;22003,53816;31432,56959" o:connectangles="0,0,0,0,0,0,0,0,0,0,0,0,0,0,0,0,0,0,0,0,0,0,0,0,0,0"/>
                    </v:shape>
                    <v:shape id="Freeform: Shape 42" o:spid="_x0000_s1052" style="position:absolute;left:5361;top:5176;width:393;height:677;visibility:visible;mso-wrap-style:square;v-text-anchor:middle" coordsize="39242,67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" path="m,67628l,1333r14954,l14954,15716v1048,-3334,2572,-6096,4572,-8477c21527,4953,23813,3143,26575,1905,29242,667,32195,,35338,v762,,1524,,2286,95c38386,95,38862,286,39243,572r,14954c39243,15526,38195,15145,37433,15050v-762,,-1428,-96,-2000,-96c32195,14669,29432,14859,26956,15335v-2477,476,-4572,1334,-6191,2572c19145,19145,17812,20669,16955,22479v-858,1810,-1239,4001,-1239,6477l15716,67532r-15621,l,67628xe" fillcolor="#0b3f47 [3215]" stroked="f">
                      <v:stroke joinstyle="miter"/>
                      <v:path arrowok="t" o:connecttype="custom" o:connectlocs="0,67628;0,1333;14954,1333;14954,15716;19526,7239;26575,1905;35338,0;37624,95;39243,572;39243,15526;37433,15050;35433,14954;26956,15335;20765,17907;16955,22479;15716,28956;15716,67532;95,67532" o:connectangles="0,0,0,0,0,0,0,0,0,0,0,0,0,0,0,0,0,0"/>
                    </v:shape>
                    <v:shape id="Freeform: Shape 43" o:spid="_x0000_s1053" style="position:absolute;left:5821;top:5189;width:659;height:875;visibility:visible;mso-wrap-style:square;v-text-anchor:middle" coordsize="65913,87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" path="m15240,87535v-4191,,-8001,-667,-11430,-2001l3810,75533r6667,191c13144,75819,15335,75724,17050,75248v1714,-477,3048,-1048,3905,-1715c21907,72771,22574,72009,23050,71152v477,-857,763,-1524,1048,-2191l25813,64103,,,15621,,33147,46863,50673,,65913,,38576,68771v-2095,5048,-4286,8858,-6667,11620c29528,83058,26956,84963,24193,86011v-2762,1047,-5810,1524,-9048,1524l15240,87535xe" fillcolor="#0b3f47 [3215]" stroked="f">
                      <v:stroke joinstyle="miter"/>
                      <v:path arrowok="t" o:connecttype="custom" o:connectlocs="15240,87535;3810,85534;3810,75533;10477,75724;17050,75248;20955,73533;23050,71152;24098,68961;25813,64103;0,0;15621,0;33147,46863;50673,0;65913,0;38576,68771;31909,80391;24193,86011;15145,87535" o:connectangles="0,0,0,0,0,0,0,0,0,0,0,0,0,0,0,0,0,0"/>
                    </v:shape>
                    <v:shape id="Freeform: Shape 44" o:spid="_x0000_s1054" style="position:absolute;left:6797;top:4925;width:836;height:928;visibility:visible;mso-wrap-style:square;v-text-anchor:middle" coordsize="83534,92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" path="m95,92774l33433,,50292,,83534,92774r-15621,l59627,69532r-35433,l15716,92774,,92774r95,xm27908,55626r28004,l42005,15240,28004,55626r-96,xe" fillcolor="#0b3f47 [3215]" stroked="f">
                      <v:stroke joinstyle="miter"/>
                      <v:path arrowok="t" o:connecttype="custom" o:connectlocs="95,92774;33433,0;50292,0;83534,92774;67913,92774;59627,69532;24194,69532;15716,92774;0,92774;27908,55626;55912,55626;42005,15240;28004,55626" o:connectangles="0,0,0,0,0,0,0,0,0,0,0,0,0"/>
                    </v:shape>
                    <v:shape id="Freeform: Shape 45" o:spid="_x0000_s1055" style="position:absolute;left:7730;top:5190;width:589;height:675;visibility:visible;mso-wrap-style:square;v-text-anchor:middle" coordsize="58864,6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" path="m25337,67532v-3239,,-6382,-476,-9430,-1428c12859,65151,10192,63722,7810,61913,5429,60008,3524,57722,2096,55055,667,52292,,49149,,45530l,95r15621,l15621,43720v,3619,1143,6572,3429,8858c21336,54864,24765,56007,29432,56007v4191,,7525,-1143,10097,-3334c42005,50483,43339,47339,43339,43148l43339,,58865,r,66294l46863,66294,45149,53340v-762,3620,-2191,6477,-4287,8573c38862,64008,36481,65437,33719,66294v-2763,857,-5525,1238,-8382,1238xe" fillcolor="#0b3f47 [3215]" stroked="f">
                      <v:stroke joinstyle="miter"/>
                      <v:path arrowok="t" o:connecttype="custom" o:connectlocs="25337,67532;15907,66104;7810,61913;2096,55055;0,45530;0,95;15621,95;15621,43720;19050,52578;29432,56007;39529,52673;43339,43148;43339,0;58865,0;58865,66294;46863,66294;45149,53340;40862,61913;33719,66294;25337,67532" o:connectangles="0,0,0,0,0,0,0,0,0,0,0,0,0,0,0,0,0,0,0,0"/>
                    </v:shape>
                    <v:shape id="Freeform: Shape 46" o:spid="_x0000_s1056" style="position:absolute;left:8437;top:4993;width:415;height:865;visibility:visible;mso-wrap-style:square;v-text-anchor:middle" coordsize="41529,86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" path="m41243,30671r-14859,l26384,68675v,2001,286,3429,762,4382c27623,74009,28289,74581,29337,74867v1048,285,2381,381,4096,381l41529,75248r,9906c40672,85534,39338,85820,37624,86106v-1715,286,-4096,381,-6953,381c25432,86487,21336,85820,18479,84392,15621,82963,13621,81058,12478,78486,11335,75914,10763,72866,10763,69342r,-38576l,30766,,19717r11240,l15145,,26384,r,19622l41243,19622r,11144l41243,30671xe" fillcolor="#0b3f47 [3215]" stroked="f">
                      <v:stroke joinstyle="miter"/>
                      <v:path arrowok="t" o:connecttype="custom" o:connectlocs="41243,30671;26384,30671;26384,68675;27146,73057;29337,74867;33433,75248;41529,75248;41529,85154;37624,86106;30671,86487;18479,84392;12478,78486;10763,69342;10763,30766;0,30766;0,19717;11240,19717;15145,0;26384,0;26384,19622;41243,19622;41243,30766" o:connectangles="0,0,0,0,0,0,0,0,0,0,0,0,0,0,0,0,0,0,0,0,0,0"/>
                    </v:shape>
                    <v:shape id="Freeform: Shape 47" o:spid="_x0000_s1057" style="position:absolute;left:8989;top:4899;width:584;height:954;visibility:visible;mso-wrap-style:square;v-text-anchor:middle" coordsize="58388,9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" path="m,95345l,,15431,r,38576c16478,36957,17907,35338,19621,33719v1715,-1524,3906,-2858,6477,-3811c28670,28861,31718,28384,35242,28384v4191,,8097,763,11621,2477c50387,32480,53150,34862,55245,37909v2096,3048,3143,6668,3143,10954l58388,95345r-15621,l42767,51435v,-3429,-1238,-6096,-3619,-7906c36767,41624,33719,40672,30004,40672v-2477,,-4763,381,-6954,1238c20860,42767,19050,44005,17717,45720v-1334,1714,-2001,3810,-2001,6286l15716,95250r-15621,l,95345xe" fillcolor="#0b3f47 [3215]" stroked="f">
                      <v:stroke joinstyle="miter"/>
                      <v:path arrowok="t" o:connecttype="custom" o:connectlocs="0,95345;0,0;15431,0;15431,38576;19621,33719;26098,29908;35242,28384;46863,30861;55245,37909;58388,48863;58388,95345;42767,95345;42767,51435;39148,43529;30004,40672;23050,41910;17717,45720;15716,52006;15716,95250;95,95250" o:connectangles="0,0,0,0,0,0,0,0,0,0,0,0,0,0,0,0,0,0,0,0"/>
                    </v:shape>
                    <v:shape id="Freeform: Shape 48" o:spid="_x0000_s1058" style="position:absolute;left:9689;top:5176;width:624;height:689;visibility:visible;mso-wrap-style:square;v-text-anchor:middle" coordsize="62388,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" path="m31433,68961v-6287,,-11811,-1334,-16574,-4096c10097,62103,6477,58293,3905,53149,1333,48006,,41910,,34766,,27622,1238,21717,3715,16573,6191,11335,9811,7334,14478,4381,19145,1429,24765,,31337,v6573,,11811,1429,16479,4191c52483,6953,56102,10954,58579,16097v2572,5144,3810,11430,3810,18669c62389,41434,61151,47434,58769,52483v-2381,5143,-5905,9144,-10572,12001c43529,67437,37910,68866,31242,68866r191,95xm31433,57055v3619,,6572,-953,8858,-2953c42577,52102,44387,49435,45529,46006v1144,-3429,1715,-7335,1715,-11621c47244,30290,46768,26575,45720,23146,44672,19717,43053,16954,40672,14859,38291,12764,35243,11716,31433,11716v-3620,,-6668,952,-9049,2857c20002,16478,18193,19145,17050,22479v-1143,3429,-1810,7334,-1810,11811c15240,38291,15812,42005,16859,45434v1048,3429,2763,6191,5144,8382c24384,55912,27527,56959,31433,56959r,96xe" fillcolor="#0b3f47 [3215]" stroked="f">
                      <v:stroke joinstyle="miter"/>
                      <v:path arrowok="t" o:connecttype="custom" o:connectlocs="31433,68961;14859,64865;3905,53149;0,34766;3715,16573;14478,4381;31337,0;47816,4191;58579,16097;62389,34766;58769,52483;48197,64484;31242,68866;31433,57055;40291,54102;45529,46006;47244,34385;45720,23146;40672,14859;31433,11716;22384,14573;17050,22479;15240,34290;16859,45434;22003,53816;31433,56959" o:connectangles="0,0,0,0,0,0,0,0,0,0,0,0,0,0,0,0,0,0,0,0,0,0,0,0,0,0"/>
                    </v:shape>
                    <v:shape id="Freeform: Shape 49" o:spid="_x0000_s1059" style="position:absolute;left:10441;top:5176;width:392;height:677;visibility:visible;mso-wrap-style:square;v-text-anchor:middle" coordsize="39243,67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" path="m,67628l,1333r14954,l14954,15716v1048,-3334,2572,-6096,4572,-8477c21527,4953,23813,3143,26575,1905,29242,667,32195,,35338,v762,,1524,,2286,95c38386,95,38862,286,39243,572r,14954c39243,15526,38195,15145,37433,15050v-762,,-1428,-96,-2000,-96c32195,14669,29432,14859,26956,15335v-2477,476,-4572,1334,-6191,2572c19145,19145,17812,20669,16955,22479v-858,1810,-1239,4001,-1239,6477l15716,67532r-15621,l,67628xe" fillcolor="#0b3f47 [3215]" stroked="f">
                      <v:stroke joinstyle="miter"/>
                      <v:path arrowok="t" o:connecttype="custom" o:connectlocs="0,67628;0,1333;14954,1333;14954,15716;19526,7239;26575,1905;35338,0;37624,95;39243,572;39243,15526;37433,15050;35433,14954;26956,15335;20765,17907;16955,22479;15716,28956;15716,67532;95,67532" o:connectangles="0,0,0,0,0,0,0,0,0,0,0,0,0,0,0,0,0,0"/>
                    </v:shape>
                    <v:shape id="Freeform: Shape 50" o:spid="_x0000_s1060" style="position:absolute;left:10948;top:4926;width:154;height:927;visibility:visible;mso-wrap-style:square;v-text-anchor:middle" coordsize="15430,9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" path="m15431,r,14764l,14764,,,15431,xm15240,26384r,66294l191,92678r,-66294l15240,26384xe" fillcolor="#0b3f47 [3215]" stroked="f">
                      <v:stroke joinstyle="miter"/>
                      <v:path arrowok="t" o:connecttype="custom" o:connectlocs="15431,0;15431,14764;0,14764;0,0;15431,0;15240,26384;15240,92678;191,92678;191,26384;15240,26384" o:connectangles="0,0,0,0,0,0,0,0,0,0"/>
                    </v:shape>
                    <v:shape id="Freeform: Shape 51" o:spid="_x0000_s1061" style="position:absolute;left:11241;top:4993;width:415;height:865;visibility:visible;mso-wrap-style:square;v-text-anchor:middle" coordsize="41529,86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" path="m41243,30671r-14859,l26384,68675v,2001,286,3429,762,4382c27623,74009,28289,74581,29337,74867v1048,285,2381,381,4096,381l41529,75248r,9906c40672,85534,39338,85820,37624,86106v-1715,286,-4096,381,-6953,381c25432,86487,21336,85820,18479,84392,15621,82963,13621,81058,12478,78486,11335,75914,10763,72866,10763,69342r,-38576l,30766,,19717r11240,l15145,,26384,r,19622l41243,19622r,11144l41243,30671xe" fillcolor="#0b3f47 [3215]" stroked="f">
                      <v:stroke joinstyle="miter"/>
                      <v:path arrowok="t" o:connecttype="custom" o:connectlocs="41243,30671;26384,30671;26384,68675;27146,73057;29337,74867;33433,75248;41529,75248;41529,85154;37624,86106;30671,86487;18479,84392;12478,78486;10763,69342;10763,30766;0,30766;0,19717;11240,19717;15145,0;26384,0;26384,19622;41243,19622;41243,30766" o:connectangles="0,0,0,0,0,0,0,0,0,0,0,0,0,0,0,0,0,0,0,0,0,0"/>
                    </v:shape>
                    <v:shape id="Freeform: Shape 52" o:spid="_x0000_s1062" style="position:absolute;left:11730;top:5189;width:660;height:875;visibility:visible;mso-wrap-style:square;v-text-anchor:middle" coordsize="65912,87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" path="m15240,87535v-4191,,-8001,-667,-11430,-2001l3810,75533r6667,191c13145,75819,15335,75724,17050,75248v1714,-477,3048,-1048,3905,-1715c21908,72771,22574,72009,23050,71152v477,-857,763,-1524,1048,-2191l25813,64103,,,15621,,33147,46863,50673,,65913,,38576,68771v-2095,5048,-4286,8858,-6667,11620c29527,83058,26956,84963,24194,86011v-2763,1047,-5811,1524,-9049,1524l15240,87535xe" fillcolor="#0b3f47 [3215]" stroked="f">
                      <v:stroke joinstyle="miter"/>
                      <v:path arrowok="t" o:connecttype="custom" o:connectlocs="15240,87535;3810,85534;3810,75533;10477,75724;17050,75248;20955,73533;23050,71152;24098,68961;25813,64103;0,0;15621,0;33147,46863;50673,0;65913,0;38576,68771;31909,80391;24194,86011;15145,87535" o:connectangles="0,0,0,0,0,0,0,0,0,0,0,0,0,0,0,0,0,0"/>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 o:spid="_x0000_s1063" type="#_x0000_t75" style="position:absolute;left:60016;top:26;width:6165;height:6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">
                  <v:imagedata r:id="rId12" o:title=""/>
                </v:shape>
                <w10:anchorlock/>
              </v:group>
            </w:pict>
          </mc:Fallback>
        </mc:AlternateContent>
      </w:r>
    </w:p>
    <w:p w14:paraId="5FFC9BE9" w14:textId="77777777" w:rsidR="00CF6242" w:rsidRDefault="00CF6242" w:rsidP="00CF6242"/>
    <w:p w14:paraId="78F63041" w14:textId="77777777" w:rsidR="00CF6242" w:rsidRPr="008B7069" w:rsidRDefault="00CF6242" w:rsidP="00CF6242">
      <w:pPr>
        <w:pStyle w:val="Covergraphic"/>
        <w:framePr w:wrap="around"/>
      </w:pPr>
      <w:r>
        <w:br w:type="page"/>
      </w:r>
      <w:r w:rsidRPr="008B7069">
        <w:rPr>
          <w:noProof/>
        </w:rPr>
        <w:drawing>
          <wp:inline distT="0" distB="0" distL="0" distR="0" wp14:anchorId="41BFC87A" wp14:editId="757AD3BF">
            <wp:extent cx="4788534" cy="3728477"/>
            <wp:effectExtent l="0" t="0" r="0" b="571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13">
                      <a:extLst>
                        <a:ext uri="{28A0092B-C50C-407E-A947-70E740481C1C}">
                          <a14:useLocalDpi xmlns:a14="http://schemas.microsoft.com/office/drawing/2010/main" val="0"/>
                        </a:ext>
                      </a:extLst>
                    </a:blip>
                    <a:stretch>
                      <a:fillRect/>
                    </a:stretch>
                  </pic:blipFill>
                  <pic:spPr>
                    <a:xfrm>
                      <a:off x="0" y="0"/>
                      <a:ext cx="4788534" cy="3728477"/>
                    </a:xfrm>
                    <a:prstGeom prst="rect">
                      <a:avLst/>
                    </a:prstGeom>
                  </pic:spPr>
                </pic:pic>
              </a:graphicData>
            </a:graphic>
          </wp:inline>
        </w:drawing>
      </w:r>
    </w:p>
    <w:p w14:paraId="17A61C0F" w14:textId="77777777" w:rsidR="00CF6242" w:rsidRPr="008B7069" w:rsidRDefault="00CF6242" w:rsidP="00CF6242">
      <w:pPr>
        <w:pStyle w:val="Covertextbox"/>
        <w:framePr w:wrap="around"/>
      </w:pPr>
      <w:r w:rsidRPr="008B7069">
        <w:rPr>
          <w:noProof/>
        </w:rPr>
        <mc:AlternateContent>
          <mc:Choice Requires="wps">
            <w:drawing>
              <wp:inline distT="0" distB="0" distL="0" distR="0" wp14:anchorId="041A4804" wp14:editId="7F497E37">
                <wp:extent cx="4777105" cy="3722370"/>
                <wp:effectExtent l="0" t="0" r="0" b="2540"/>
                <wp:docPr id="92" name="Graphic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777105" cy="3722370"/>
                        </a:xfrm>
                        <a:prstGeom prst="rect">
                          <a:avLst/>
                        </a:prstGeom>
                        <a:noFill/>
                        <a:ln w="1536" cap="flat">
                          <a:noFill/>
                          <a:prstDash val="solid"/>
                          <a:miter/>
                        </a:ln>
                      </wps:spPr>
                      <wps:txbx>
                        <w:txbxContent>
                          <w:p w14:paraId="7E60FC68" w14:textId="77777777" w:rsidR="00383DDE" w:rsidRPr="008B7069" w:rsidRDefault="00383DDE" w:rsidP="00383DDE">
                            <w:pPr>
                              <w:pStyle w:val="SIRA-White"/>
                              <w:rPr>
                                <w:sz w:val="36"/>
                                <w:szCs w:val="72"/>
                              </w:rPr>
                            </w:pPr>
                            <w:r w:rsidRPr="008B7069">
                              <w:rPr>
                                <w:sz w:val="36"/>
                                <w:szCs w:val="72"/>
                              </w:rPr>
                              <w:t>SIRA</w:t>
                            </w:r>
                          </w:p>
                          <w:sdt>
                            <w:sdtPr>
                              <w:alias w:val="Title"/>
                              <w:tag w:val=""/>
                              <w:id w:val="-459795660"/>
                              <w:dataBinding w:prefixMappings="xmlns:ns0='http://purl.org/dc/elements/1.1/' xmlns:ns1='http://schemas.openxmlformats.org/package/2006/metadata/core-properties' " w:xpath="/ns1:coreProperties[1]/ns0:title[1]" w:storeItemID="{6C3C8BC8-F283-45AE-878A-BAB7291924A1}"/>
                              <w:text w:multiLine="1"/>
                            </w:sdtPr>
                            <w:sdtContent>
                              <w:p w14:paraId="69C00B47" w14:textId="77777777" w:rsidR="00CF6242" w:rsidRDefault="00CF6242" w:rsidP="003D02E7">
                                <w:pPr>
                                  <w:pStyle w:val="Title-White"/>
                                </w:pPr>
                                <w:r w:rsidRPr="003D02E7">
                                  <w:t>Insurer Claims Management</w:t>
                                </w:r>
                                <w:r>
                                  <w:br/>
                                </w:r>
                                <w:r w:rsidRPr="003D02E7">
                                  <w:t>&lt;insurer name&gt; audit report</w:t>
                                </w:r>
                              </w:p>
                            </w:sdtContent>
                          </w:sdt>
                          <w:p w14:paraId="077D9969" w14:textId="77777777" w:rsidR="000E25BB" w:rsidRDefault="000E25BB" w:rsidP="003D02E7">
                            <w:pPr>
                              <w:pStyle w:val="Title-White"/>
                            </w:pPr>
                          </w:p>
                          <w:p w14:paraId="7872F2DC" w14:textId="77777777" w:rsidR="000E25BB" w:rsidRPr="00200A85" w:rsidRDefault="000E25BB" w:rsidP="003D02E7">
                            <w:pPr>
                              <w:pStyle w:val="Title-White"/>
                            </w:pPr>
                            <w:r>
                              <w:t>&lt;audit dates&gt;</w:t>
                            </w:r>
                          </w:p>
                        </w:txbxContent>
                      </wps:txbx>
                      <wps:bodyPr rot="0" spcFirstLastPara="0" vertOverflow="overflow" horzOverflow="overflow" vert="horz" wrap="square" lIns="180000" tIns="0" rIns="180000" bIns="0" numCol="1" spcCol="0" rtlCol="0" fromWordArt="0" anchor="t" anchorCtr="0" forceAA="0" compatLnSpc="1">
                        <a:prstTxWarp prst="textNoShape">
                          <a:avLst/>
                        </a:prstTxWarp>
                        <a:spAutoFit/>
                      </wps:bodyPr>
                    </wps:wsp>
                  </a:graphicData>
                </a:graphic>
              </wp:inline>
            </w:drawing>
          </mc:Choice>
          <mc:Fallback>
            <w:pict>
              <v:rect w14:anchorId="041A4804" id="_x0000_s1027" style="width:376.15pt;height:29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" filled="f" stroked="f" strokeweight=".04267mm">
                <o:lock v:ext="edit" aspectratio="t"/>
                <v:textbox style="mso-fit-shape-to-text:t" inset="5mm,0,5mm,0">
                  <w:txbxContent>
                    <w:p w14:paraId="7E60FC68" w14:textId="77777777" w:rsidR="00383DDE" w:rsidRPr="008B7069" w:rsidRDefault="00383DDE" w:rsidP="00383DDE">
                      <w:pPr>
                        <w:pStyle w:val="SIRA-White"/>
                        <w:rPr>
                          <w:sz w:val="36"/>
                          <w:szCs w:val="72"/>
                        </w:rPr>
                      </w:pPr>
                      <w:r w:rsidRPr="008B7069">
                        <w:rPr>
                          <w:sz w:val="36"/>
                          <w:szCs w:val="72"/>
                        </w:rPr>
                        <w:t>SIRA</w:t>
                      </w:r>
                    </w:p>
                    <w:sdt>
                      <w:sdtPr>
                        <w:alias w:val="Title"/>
                        <w:tag w:val=""/>
                        <w:id w:val="-459795660"/>
                        <w:dataBinding w:prefixMappings="xmlns:ns0='http://purl.org/dc/elements/1.1/' xmlns:ns1='http://schemas.openxmlformats.org/package/2006/metadata/core-properties' " w:xpath="/ns1:coreProperties[1]/ns0:title[1]" w:storeItemID="{6C3C8BC8-F283-45AE-878A-BAB7291924A1}"/>
                        <w:text w:multiLine="1"/>
                      </w:sdtPr>
                      <w:sdtContent>
                        <w:p w14:paraId="69C00B47" w14:textId="77777777" w:rsidR="00CF6242" w:rsidRDefault="00CF6242" w:rsidP="003D02E7">
                          <w:pPr>
                            <w:pStyle w:val="Title-White"/>
                          </w:pPr>
                          <w:r w:rsidRPr="003D02E7">
                            <w:t>Insurer Claims Management</w:t>
                          </w:r>
                          <w:r>
                            <w:br/>
                          </w:r>
                          <w:r w:rsidRPr="003D02E7">
                            <w:t>&lt;insurer name&gt; audit report</w:t>
                          </w:r>
                        </w:p>
                      </w:sdtContent>
                    </w:sdt>
                    <w:p w14:paraId="077D9969" w14:textId="77777777" w:rsidR="000E25BB" w:rsidRDefault="000E25BB" w:rsidP="003D02E7">
                      <w:pPr>
                        <w:pStyle w:val="Title-White"/>
                      </w:pPr>
                    </w:p>
                    <w:p w14:paraId="7872F2DC" w14:textId="77777777" w:rsidR="000E25BB" w:rsidRPr="00200A85" w:rsidRDefault="000E25BB" w:rsidP="003D02E7">
                      <w:pPr>
                        <w:pStyle w:val="Title-White"/>
                      </w:pPr>
                      <w:r>
                        <w:t>&lt;audit dates&gt;</w:t>
                      </w:r>
                    </w:p>
                  </w:txbxContent>
                </v:textbox>
                <w10:anchorlock/>
              </v:rect>
            </w:pict>
          </mc:Fallback>
        </mc:AlternateContent>
      </w:r>
    </w:p>
    <w:p w14:paraId="6CDBD815" w14:textId="77777777" w:rsidR="00CF6242" w:rsidRPr="008B7069" w:rsidRDefault="00CF6242" w:rsidP="00CF6242"/>
    <w:p w14:paraId="48FD88B4" w14:textId="77777777" w:rsidR="00CF6242" w:rsidRPr="008B7069" w:rsidRDefault="00CF6242" w:rsidP="00CF6242">
      <w:pPr>
        <w:pStyle w:val="Logos"/>
        <w:framePr w:wrap="around"/>
      </w:pPr>
    </w:p>
    <w:p w14:paraId="41722A99" w14:textId="77777777" w:rsidR="00CF6242" w:rsidRPr="008B7069" w:rsidRDefault="00CF6242" w:rsidP="00CF6242"/>
    <w:p w14:paraId="53D8F4D1" w14:textId="77777777" w:rsidR="00CF6242" w:rsidRDefault="00CF6242" w:rsidP="00CF6242">
      <w:pPr>
        <w:spacing w:before="0" w:after="160" w:line="259" w:lineRule="auto"/>
      </w:pPr>
      <w:r w:rsidRPr="008B7069">
        <w:br w:type="page"/>
      </w:r>
    </w:p>
    <w:p w14:paraId="4534C979" w14:textId="77777777" w:rsidR="00D026CF" w:rsidRPr="008F778A" w:rsidRDefault="00D026CF" w:rsidP="00C05360">
      <w:pPr>
        <w:pStyle w:val="Heading1-nonumber"/>
      </w:pPr>
      <w:bookmarkStart w:id="1" w:name="_Toc485389888"/>
      <w:r>
        <w:lastRenderedPageBreak/>
        <w:t>Executive summary</w:t>
      </w:r>
      <w:bookmarkEnd w:id="1"/>
    </w:p>
    <w:p w14:paraId="1521EEBE" w14:textId="77777777" w:rsidR="00D026CF" w:rsidRPr="008F778A" w:rsidRDefault="00D026CF" w:rsidP="00C05360">
      <w:pPr>
        <w:pStyle w:val="Heading2"/>
        <w:numPr>
          <w:ilvl w:val="0"/>
          <w:numId w:val="0"/>
        </w:numPr>
        <w:ind w:left="680" w:hanging="680"/>
      </w:pPr>
      <w:bookmarkStart w:id="2" w:name="_Toc485389889"/>
      <w:r>
        <w:t>Introduction</w:t>
      </w:r>
      <w:bookmarkEnd w:id="2"/>
    </w:p>
    <w:p w14:paraId="51D0A2F3" w14:textId="77777777" w:rsidR="00D026CF" w:rsidRDefault="00D026CF" w:rsidP="00D026CF">
      <w:r w:rsidRPr="005C7D7D">
        <w:t>T</w:t>
      </w:r>
      <w:r w:rsidRPr="003B2289">
        <w:t>he State Insurance Regulatory Authority (SIRA)</w:t>
      </w:r>
      <w:r>
        <w:t xml:space="preserve">/Insurer/External Auditor </w:t>
      </w:r>
      <w:r w:rsidRPr="003B2289">
        <w:t>conducted a claims management audit of &lt;insurer&gt; from &lt;start date&gt; to &lt;end date&gt;</w:t>
      </w:r>
      <w:r w:rsidRPr="005C7D7D">
        <w:t xml:space="preserve"> using the Insurer </w:t>
      </w:r>
      <w:r>
        <w:t>claims management a</w:t>
      </w:r>
      <w:r w:rsidRPr="005C7D7D">
        <w:t xml:space="preserve">udit </w:t>
      </w:r>
      <w:r>
        <w:t>m</w:t>
      </w:r>
      <w:r w:rsidRPr="005C7D7D">
        <w:t>anual and all audit criteria components.</w:t>
      </w:r>
    </w:p>
    <w:p w14:paraId="4C081965" w14:textId="77777777" w:rsidR="00C05360" w:rsidRPr="005C7D7D" w:rsidRDefault="00C05360" w:rsidP="00D026CF"/>
    <w:p w14:paraId="6DC31EB7" w14:textId="77777777" w:rsidR="00D026CF" w:rsidRPr="005C7D7D" w:rsidRDefault="00D026CF" w:rsidP="00C05360">
      <w:pPr>
        <w:pStyle w:val="Heading2"/>
        <w:numPr>
          <w:ilvl w:val="0"/>
          <w:numId w:val="0"/>
        </w:numPr>
        <w:ind w:left="680" w:hanging="680"/>
      </w:pPr>
      <w:bookmarkStart w:id="3" w:name="_Toc485389890"/>
      <w:r w:rsidRPr="005C7D7D">
        <w:t xml:space="preserve">Audit </w:t>
      </w:r>
      <w:r>
        <w:t>p</w:t>
      </w:r>
      <w:r w:rsidRPr="005C7D7D">
        <w:t>rocedure</w:t>
      </w:r>
      <w:bookmarkEnd w:id="3"/>
    </w:p>
    <w:p w14:paraId="717E4950" w14:textId="77777777" w:rsidR="007C0271" w:rsidRDefault="00D026CF" w:rsidP="008F1F82">
      <w:pPr>
        <w:rPr>
          <w:i/>
        </w:rPr>
      </w:pPr>
      <w:r w:rsidRPr="005C7D7D">
        <w:t xml:space="preserve">This audit was conducted in accordance with the requirements outlined within SIRA Insurer </w:t>
      </w:r>
      <w:r>
        <w:t>claims management a</w:t>
      </w:r>
      <w:r w:rsidRPr="005C7D7D">
        <w:t xml:space="preserve">udit </w:t>
      </w:r>
      <w:r>
        <w:t>m</w:t>
      </w:r>
      <w:r w:rsidRPr="005C7D7D">
        <w:t>anual.</w:t>
      </w:r>
      <w:r w:rsidRPr="005C7D7D">
        <w:rPr>
          <w:i/>
        </w:rPr>
        <w:t xml:space="preserve"> </w:t>
      </w:r>
    </w:p>
    <w:p w14:paraId="14CF8591" w14:textId="77777777" w:rsidR="00C05360" w:rsidRPr="00C05360" w:rsidRDefault="00C05360" w:rsidP="008F1F82">
      <w:pPr>
        <w:rPr>
          <w:iCs/>
        </w:rPr>
      </w:pPr>
    </w:p>
    <w:p w14:paraId="7843B6C2" w14:textId="77777777" w:rsidR="007C0271" w:rsidRDefault="007C0271" w:rsidP="00C05360">
      <w:pPr>
        <w:pStyle w:val="Heading2"/>
        <w:numPr>
          <w:ilvl w:val="0"/>
          <w:numId w:val="0"/>
        </w:numPr>
        <w:ind w:left="680" w:hanging="680"/>
      </w:pPr>
      <w:bookmarkStart w:id="4" w:name="_Toc485389891"/>
      <w:r w:rsidRPr="005C7D7D">
        <w:t xml:space="preserve">Audit </w:t>
      </w:r>
      <w:r>
        <w:t>o</w:t>
      </w:r>
      <w:r w:rsidRPr="005C7D7D">
        <w:t>verview</w:t>
      </w:r>
      <w:bookmarkEnd w:id="4"/>
      <w:r w:rsidRPr="005C7D7D">
        <w:t xml:space="preserve"> </w:t>
      </w:r>
    </w:p>
    <w:tbl>
      <w:tblPr>
        <w:tblStyle w:val="SIRATablestyle"/>
        <w:tblW w:w="6530" w:type="pct"/>
        <w:tblLook w:val="04A0" w:firstRow="1" w:lastRow="0" w:firstColumn="1" w:lastColumn="0" w:noHBand="0" w:noVBand="1"/>
      </w:tblPr>
      <w:tblGrid>
        <w:gridCol w:w="2700"/>
        <w:gridCol w:w="6937"/>
        <w:gridCol w:w="2950"/>
      </w:tblGrid>
      <w:tr w:rsidR="00C05360" w14:paraId="0C9E1866" w14:textId="77777777" w:rsidTr="00C05360">
        <w:trPr>
          <w:gridAfter w:val="1"/>
          <w:cnfStyle w:val="100000000000" w:firstRow="1" w:lastRow="0" w:firstColumn="0" w:lastColumn="0" w:oddVBand="0" w:evenVBand="0" w:oddHBand="0" w:evenHBand="0" w:firstRowFirstColumn="0" w:firstRowLastColumn="0" w:lastRowFirstColumn="0" w:lastRowLastColumn="0"/>
          <w:wAfter w:w="2950" w:type="dxa"/>
        </w:trPr>
        <w:tc>
          <w:tcPr>
            <w:tcW w:w="2700" w:type="dxa"/>
          </w:tcPr>
          <w:p w14:paraId="58C71B53" w14:textId="77777777" w:rsidR="00C05360" w:rsidRDefault="00C05360" w:rsidP="0064177D">
            <w:pPr>
              <w:keepNext/>
              <w:keepLines/>
            </w:pPr>
            <w:r>
              <w:t>Audit overview</w:t>
            </w:r>
          </w:p>
        </w:tc>
        <w:tc>
          <w:tcPr>
            <w:tcW w:w="6937" w:type="dxa"/>
          </w:tcPr>
          <w:p w14:paraId="697019E3" w14:textId="77777777" w:rsidR="00C05360" w:rsidRDefault="00C05360" w:rsidP="0064177D">
            <w:pPr>
              <w:keepNext/>
              <w:keepLines/>
            </w:pPr>
          </w:p>
        </w:tc>
      </w:tr>
      <w:tr w:rsidR="00C05360" w14:paraId="2BECC308" w14:textId="77777777" w:rsidTr="00C05360">
        <w:trPr>
          <w:gridAfter w:val="1"/>
          <w:cnfStyle w:val="000000100000" w:firstRow="0" w:lastRow="0" w:firstColumn="0" w:lastColumn="0" w:oddVBand="0" w:evenVBand="0" w:oddHBand="1" w:evenHBand="0" w:firstRowFirstColumn="0" w:firstRowLastColumn="0" w:lastRowFirstColumn="0" w:lastRowLastColumn="0"/>
          <w:wAfter w:w="2950" w:type="dxa"/>
        </w:trPr>
        <w:tc>
          <w:tcPr>
            <w:tcW w:w="2700" w:type="dxa"/>
            <w:vAlign w:val="top"/>
          </w:tcPr>
          <w:p w14:paraId="281AA8FE" w14:textId="77777777" w:rsidR="00C05360" w:rsidRDefault="00C05360" w:rsidP="00C05360">
            <w:pPr>
              <w:keepNext/>
              <w:keepLines/>
            </w:pPr>
            <w:r w:rsidRPr="005C7D7D">
              <w:rPr>
                <w:sz w:val="20"/>
              </w:rPr>
              <w:t xml:space="preserve">Audit team </w:t>
            </w:r>
          </w:p>
        </w:tc>
        <w:tc>
          <w:tcPr>
            <w:tcW w:w="6937" w:type="dxa"/>
            <w:vAlign w:val="top"/>
          </w:tcPr>
          <w:p w14:paraId="21D1EAFF" w14:textId="77777777" w:rsidR="00C05360" w:rsidRPr="00DC7D7E" w:rsidRDefault="00C05360" w:rsidP="00C05360">
            <w:pPr>
              <w:pStyle w:val="TableBody"/>
              <w:rPr>
                <w:sz w:val="20"/>
              </w:rPr>
            </w:pPr>
            <w:r w:rsidRPr="00DC7D7E">
              <w:rPr>
                <w:sz w:val="20"/>
              </w:rPr>
              <w:t xml:space="preserve">Lead </w:t>
            </w:r>
            <w:r>
              <w:rPr>
                <w:sz w:val="20"/>
              </w:rPr>
              <w:t>a</w:t>
            </w:r>
            <w:r w:rsidRPr="00DC7D7E">
              <w:rPr>
                <w:sz w:val="20"/>
              </w:rPr>
              <w:t xml:space="preserve">uditor - </w:t>
            </w:r>
          </w:p>
          <w:p w14:paraId="0D31007F" w14:textId="77777777" w:rsidR="00C05360" w:rsidRDefault="00C05360" w:rsidP="00C05360">
            <w:pPr>
              <w:keepNext/>
              <w:keepLines/>
            </w:pPr>
            <w:r w:rsidRPr="00DC7D7E">
              <w:rPr>
                <w:sz w:val="20"/>
              </w:rPr>
              <w:t xml:space="preserve">Audit </w:t>
            </w:r>
            <w:r>
              <w:rPr>
                <w:sz w:val="20"/>
              </w:rPr>
              <w:t>t</w:t>
            </w:r>
            <w:r w:rsidRPr="00DC7D7E">
              <w:rPr>
                <w:sz w:val="20"/>
              </w:rPr>
              <w:t xml:space="preserve">eam members - </w:t>
            </w:r>
          </w:p>
        </w:tc>
      </w:tr>
      <w:tr w:rsidR="00C05360" w14:paraId="694991BD" w14:textId="77777777" w:rsidTr="00C05360">
        <w:trPr>
          <w:gridAfter w:val="1"/>
          <w:cnfStyle w:val="000000010000" w:firstRow="0" w:lastRow="0" w:firstColumn="0" w:lastColumn="0" w:oddVBand="0" w:evenVBand="0" w:oddHBand="0" w:evenHBand="1" w:firstRowFirstColumn="0" w:firstRowLastColumn="0" w:lastRowFirstColumn="0" w:lastRowLastColumn="0"/>
          <w:wAfter w:w="2950" w:type="dxa"/>
        </w:trPr>
        <w:tc>
          <w:tcPr>
            <w:tcW w:w="2700" w:type="dxa"/>
            <w:vAlign w:val="top"/>
          </w:tcPr>
          <w:p w14:paraId="3502DAE8" w14:textId="77777777" w:rsidR="00C05360" w:rsidRDefault="00C05360" w:rsidP="00C05360">
            <w:r>
              <w:rPr>
                <w:sz w:val="20"/>
              </w:rPr>
              <w:t>Auditor qualifications</w:t>
            </w:r>
          </w:p>
        </w:tc>
        <w:tc>
          <w:tcPr>
            <w:tcW w:w="6937" w:type="dxa"/>
            <w:vAlign w:val="top"/>
          </w:tcPr>
          <w:p w14:paraId="4994B752" w14:textId="77777777" w:rsidR="00C05360" w:rsidRDefault="00C05360" w:rsidP="00C05360"/>
        </w:tc>
      </w:tr>
      <w:tr w:rsidR="00C05360" w14:paraId="7BF839DE" w14:textId="77777777" w:rsidTr="00C05360">
        <w:trPr>
          <w:gridAfter w:val="1"/>
          <w:cnfStyle w:val="000000100000" w:firstRow="0" w:lastRow="0" w:firstColumn="0" w:lastColumn="0" w:oddVBand="0" w:evenVBand="0" w:oddHBand="1" w:evenHBand="0" w:firstRowFirstColumn="0" w:firstRowLastColumn="0" w:lastRowFirstColumn="0" w:lastRowLastColumn="0"/>
          <w:wAfter w:w="2950" w:type="dxa"/>
        </w:trPr>
        <w:tc>
          <w:tcPr>
            <w:tcW w:w="2700" w:type="dxa"/>
            <w:vAlign w:val="top"/>
          </w:tcPr>
          <w:p w14:paraId="4668EE67" w14:textId="77777777" w:rsidR="00C05360" w:rsidRDefault="00C05360" w:rsidP="00C05360">
            <w:r w:rsidRPr="005C7D7D">
              <w:rPr>
                <w:sz w:val="20"/>
              </w:rPr>
              <w:t>Audit site location</w:t>
            </w:r>
          </w:p>
        </w:tc>
        <w:tc>
          <w:tcPr>
            <w:tcW w:w="6937" w:type="dxa"/>
            <w:vAlign w:val="top"/>
          </w:tcPr>
          <w:p w14:paraId="428ED117" w14:textId="77777777" w:rsidR="00C05360" w:rsidRDefault="00C05360" w:rsidP="00C05360"/>
        </w:tc>
      </w:tr>
      <w:tr w:rsidR="00C05360" w14:paraId="489D1B59" w14:textId="77777777" w:rsidTr="00C05360">
        <w:trPr>
          <w:gridAfter w:val="1"/>
          <w:cnfStyle w:val="000000010000" w:firstRow="0" w:lastRow="0" w:firstColumn="0" w:lastColumn="0" w:oddVBand="0" w:evenVBand="0" w:oddHBand="0" w:evenHBand="1" w:firstRowFirstColumn="0" w:firstRowLastColumn="0" w:lastRowFirstColumn="0" w:lastRowLastColumn="0"/>
          <w:wAfter w:w="2950" w:type="dxa"/>
        </w:trPr>
        <w:tc>
          <w:tcPr>
            <w:tcW w:w="2700" w:type="dxa"/>
            <w:vAlign w:val="top"/>
          </w:tcPr>
          <w:p w14:paraId="7CD0E3AB" w14:textId="77777777" w:rsidR="00C05360" w:rsidRDefault="00C05360" w:rsidP="00C05360">
            <w:r>
              <w:rPr>
                <w:sz w:val="20"/>
              </w:rPr>
              <w:t xml:space="preserve">Audit </w:t>
            </w:r>
            <w:r w:rsidRPr="005C7D7D">
              <w:rPr>
                <w:sz w:val="20"/>
              </w:rPr>
              <w:t>Dates</w:t>
            </w:r>
          </w:p>
        </w:tc>
        <w:tc>
          <w:tcPr>
            <w:tcW w:w="6937" w:type="dxa"/>
            <w:vAlign w:val="top"/>
          </w:tcPr>
          <w:p w14:paraId="74BB1838" w14:textId="77777777" w:rsidR="00C05360" w:rsidRDefault="00C05360" w:rsidP="00C05360"/>
        </w:tc>
      </w:tr>
      <w:tr w:rsidR="00C05360" w14:paraId="507190FB" w14:textId="77777777" w:rsidTr="00C05360">
        <w:trPr>
          <w:gridAfter w:val="1"/>
          <w:cnfStyle w:val="000000100000" w:firstRow="0" w:lastRow="0" w:firstColumn="0" w:lastColumn="0" w:oddVBand="0" w:evenVBand="0" w:oddHBand="1" w:evenHBand="0" w:firstRowFirstColumn="0" w:firstRowLastColumn="0" w:lastRowFirstColumn="0" w:lastRowLastColumn="0"/>
          <w:wAfter w:w="2950" w:type="dxa"/>
        </w:trPr>
        <w:tc>
          <w:tcPr>
            <w:tcW w:w="2700" w:type="dxa"/>
            <w:vAlign w:val="top"/>
          </w:tcPr>
          <w:p w14:paraId="4E2EFAAD" w14:textId="77777777" w:rsidR="00C05360" w:rsidRDefault="00C05360" w:rsidP="00C05360">
            <w:r>
              <w:rPr>
                <w:sz w:val="20"/>
              </w:rPr>
              <w:t>Audit Type</w:t>
            </w:r>
          </w:p>
        </w:tc>
        <w:tc>
          <w:tcPr>
            <w:tcW w:w="6937" w:type="dxa"/>
            <w:vAlign w:val="top"/>
          </w:tcPr>
          <w:p w14:paraId="7B53946A" w14:textId="77777777" w:rsidR="00C05360" w:rsidRDefault="00000000" w:rsidP="00C05360">
            <w:sdt>
              <w:sdtPr>
                <w:rPr>
                  <w:sz w:val="20"/>
                </w:rPr>
                <w:id w:val="-1671014505"/>
                <w14:checkbox>
                  <w14:checked w14:val="0"/>
                  <w14:checkedState w14:val="2612" w14:font="MS Gothic"/>
                  <w14:uncheckedState w14:val="2610" w14:font="MS Gothic"/>
                </w14:checkbox>
              </w:sdtPr>
              <w:sdtContent>
                <w:r w:rsidR="00C05360">
                  <w:rPr>
                    <w:rFonts w:ascii="MS Gothic" w:eastAsia="MS Gothic" w:hAnsi="MS Gothic" w:hint="eastAsia"/>
                    <w:sz w:val="20"/>
                  </w:rPr>
                  <w:t>☐</w:t>
                </w:r>
              </w:sdtContent>
            </w:sdt>
            <w:r w:rsidR="00C05360">
              <w:rPr>
                <w:sz w:val="20"/>
              </w:rPr>
              <w:t xml:space="preserve"> SIRA-initiated  </w:t>
            </w:r>
            <w:sdt>
              <w:sdtPr>
                <w:rPr>
                  <w:sz w:val="20"/>
                </w:rPr>
                <w:id w:val="-1677343764"/>
                <w14:checkbox>
                  <w14:checked w14:val="0"/>
                  <w14:checkedState w14:val="2612" w14:font="MS Gothic"/>
                  <w14:uncheckedState w14:val="2610" w14:font="MS Gothic"/>
                </w14:checkbox>
              </w:sdtPr>
              <w:sdtContent>
                <w:r w:rsidR="00C05360">
                  <w:rPr>
                    <w:rFonts w:ascii="MS Gothic" w:eastAsia="MS Gothic" w:hAnsi="MS Gothic" w:hint="eastAsia"/>
                    <w:sz w:val="20"/>
                  </w:rPr>
                  <w:t>☐</w:t>
                </w:r>
              </w:sdtContent>
            </w:sdt>
            <w:r w:rsidR="00C05360">
              <w:rPr>
                <w:sz w:val="20"/>
              </w:rPr>
              <w:t xml:space="preserve"> self-audit</w:t>
            </w:r>
          </w:p>
        </w:tc>
      </w:tr>
      <w:tr w:rsidR="00C05360" w14:paraId="54793C3E" w14:textId="77777777" w:rsidTr="00C05360">
        <w:trPr>
          <w:gridAfter w:val="1"/>
          <w:cnfStyle w:val="000000010000" w:firstRow="0" w:lastRow="0" w:firstColumn="0" w:lastColumn="0" w:oddVBand="0" w:evenVBand="0" w:oddHBand="0" w:evenHBand="1" w:firstRowFirstColumn="0" w:firstRowLastColumn="0" w:lastRowFirstColumn="0" w:lastRowLastColumn="0"/>
          <w:wAfter w:w="2950" w:type="dxa"/>
        </w:trPr>
        <w:tc>
          <w:tcPr>
            <w:tcW w:w="2700" w:type="dxa"/>
            <w:vAlign w:val="top"/>
          </w:tcPr>
          <w:p w14:paraId="2FD3CB5F" w14:textId="77777777" w:rsidR="00C05360" w:rsidRDefault="00C05360" w:rsidP="00C05360">
            <w:r w:rsidRPr="005C7D7D">
              <w:rPr>
                <w:sz w:val="20"/>
              </w:rPr>
              <w:t>Audit Period</w:t>
            </w:r>
          </w:p>
        </w:tc>
        <w:tc>
          <w:tcPr>
            <w:tcW w:w="6937" w:type="dxa"/>
            <w:vAlign w:val="top"/>
          </w:tcPr>
          <w:p w14:paraId="6B2DBB59" w14:textId="77777777" w:rsidR="00C05360" w:rsidRDefault="00C05360" w:rsidP="00C05360"/>
        </w:tc>
      </w:tr>
      <w:tr w:rsidR="00C05360" w14:paraId="4C193006" w14:textId="77777777" w:rsidTr="00C05360">
        <w:trPr>
          <w:gridAfter w:val="1"/>
          <w:cnfStyle w:val="000000100000" w:firstRow="0" w:lastRow="0" w:firstColumn="0" w:lastColumn="0" w:oddVBand="0" w:evenVBand="0" w:oddHBand="1" w:evenHBand="0" w:firstRowFirstColumn="0" w:firstRowLastColumn="0" w:lastRowFirstColumn="0" w:lastRowLastColumn="0"/>
          <w:wAfter w:w="2950" w:type="dxa"/>
        </w:trPr>
        <w:tc>
          <w:tcPr>
            <w:tcW w:w="2700" w:type="dxa"/>
            <w:vAlign w:val="top"/>
          </w:tcPr>
          <w:p w14:paraId="4A08FA8D" w14:textId="319C0F07" w:rsidR="00C05360" w:rsidRDefault="00C05360" w:rsidP="00C05360">
            <w:r w:rsidRPr="005C7D7D">
              <w:rPr>
                <w:sz w:val="20"/>
              </w:rPr>
              <w:t>Number claims</w:t>
            </w:r>
            <w:r w:rsidR="003750D2">
              <w:rPr>
                <w:sz w:val="20"/>
              </w:rPr>
              <w:t xml:space="preserve"> with activity</w:t>
            </w:r>
            <w:r w:rsidRPr="005C7D7D">
              <w:rPr>
                <w:sz w:val="20"/>
              </w:rPr>
              <w:t xml:space="preserve"> in the audit period  </w:t>
            </w:r>
          </w:p>
        </w:tc>
        <w:tc>
          <w:tcPr>
            <w:tcW w:w="6937" w:type="dxa"/>
            <w:vAlign w:val="top"/>
          </w:tcPr>
          <w:p w14:paraId="5580DFDE" w14:textId="77777777" w:rsidR="00C05360" w:rsidRDefault="00C05360" w:rsidP="00C05360"/>
        </w:tc>
      </w:tr>
      <w:tr w:rsidR="00C05360" w14:paraId="6AB05273" w14:textId="77777777" w:rsidTr="00C05360">
        <w:trPr>
          <w:gridAfter w:val="1"/>
          <w:cnfStyle w:val="000000010000" w:firstRow="0" w:lastRow="0" w:firstColumn="0" w:lastColumn="0" w:oddVBand="0" w:evenVBand="0" w:oddHBand="0" w:evenHBand="1" w:firstRowFirstColumn="0" w:firstRowLastColumn="0" w:lastRowFirstColumn="0" w:lastRowLastColumn="0"/>
          <w:wAfter w:w="2950" w:type="dxa"/>
        </w:trPr>
        <w:tc>
          <w:tcPr>
            <w:tcW w:w="2700" w:type="dxa"/>
            <w:vAlign w:val="top"/>
          </w:tcPr>
          <w:p w14:paraId="7D5430FD" w14:textId="77777777" w:rsidR="00C05360" w:rsidRDefault="00C05360" w:rsidP="00C05360">
            <w:r w:rsidRPr="005C7D7D">
              <w:rPr>
                <w:sz w:val="20"/>
              </w:rPr>
              <w:t>Number of claims audited</w:t>
            </w:r>
          </w:p>
        </w:tc>
        <w:tc>
          <w:tcPr>
            <w:tcW w:w="6937" w:type="dxa"/>
            <w:vAlign w:val="top"/>
          </w:tcPr>
          <w:p w14:paraId="21E85FCF" w14:textId="77777777" w:rsidR="00C05360" w:rsidRDefault="00C05360" w:rsidP="00C05360"/>
        </w:tc>
      </w:tr>
      <w:tr w:rsidR="00C05360" w14:paraId="5073CB9F" w14:textId="77777777" w:rsidTr="00C05360">
        <w:trPr>
          <w:gridAfter w:val="1"/>
          <w:cnfStyle w:val="000000100000" w:firstRow="0" w:lastRow="0" w:firstColumn="0" w:lastColumn="0" w:oddVBand="0" w:evenVBand="0" w:oddHBand="1" w:evenHBand="0" w:firstRowFirstColumn="0" w:firstRowLastColumn="0" w:lastRowFirstColumn="0" w:lastRowLastColumn="0"/>
          <w:wAfter w:w="2950" w:type="dxa"/>
        </w:trPr>
        <w:tc>
          <w:tcPr>
            <w:tcW w:w="2700" w:type="dxa"/>
            <w:vAlign w:val="top"/>
          </w:tcPr>
          <w:p w14:paraId="09580635" w14:textId="77777777" w:rsidR="00C05360" w:rsidRDefault="00C05360" w:rsidP="00C05360">
            <w:r w:rsidRPr="005C7D7D">
              <w:rPr>
                <w:sz w:val="20"/>
              </w:rPr>
              <w:t xml:space="preserve">List of claims audited </w:t>
            </w:r>
          </w:p>
        </w:tc>
        <w:tc>
          <w:tcPr>
            <w:tcW w:w="6937" w:type="dxa"/>
            <w:vAlign w:val="top"/>
          </w:tcPr>
          <w:p w14:paraId="10F2DF78" w14:textId="77777777" w:rsidR="00C05360" w:rsidRDefault="00C05360" w:rsidP="00C05360">
            <w:r w:rsidRPr="00DC7D7E">
              <w:rPr>
                <w:sz w:val="20"/>
              </w:rPr>
              <w:t>See Attachment A</w:t>
            </w:r>
          </w:p>
        </w:tc>
      </w:tr>
      <w:tr w:rsidR="00C05360" w14:paraId="2AECCE39" w14:textId="77777777" w:rsidTr="00C05360">
        <w:trPr>
          <w:cnfStyle w:val="000000010000" w:firstRow="0" w:lastRow="0" w:firstColumn="0" w:lastColumn="0" w:oddVBand="0" w:evenVBand="0" w:oddHBand="0" w:evenHBand="1" w:firstRowFirstColumn="0" w:firstRowLastColumn="0" w:lastRowFirstColumn="0" w:lastRowLastColumn="0"/>
        </w:trPr>
        <w:tc>
          <w:tcPr>
            <w:tcW w:w="2700" w:type="dxa"/>
            <w:vAlign w:val="top"/>
          </w:tcPr>
          <w:p w14:paraId="0557621D" w14:textId="77777777" w:rsidR="00C05360" w:rsidRDefault="00C05360" w:rsidP="00C05360">
            <w:r w:rsidRPr="005C7D7D">
              <w:rPr>
                <w:sz w:val="20"/>
              </w:rPr>
              <w:t>Opening meeting attendees</w:t>
            </w:r>
          </w:p>
        </w:tc>
        <w:tc>
          <w:tcPr>
            <w:tcW w:w="6937" w:type="dxa"/>
            <w:vAlign w:val="top"/>
          </w:tcPr>
          <w:p w14:paraId="045BB3BA" w14:textId="77777777" w:rsidR="00C05360" w:rsidRDefault="00C05360" w:rsidP="00C05360"/>
        </w:tc>
        <w:tc>
          <w:tcPr>
            <w:tcW w:w="2950" w:type="dxa"/>
            <w:tcBorders>
              <w:left w:val="none" w:sz="0" w:space="0" w:color="auto"/>
            </w:tcBorders>
            <w:vAlign w:val="top"/>
          </w:tcPr>
          <w:p w14:paraId="4D0A9B18" w14:textId="77777777" w:rsidR="00C05360" w:rsidRDefault="00C05360" w:rsidP="00C05360">
            <w:pPr>
              <w:spacing w:before="0" w:after="160" w:line="259" w:lineRule="auto"/>
            </w:pPr>
          </w:p>
        </w:tc>
      </w:tr>
      <w:tr w:rsidR="00C05360" w14:paraId="2F0D0ACE" w14:textId="77777777" w:rsidTr="00C05360">
        <w:trPr>
          <w:cnfStyle w:val="000000100000" w:firstRow="0" w:lastRow="0" w:firstColumn="0" w:lastColumn="0" w:oddVBand="0" w:evenVBand="0" w:oddHBand="1" w:evenHBand="0" w:firstRowFirstColumn="0" w:firstRowLastColumn="0" w:lastRowFirstColumn="0" w:lastRowLastColumn="0"/>
        </w:trPr>
        <w:tc>
          <w:tcPr>
            <w:tcW w:w="2700" w:type="dxa"/>
            <w:vAlign w:val="top"/>
          </w:tcPr>
          <w:p w14:paraId="59B026C4" w14:textId="77777777" w:rsidR="00C05360" w:rsidRDefault="00C05360" w:rsidP="00C05360">
            <w:r w:rsidRPr="005C7D7D">
              <w:rPr>
                <w:sz w:val="20"/>
              </w:rPr>
              <w:t xml:space="preserve">Closing meeting attendees  </w:t>
            </w:r>
          </w:p>
        </w:tc>
        <w:tc>
          <w:tcPr>
            <w:tcW w:w="6937" w:type="dxa"/>
            <w:vAlign w:val="top"/>
          </w:tcPr>
          <w:p w14:paraId="55CC00AC" w14:textId="77777777" w:rsidR="00C05360" w:rsidRDefault="00C05360" w:rsidP="00C05360"/>
        </w:tc>
        <w:tc>
          <w:tcPr>
            <w:tcW w:w="2950" w:type="dxa"/>
            <w:tcBorders>
              <w:left w:val="none" w:sz="0" w:space="0" w:color="auto"/>
            </w:tcBorders>
            <w:vAlign w:val="top"/>
          </w:tcPr>
          <w:p w14:paraId="0E42ADAA" w14:textId="77777777" w:rsidR="00C05360" w:rsidRDefault="00C05360" w:rsidP="00C05360">
            <w:pPr>
              <w:spacing w:before="0" w:after="160" w:line="259" w:lineRule="auto"/>
            </w:pPr>
          </w:p>
        </w:tc>
      </w:tr>
      <w:tr w:rsidR="00C05360" w14:paraId="2AF05724" w14:textId="77777777" w:rsidTr="00C05360">
        <w:trPr>
          <w:gridAfter w:val="1"/>
          <w:cnfStyle w:val="000000010000" w:firstRow="0" w:lastRow="0" w:firstColumn="0" w:lastColumn="0" w:oddVBand="0" w:evenVBand="0" w:oddHBand="0" w:evenHBand="1" w:firstRowFirstColumn="0" w:firstRowLastColumn="0" w:lastRowFirstColumn="0" w:lastRowLastColumn="0"/>
          <w:wAfter w:w="2950" w:type="dxa"/>
        </w:trPr>
        <w:tc>
          <w:tcPr>
            <w:tcW w:w="2700" w:type="dxa"/>
            <w:vAlign w:val="top"/>
          </w:tcPr>
          <w:p w14:paraId="22645595" w14:textId="77777777" w:rsidR="00C05360" w:rsidRDefault="00C05360" w:rsidP="00C05360">
            <w:r w:rsidRPr="005C7D7D">
              <w:rPr>
                <w:sz w:val="20"/>
              </w:rPr>
              <w:t xml:space="preserve">Overall audit </w:t>
            </w:r>
            <w:r>
              <w:rPr>
                <w:sz w:val="20"/>
              </w:rPr>
              <w:t>level achieved</w:t>
            </w:r>
            <w:r w:rsidRPr="005C7D7D">
              <w:rPr>
                <w:sz w:val="20"/>
              </w:rPr>
              <w:t xml:space="preserve"> </w:t>
            </w:r>
          </w:p>
        </w:tc>
        <w:tc>
          <w:tcPr>
            <w:tcW w:w="6937" w:type="dxa"/>
            <w:vAlign w:val="top"/>
          </w:tcPr>
          <w:p w14:paraId="7E33F94F" w14:textId="77777777" w:rsidR="00C05360" w:rsidRDefault="00C05360" w:rsidP="00C05360">
            <w:r w:rsidRPr="0000752D">
              <w:rPr>
                <w:sz w:val="20"/>
              </w:rPr>
              <w:t xml:space="preserve">&lt;Insert </w:t>
            </w:r>
            <w:r>
              <w:rPr>
                <w:sz w:val="20"/>
              </w:rPr>
              <w:t>Low Risk, Medium Risk or High Risk</w:t>
            </w:r>
            <w:r w:rsidRPr="0000752D">
              <w:rPr>
                <w:sz w:val="20"/>
              </w:rPr>
              <w:t>&gt;</w:t>
            </w:r>
          </w:p>
        </w:tc>
      </w:tr>
    </w:tbl>
    <w:p w14:paraId="614BDB44" w14:textId="77777777" w:rsidR="00573A38" w:rsidRDefault="00573A38" w:rsidP="008F1F82"/>
    <w:p w14:paraId="36279BB7" w14:textId="77777777" w:rsidR="00573A38" w:rsidRDefault="00573A38" w:rsidP="00C05360">
      <w:pPr>
        <w:pStyle w:val="Heading2"/>
        <w:numPr>
          <w:ilvl w:val="0"/>
          <w:numId w:val="0"/>
        </w:numPr>
        <w:ind w:left="680" w:hanging="680"/>
      </w:pPr>
      <w:bookmarkStart w:id="5" w:name="_Toc485389892"/>
      <w:r w:rsidRPr="005C7D7D">
        <w:t>Results</w:t>
      </w:r>
      <w:r>
        <w:t xml:space="preserve"> Overview:</w:t>
      </w:r>
      <w:r w:rsidRPr="005C7D7D">
        <w:t xml:space="preserve"> </w:t>
      </w:r>
      <w:bookmarkEnd w:id="5"/>
    </w:p>
    <w:p w14:paraId="288D976B" w14:textId="77777777" w:rsidR="00573A38" w:rsidRDefault="00573A38" w:rsidP="00573A38">
      <w:r>
        <w:t>This audit is measured across three components:</w:t>
      </w:r>
    </w:p>
    <w:p w14:paraId="5AF6B8D7" w14:textId="77777777" w:rsidR="00573A38" w:rsidRDefault="00573A38" w:rsidP="00573A38">
      <w:pPr>
        <w:pStyle w:val="ListParagraph"/>
        <w:numPr>
          <w:ilvl w:val="0"/>
          <w:numId w:val="43"/>
        </w:numPr>
        <w:spacing w:before="0" w:after="200" w:line="276" w:lineRule="auto"/>
      </w:pPr>
      <w:r>
        <w:t xml:space="preserve">Compliance: </w:t>
      </w:r>
      <w:proofErr w:type="gramStart"/>
      <w:r>
        <w:t>This measures</w:t>
      </w:r>
      <w:proofErr w:type="gramEnd"/>
      <w:r>
        <w:t xml:space="preserve"> &lt;insurer&gt; activity in relation to the obligations </w:t>
      </w:r>
    </w:p>
    <w:p w14:paraId="461DE932" w14:textId="77777777" w:rsidR="00573A38" w:rsidRDefault="00573A38" w:rsidP="00573A38">
      <w:pPr>
        <w:pStyle w:val="ListParagraph"/>
        <w:ind w:left="1080"/>
      </w:pPr>
      <w:r>
        <w:t>and timeframes placed upon them by the workers compensation legislation and the Workers compensation guidelines.</w:t>
      </w:r>
    </w:p>
    <w:p w14:paraId="0487FBE2" w14:textId="77777777" w:rsidR="00573A38" w:rsidRDefault="00573A38" w:rsidP="00573A38">
      <w:pPr>
        <w:pStyle w:val="ListParagraph"/>
        <w:ind w:left="1080"/>
      </w:pPr>
    </w:p>
    <w:p w14:paraId="6FD6C2F9" w14:textId="77777777" w:rsidR="00573A38" w:rsidRDefault="00573A38" w:rsidP="00573A38">
      <w:pPr>
        <w:pStyle w:val="ListParagraph"/>
        <w:numPr>
          <w:ilvl w:val="0"/>
          <w:numId w:val="43"/>
        </w:numPr>
        <w:spacing w:before="0" w:after="200" w:line="276" w:lineRule="auto"/>
      </w:pPr>
      <w:r>
        <w:t xml:space="preserve">Case management practice: </w:t>
      </w:r>
      <w:proofErr w:type="gramStart"/>
      <w:r>
        <w:t>This measures</w:t>
      </w:r>
      <w:proofErr w:type="gramEnd"/>
      <w:r>
        <w:t xml:space="preserve"> &lt;insurer&gt; practice in line with their Injury management program, and SIRA’s expectations of case management in accordance with the overarching case management principles and the Standards of practice.</w:t>
      </w:r>
    </w:p>
    <w:p w14:paraId="1D02BB4D" w14:textId="77777777" w:rsidR="00573A38" w:rsidRDefault="00573A38" w:rsidP="00573A38">
      <w:pPr>
        <w:pStyle w:val="ListParagraph"/>
        <w:ind w:left="1080"/>
      </w:pPr>
    </w:p>
    <w:p w14:paraId="0CD841BB" w14:textId="77777777" w:rsidR="00573A38" w:rsidRDefault="00573A38" w:rsidP="00573A38">
      <w:pPr>
        <w:pStyle w:val="ListParagraph"/>
        <w:numPr>
          <w:ilvl w:val="0"/>
          <w:numId w:val="43"/>
        </w:numPr>
        <w:spacing w:before="0" w:after="200" w:line="276" w:lineRule="auto"/>
      </w:pPr>
      <w:r>
        <w:t xml:space="preserve">Data quality: This measures the accuracy of data submitted by &lt;insurer&gt; to </w:t>
      </w:r>
    </w:p>
    <w:p w14:paraId="5F5E64B8" w14:textId="77777777" w:rsidR="00573A38" w:rsidRDefault="00573A38" w:rsidP="00573A38">
      <w:pPr>
        <w:pStyle w:val="ListParagraph"/>
        <w:ind w:left="1080"/>
      </w:pPr>
      <w:r>
        <w:t>SIRA against information held in the claim file.</w:t>
      </w:r>
    </w:p>
    <w:p w14:paraId="434AD31E" w14:textId="77777777" w:rsidR="00886253" w:rsidRDefault="00886253" w:rsidP="008F1F82"/>
    <w:p w14:paraId="4D1DABA1" w14:textId="77777777" w:rsidR="00DE289C" w:rsidRDefault="00DE289C" w:rsidP="00886253">
      <w:pPr>
        <w:rPr>
          <w:b/>
        </w:rPr>
      </w:pPr>
    </w:p>
    <w:p w14:paraId="2891EB6F" w14:textId="4A0C18BB" w:rsidR="00886253" w:rsidRPr="002C75E1" w:rsidRDefault="00886253" w:rsidP="00886253">
      <w:pPr>
        <w:rPr>
          <w:b/>
        </w:rPr>
      </w:pPr>
      <w:r w:rsidRPr="002C75E1">
        <w:rPr>
          <w:b/>
        </w:rPr>
        <w:lastRenderedPageBreak/>
        <w:t xml:space="preserve">Table 1 - </w:t>
      </w:r>
      <w:r>
        <w:rPr>
          <w:b/>
        </w:rPr>
        <w:t>Overall</w:t>
      </w:r>
      <w:r w:rsidRPr="002C75E1">
        <w:rPr>
          <w:b/>
        </w:rPr>
        <w:t xml:space="preserve"> results summary</w:t>
      </w:r>
    </w:p>
    <w:p w14:paraId="0101CA62" w14:textId="77777777" w:rsidR="00886253" w:rsidRPr="002C75E1" w:rsidRDefault="00886253" w:rsidP="00886253">
      <w:r w:rsidRPr="002C75E1">
        <w:t xml:space="preserve">&lt;insert graph from audit tool – </w:t>
      </w:r>
      <w:r>
        <w:t xml:space="preserve">“Overall </w:t>
      </w:r>
      <w:r w:rsidRPr="002C75E1">
        <w:t>results summary</w:t>
      </w:r>
      <w:r>
        <w:t>”</w:t>
      </w:r>
      <w:r w:rsidRPr="002C75E1">
        <w:t xml:space="preserve"> tab here&gt;</w:t>
      </w:r>
    </w:p>
    <w:p w14:paraId="3CBDC8E6" w14:textId="77777777" w:rsidR="007715EE" w:rsidRDefault="007715EE" w:rsidP="008F1F82"/>
    <w:p w14:paraId="57D0FB58" w14:textId="77777777" w:rsidR="00C05360" w:rsidRDefault="00C05360" w:rsidP="008F1F82"/>
    <w:p w14:paraId="07473178" w14:textId="77777777" w:rsidR="00C05360" w:rsidRDefault="00C05360" w:rsidP="008F1F82"/>
    <w:p w14:paraId="51417B8B" w14:textId="77777777" w:rsidR="00C05360" w:rsidRDefault="00C05360" w:rsidP="008F1F82"/>
    <w:p w14:paraId="582D711D" w14:textId="77777777" w:rsidR="00C05360" w:rsidRDefault="00C05360" w:rsidP="008F1F82"/>
    <w:p w14:paraId="62595BC5" w14:textId="77777777" w:rsidR="00C05360" w:rsidRDefault="00C05360" w:rsidP="008F1F82"/>
    <w:p w14:paraId="19228689" w14:textId="77777777" w:rsidR="00C05360" w:rsidRDefault="00C05360" w:rsidP="008F1F82"/>
    <w:p w14:paraId="5C8FF3CF" w14:textId="77777777" w:rsidR="00C05360" w:rsidRDefault="00C05360" w:rsidP="008F1F82"/>
    <w:p w14:paraId="19893554" w14:textId="77777777" w:rsidR="00C05360" w:rsidRDefault="00C05360" w:rsidP="008F1F82"/>
    <w:p w14:paraId="3FCF84EC" w14:textId="77777777" w:rsidR="00C05360" w:rsidRDefault="00C05360" w:rsidP="008F1F82"/>
    <w:p w14:paraId="172B2E6C" w14:textId="77777777" w:rsidR="00C05360" w:rsidRDefault="00C05360" w:rsidP="008F1F82"/>
    <w:p w14:paraId="6EA0B328" w14:textId="77777777" w:rsidR="00C05360" w:rsidRDefault="00C05360" w:rsidP="008F1F82"/>
    <w:p w14:paraId="26060224" w14:textId="77777777" w:rsidR="00C05360" w:rsidRDefault="00C05360" w:rsidP="008F1F82"/>
    <w:p w14:paraId="4F8CD540" w14:textId="77777777" w:rsidR="00C05360" w:rsidRDefault="00C05360" w:rsidP="008F1F82"/>
    <w:p w14:paraId="68DDDE9A" w14:textId="77777777" w:rsidR="00C05360" w:rsidRDefault="00C05360" w:rsidP="008F1F82"/>
    <w:p w14:paraId="22B1986F" w14:textId="77777777" w:rsidR="00C05360" w:rsidRDefault="00C05360" w:rsidP="008F1F82"/>
    <w:p w14:paraId="12318FAD" w14:textId="77777777" w:rsidR="00C05360" w:rsidRDefault="00C05360" w:rsidP="008F1F82"/>
    <w:p w14:paraId="12619FEA" w14:textId="77777777" w:rsidR="00C05360" w:rsidRDefault="00C05360" w:rsidP="008F1F82"/>
    <w:p w14:paraId="46409319" w14:textId="77777777" w:rsidR="00C05360" w:rsidRDefault="00C05360" w:rsidP="008F1F82"/>
    <w:p w14:paraId="3657FDAD" w14:textId="77777777" w:rsidR="00C05360" w:rsidRDefault="00C05360" w:rsidP="008F1F82"/>
    <w:p w14:paraId="68AB9649" w14:textId="77777777" w:rsidR="00C05360" w:rsidRDefault="00C05360" w:rsidP="008F1F82"/>
    <w:p w14:paraId="19B15074" w14:textId="77777777" w:rsidR="00C05360" w:rsidRDefault="00C05360" w:rsidP="008F1F82"/>
    <w:p w14:paraId="42683520" w14:textId="77777777" w:rsidR="00C05360" w:rsidRDefault="00C05360" w:rsidP="008F1F82"/>
    <w:p w14:paraId="32CAF54D" w14:textId="77777777" w:rsidR="00C05360" w:rsidRDefault="00C05360" w:rsidP="008F1F82"/>
    <w:p w14:paraId="2F315B4C" w14:textId="77777777" w:rsidR="00C05360" w:rsidRDefault="00C05360" w:rsidP="008F1F82"/>
    <w:p w14:paraId="138841A9" w14:textId="77777777" w:rsidR="00C05360" w:rsidRDefault="00C05360" w:rsidP="008F1F82"/>
    <w:p w14:paraId="6D4BBC12" w14:textId="77777777" w:rsidR="00C05360" w:rsidRDefault="00C05360" w:rsidP="008F1F82"/>
    <w:p w14:paraId="0D7AE9EA" w14:textId="77777777" w:rsidR="00C05360" w:rsidRDefault="00C05360" w:rsidP="008F1F82"/>
    <w:p w14:paraId="3F6C74B9" w14:textId="77777777" w:rsidR="00C05360" w:rsidRDefault="00C05360" w:rsidP="008F1F82"/>
    <w:p w14:paraId="3EC6B852" w14:textId="77777777" w:rsidR="00C05360" w:rsidRDefault="00C05360" w:rsidP="008F1F82"/>
    <w:p w14:paraId="6899F6D5" w14:textId="77777777" w:rsidR="00C05360" w:rsidRDefault="00C05360" w:rsidP="008F1F82"/>
    <w:p w14:paraId="759F296F" w14:textId="77777777" w:rsidR="00C05360" w:rsidRDefault="00C05360" w:rsidP="008F1F82"/>
    <w:p w14:paraId="76058247" w14:textId="77777777" w:rsidR="00C05360" w:rsidRDefault="00C05360" w:rsidP="008F1F82"/>
    <w:p w14:paraId="4C63E0D8" w14:textId="77777777" w:rsidR="00C05360" w:rsidRDefault="00C05360" w:rsidP="008F1F82"/>
    <w:p w14:paraId="2EB58C78" w14:textId="77777777" w:rsidR="00C05360" w:rsidRDefault="00C05360" w:rsidP="008F1F82"/>
    <w:p w14:paraId="05DAB4CF" w14:textId="77777777" w:rsidR="00C05360" w:rsidRDefault="00C05360" w:rsidP="008F1F82"/>
    <w:p w14:paraId="32571B2D" w14:textId="77777777" w:rsidR="00C05360" w:rsidRDefault="00C05360" w:rsidP="008F1F82"/>
    <w:p w14:paraId="52BA6D1B" w14:textId="77777777" w:rsidR="00C05360" w:rsidRDefault="00C05360" w:rsidP="008F1F82"/>
    <w:p w14:paraId="54F883E4" w14:textId="77777777" w:rsidR="00C05360" w:rsidRDefault="00C05360" w:rsidP="008F1F82"/>
    <w:p w14:paraId="5CE8AEEC" w14:textId="77777777" w:rsidR="00C05360" w:rsidRDefault="00C05360" w:rsidP="008F1F82"/>
    <w:p w14:paraId="658B7F8E" w14:textId="77777777" w:rsidR="00C05360" w:rsidRDefault="00C05360" w:rsidP="008F1F82"/>
    <w:p w14:paraId="33A95309" w14:textId="77777777" w:rsidR="00125CE1" w:rsidRDefault="00125CE1" w:rsidP="008F1F82"/>
    <w:p w14:paraId="01E3620E" w14:textId="77777777" w:rsidR="007715EE" w:rsidRDefault="007715EE" w:rsidP="008D7F0D">
      <w:pPr>
        <w:pStyle w:val="Heading1"/>
        <w:numPr>
          <w:ilvl w:val="0"/>
          <w:numId w:val="0"/>
        </w:numPr>
        <w:spacing w:after="120"/>
      </w:pPr>
      <w:r>
        <w:lastRenderedPageBreak/>
        <w:t>Results: Compliance</w:t>
      </w:r>
    </w:p>
    <w:p w14:paraId="0B356824" w14:textId="77777777" w:rsidR="004A4DDF" w:rsidRDefault="007715EE" w:rsidP="004A4DDF">
      <w:pPr>
        <w:pBdr>
          <w:top w:val="single" w:sz="4" w:space="1" w:color="auto"/>
          <w:left w:val="single" w:sz="4" w:space="4" w:color="auto"/>
          <w:bottom w:val="single" w:sz="4" w:space="2" w:color="auto"/>
          <w:right w:val="single" w:sz="4" w:space="4" w:color="auto"/>
        </w:pBdr>
        <w:spacing w:after="240"/>
      </w:pPr>
      <w:r>
        <w:t>Total score for component:   %</w:t>
      </w:r>
    </w:p>
    <w:tbl>
      <w:tblPr>
        <w:tblStyle w:val="TableGrid"/>
        <w:tblW w:w="0" w:type="auto"/>
        <w:tblLook w:val="04A0" w:firstRow="1" w:lastRow="0" w:firstColumn="1" w:lastColumn="0" w:noHBand="0" w:noVBand="1"/>
      </w:tblPr>
      <w:tblGrid>
        <w:gridCol w:w="1520"/>
        <w:gridCol w:w="3158"/>
        <w:gridCol w:w="4950"/>
      </w:tblGrid>
      <w:tr w:rsidR="001A22EB" w:rsidRPr="00141424" w14:paraId="70B12AA2" w14:textId="77777777" w:rsidTr="0064177D">
        <w:trPr>
          <w:trHeight w:val="414"/>
        </w:trPr>
        <w:tc>
          <w:tcPr>
            <w:tcW w:w="9628" w:type="dxa"/>
            <w:gridSpan w:val="3"/>
            <w:shd w:val="clear" w:color="auto" w:fill="174047" w:themeFill="accent1" w:themeFillShade="80"/>
            <w:vAlign w:val="center"/>
          </w:tcPr>
          <w:p w14:paraId="1AE8D146" w14:textId="77777777" w:rsidR="001A22EB" w:rsidRPr="0049037A" w:rsidRDefault="001A22EB" w:rsidP="0064177D">
            <w:pPr>
              <w:keepNext/>
              <w:keepLines/>
            </w:pPr>
            <w:r w:rsidRPr="00C05360">
              <w:t>1. Injury management and recovery at work - assessment</w:t>
            </w:r>
          </w:p>
        </w:tc>
      </w:tr>
      <w:tr w:rsidR="001A22EB" w:rsidRPr="0075511F" w14:paraId="5D48E69E" w14:textId="77777777" w:rsidTr="0064177D">
        <w:trPr>
          <w:trHeight w:val="414"/>
        </w:trPr>
        <w:tc>
          <w:tcPr>
            <w:tcW w:w="1520" w:type="dxa"/>
            <w:vAlign w:val="center"/>
          </w:tcPr>
          <w:p w14:paraId="57BD6CFE" w14:textId="77777777" w:rsidR="001A22EB" w:rsidRPr="004A4DDF" w:rsidRDefault="001A22EB" w:rsidP="0064177D">
            <w:pPr>
              <w:keepNext/>
              <w:keepLines/>
            </w:pPr>
            <w:r w:rsidRPr="004A4DDF">
              <w:t>Audit score:</w:t>
            </w:r>
          </w:p>
        </w:tc>
        <w:tc>
          <w:tcPr>
            <w:tcW w:w="8108" w:type="dxa"/>
            <w:gridSpan w:val="2"/>
            <w:vAlign w:val="center"/>
          </w:tcPr>
          <w:p w14:paraId="190B304E" w14:textId="77777777" w:rsidR="001A22EB" w:rsidRPr="004A4DDF" w:rsidRDefault="001A22EB" w:rsidP="0064177D">
            <w:pPr>
              <w:keepNext/>
              <w:keepLines/>
            </w:pPr>
            <w:r w:rsidRPr="004A4DDF">
              <w:t xml:space="preserve"> %</w:t>
            </w:r>
          </w:p>
        </w:tc>
      </w:tr>
      <w:tr w:rsidR="001A22EB" w:rsidRPr="0075511F" w14:paraId="1E56818F" w14:textId="77777777" w:rsidTr="0064177D">
        <w:trPr>
          <w:trHeight w:val="414"/>
        </w:trPr>
        <w:tc>
          <w:tcPr>
            <w:tcW w:w="4678" w:type="dxa"/>
            <w:gridSpan w:val="2"/>
            <w:vAlign w:val="center"/>
          </w:tcPr>
          <w:p w14:paraId="50C423C6" w14:textId="77777777" w:rsidR="001A22EB" w:rsidRPr="004A4DDF" w:rsidRDefault="001A22EB" w:rsidP="0064177D">
            <w:pPr>
              <w:keepNext/>
              <w:keepLines/>
            </w:pPr>
            <w:r w:rsidRPr="004A4DDF">
              <w:t xml:space="preserve">Total criteria conformance: </w:t>
            </w:r>
          </w:p>
        </w:tc>
        <w:tc>
          <w:tcPr>
            <w:tcW w:w="4950" w:type="dxa"/>
            <w:vAlign w:val="center"/>
          </w:tcPr>
          <w:p w14:paraId="0F9D3DBF" w14:textId="77777777" w:rsidR="001A22EB" w:rsidRPr="004A4DDF" w:rsidRDefault="001A22EB" w:rsidP="0064177D">
            <w:pPr>
              <w:keepNext/>
              <w:keepLines/>
            </w:pPr>
            <w:r w:rsidRPr="004A4DDF">
              <w:t xml:space="preserve">Maximum achievable criteria conformance: </w:t>
            </w:r>
          </w:p>
        </w:tc>
      </w:tr>
      <w:tr w:rsidR="001A22EB" w:rsidRPr="0075511F" w14:paraId="6C711E66" w14:textId="77777777" w:rsidTr="0064177D">
        <w:trPr>
          <w:trHeight w:val="414"/>
        </w:trPr>
        <w:tc>
          <w:tcPr>
            <w:tcW w:w="1520" w:type="dxa"/>
            <w:vAlign w:val="center"/>
          </w:tcPr>
          <w:p w14:paraId="77B51520" w14:textId="77777777" w:rsidR="001A22EB" w:rsidRPr="004A4DDF" w:rsidRDefault="001A22EB" w:rsidP="0064177D">
            <w:pPr>
              <w:keepNext/>
              <w:keepLines/>
            </w:pPr>
            <w:r w:rsidRPr="004A4DDF">
              <w:t>Key findings:</w:t>
            </w:r>
          </w:p>
        </w:tc>
        <w:tc>
          <w:tcPr>
            <w:tcW w:w="8108" w:type="dxa"/>
            <w:gridSpan w:val="2"/>
            <w:vAlign w:val="center"/>
          </w:tcPr>
          <w:p w14:paraId="78F86615" w14:textId="77777777" w:rsidR="001A22EB" w:rsidRPr="004A4DDF" w:rsidRDefault="001A22EB" w:rsidP="0064177D">
            <w:pPr>
              <w:keepNext/>
              <w:keepLines/>
            </w:pPr>
          </w:p>
        </w:tc>
      </w:tr>
      <w:tr w:rsidR="001A22EB" w:rsidRPr="0075511F" w14:paraId="303E1354" w14:textId="77777777" w:rsidTr="0064177D">
        <w:trPr>
          <w:trHeight w:val="414"/>
        </w:trPr>
        <w:tc>
          <w:tcPr>
            <w:tcW w:w="9628" w:type="dxa"/>
            <w:gridSpan w:val="3"/>
            <w:shd w:val="clear" w:color="auto" w:fill="174047" w:themeFill="accent1" w:themeFillShade="80"/>
            <w:vAlign w:val="center"/>
          </w:tcPr>
          <w:p w14:paraId="4AA8291D" w14:textId="77777777" w:rsidR="001A22EB" w:rsidRPr="0049037A" w:rsidRDefault="001A22EB" w:rsidP="0064177D">
            <w:pPr>
              <w:keepNext/>
              <w:keepLines/>
            </w:pPr>
            <w:r w:rsidRPr="00C05360">
              <w:t>2. Injury management and recovery at work - planning</w:t>
            </w:r>
          </w:p>
        </w:tc>
      </w:tr>
      <w:tr w:rsidR="001A22EB" w:rsidRPr="00357756" w14:paraId="5BADC586" w14:textId="77777777" w:rsidTr="0064177D">
        <w:trPr>
          <w:trHeight w:val="414"/>
        </w:trPr>
        <w:tc>
          <w:tcPr>
            <w:tcW w:w="1520" w:type="dxa"/>
            <w:vAlign w:val="center"/>
          </w:tcPr>
          <w:p w14:paraId="58785687" w14:textId="77777777" w:rsidR="001A22EB" w:rsidRPr="004A4DDF" w:rsidRDefault="001A22EB" w:rsidP="0064177D">
            <w:pPr>
              <w:keepNext/>
              <w:keepLines/>
            </w:pPr>
            <w:r w:rsidRPr="004A4DDF">
              <w:t>Audit score:</w:t>
            </w:r>
          </w:p>
        </w:tc>
        <w:tc>
          <w:tcPr>
            <w:tcW w:w="8108" w:type="dxa"/>
            <w:gridSpan w:val="2"/>
            <w:vAlign w:val="center"/>
          </w:tcPr>
          <w:p w14:paraId="1B9C7128" w14:textId="77777777" w:rsidR="001A22EB" w:rsidRPr="004A4DDF" w:rsidRDefault="001A22EB" w:rsidP="0064177D">
            <w:pPr>
              <w:keepNext/>
              <w:keepLines/>
            </w:pPr>
            <w:r w:rsidRPr="004A4DDF">
              <w:t xml:space="preserve"> %</w:t>
            </w:r>
          </w:p>
        </w:tc>
      </w:tr>
      <w:tr w:rsidR="001A22EB" w:rsidRPr="00357756" w14:paraId="0360C849" w14:textId="77777777" w:rsidTr="0064177D">
        <w:trPr>
          <w:trHeight w:val="414"/>
        </w:trPr>
        <w:tc>
          <w:tcPr>
            <w:tcW w:w="4678" w:type="dxa"/>
            <w:gridSpan w:val="2"/>
            <w:vAlign w:val="center"/>
          </w:tcPr>
          <w:p w14:paraId="347F9626" w14:textId="77777777" w:rsidR="001A22EB" w:rsidRPr="004A4DDF" w:rsidRDefault="001A22EB" w:rsidP="0064177D">
            <w:pPr>
              <w:keepNext/>
              <w:keepLines/>
            </w:pPr>
            <w:r w:rsidRPr="004A4DDF">
              <w:t xml:space="preserve">Total criteria conformance: </w:t>
            </w:r>
          </w:p>
        </w:tc>
        <w:tc>
          <w:tcPr>
            <w:tcW w:w="4950" w:type="dxa"/>
            <w:vAlign w:val="center"/>
          </w:tcPr>
          <w:p w14:paraId="1DAFFBEF" w14:textId="77777777" w:rsidR="001A22EB" w:rsidRPr="004A4DDF" w:rsidRDefault="001A22EB" w:rsidP="0064177D">
            <w:pPr>
              <w:keepNext/>
              <w:keepLines/>
            </w:pPr>
            <w:r w:rsidRPr="004A4DDF">
              <w:t xml:space="preserve">Maximum achievable criteria conformance: </w:t>
            </w:r>
          </w:p>
        </w:tc>
      </w:tr>
      <w:tr w:rsidR="001A22EB" w:rsidRPr="00357756" w14:paraId="73139CE0" w14:textId="77777777" w:rsidTr="0064177D">
        <w:trPr>
          <w:trHeight w:val="414"/>
        </w:trPr>
        <w:tc>
          <w:tcPr>
            <w:tcW w:w="1520" w:type="dxa"/>
            <w:vAlign w:val="center"/>
          </w:tcPr>
          <w:p w14:paraId="32F03E6F" w14:textId="77777777" w:rsidR="001A22EB" w:rsidRPr="004A4DDF" w:rsidRDefault="001A22EB" w:rsidP="0064177D">
            <w:pPr>
              <w:keepNext/>
              <w:keepLines/>
            </w:pPr>
            <w:r w:rsidRPr="004A4DDF">
              <w:t>Key findings:</w:t>
            </w:r>
          </w:p>
        </w:tc>
        <w:tc>
          <w:tcPr>
            <w:tcW w:w="8108" w:type="dxa"/>
            <w:gridSpan w:val="2"/>
            <w:vAlign w:val="center"/>
          </w:tcPr>
          <w:p w14:paraId="4597FEB7" w14:textId="77777777" w:rsidR="001A22EB" w:rsidRPr="004A4DDF" w:rsidRDefault="00920E76" w:rsidP="0064177D">
            <w:pPr>
              <w:keepNext/>
              <w:keepLines/>
            </w:pPr>
            <w:r w:rsidRPr="004A4DDF">
              <w:t>There is no compliance practice component applicable to this element</w:t>
            </w:r>
          </w:p>
        </w:tc>
      </w:tr>
      <w:tr w:rsidR="001A22EB" w:rsidRPr="0075511F" w14:paraId="1CBDAD2C" w14:textId="77777777" w:rsidTr="0064177D">
        <w:trPr>
          <w:trHeight w:val="414"/>
        </w:trPr>
        <w:tc>
          <w:tcPr>
            <w:tcW w:w="9628" w:type="dxa"/>
            <w:gridSpan w:val="3"/>
            <w:shd w:val="clear" w:color="auto" w:fill="174047" w:themeFill="accent1" w:themeFillShade="80"/>
            <w:vAlign w:val="center"/>
          </w:tcPr>
          <w:p w14:paraId="52763AE1" w14:textId="77777777" w:rsidR="001A22EB" w:rsidRPr="00C05360" w:rsidRDefault="001A22EB" w:rsidP="0064177D">
            <w:pPr>
              <w:keepNext/>
              <w:keepLines/>
            </w:pPr>
            <w:r w:rsidRPr="00C05360">
              <w:t>3. Injury management and recovery at work- implementation</w:t>
            </w:r>
          </w:p>
        </w:tc>
      </w:tr>
      <w:tr w:rsidR="001A22EB" w:rsidRPr="00357756" w14:paraId="76D12771" w14:textId="77777777" w:rsidTr="0064177D">
        <w:trPr>
          <w:trHeight w:val="414"/>
        </w:trPr>
        <w:tc>
          <w:tcPr>
            <w:tcW w:w="1520" w:type="dxa"/>
            <w:vAlign w:val="center"/>
          </w:tcPr>
          <w:p w14:paraId="33A925E3" w14:textId="77777777" w:rsidR="001A22EB" w:rsidRPr="004A4DDF" w:rsidRDefault="001A22EB" w:rsidP="0064177D">
            <w:pPr>
              <w:keepNext/>
              <w:keepLines/>
            </w:pPr>
            <w:r w:rsidRPr="004A4DDF">
              <w:t>Audit score:</w:t>
            </w:r>
          </w:p>
        </w:tc>
        <w:tc>
          <w:tcPr>
            <w:tcW w:w="8108" w:type="dxa"/>
            <w:gridSpan w:val="2"/>
            <w:vAlign w:val="center"/>
          </w:tcPr>
          <w:p w14:paraId="7B1F3214" w14:textId="77777777" w:rsidR="001A22EB" w:rsidRPr="004A4DDF" w:rsidRDefault="001A22EB" w:rsidP="0064177D">
            <w:pPr>
              <w:keepNext/>
              <w:keepLines/>
            </w:pPr>
            <w:r w:rsidRPr="004A4DDF">
              <w:t xml:space="preserve"> %</w:t>
            </w:r>
          </w:p>
        </w:tc>
      </w:tr>
      <w:tr w:rsidR="001A22EB" w:rsidRPr="00357756" w14:paraId="05873558" w14:textId="77777777" w:rsidTr="0064177D">
        <w:trPr>
          <w:trHeight w:val="414"/>
        </w:trPr>
        <w:tc>
          <w:tcPr>
            <w:tcW w:w="4678" w:type="dxa"/>
            <w:gridSpan w:val="2"/>
            <w:vAlign w:val="center"/>
          </w:tcPr>
          <w:p w14:paraId="50E315C2" w14:textId="77777777" w:rsidR="001A22EB" w:rsidRPr="004A4DDF" w:rsidRDefault="001A22EB" w:rsidP="0064177D">
            <w:pPr>
              <w:keepNext/>
              <w:keepLines/>
            </w:pPr>
            <w:r w:rsidRPr="004A4DDF">
              <w:t xml:space="preserve">Total criteria conformance: </w:t>
            </w:r>
          </w:p>
        </w:tc>
        <w:tc>
          <w:tcPr>
            <w:tcW w:w="4950" w:type="dxa"/>
            <w:vAlign w:val="center"/>
          </w:tcPr>
          <w:p w14:paraId="32C6891F" w14:textId="77777777" w:rsidR="001A22EB" w:rsidRPr="004A4DDF" w:rsidRDefault="001A22EB" w:rsidP="0064177D">
            <w:pPr>
              <w:keepNext/>
              <w:keepLines/>
            </w:pPr>
            <w:r w:rsidRPr="004A4DDF">
              <w:t xml:space="preserve">Maximum achievable criteria conformance: </w:t>
            </w:r>
          </w:p>
        </w:tc>
      </w:tr>
      <w:tr w:rsidR="001A22EB" w:rsidRPr="00357756" w14:paraId="6EBA2829" w14:textId="77777777" w:rsidTr="0064177D">
        <w:trPr>
          <w:trHeight w:val="414"/>
        </w:trPr>
        <w:tc>
          <w:tcPr>
            <w:tcW w:w="1520" w:type="dxa"/>
            <w:vAlign w:val="center"/>
          </w:tcPr>
          <w:p w14:paraId="2F162499" w14:textId="77777777" w:rsidR="001A22EB" w:rsidRPr="004A4DDF" w:rsidRDefault="001A22EB" w:rsidP="0064177D">
            <w:pPr>
              <w:keepNext/>
              <w:keepLines/>
            </w:pPr>
            <w:r w:rsidRPr="004A4DDF">
              <w:t>Key findings:</w:t>
            </w:r>
          </w:p>
        </w:tc>
        <w:tc>
          <w:tcPr>
            <w:tcW w:w="8108" w:type="dxa"/>
            <w:gridSpan w:val="2"/>
            <w:vAlign w:val="center"/>
          </w:tcPr>
          <w:p w14:paraId="7F86BAD3" w14:textId="77777777" w:rsidR="001A22EB" w:rsidRPr="004A4DDF" w:rsidRDefault="00920E76" w:rsidP="0064177D">
            <w:pPr>
              <w:keepNext/>
              <w:keepLines/>
            </w:pPr>
            <w:r w:rsidRPr="004A4DDF">
              <w:t>There is no compliance practice component applicable to this element</w:t>
            </w:r>
          </w:p>
        </w:tc>
      </w:tr>
      <w:tr w:rsidR="001A22EB" w:rsidRPr="0075511F" w14:paraId="7E967C73" w14:textId="77777777" w:rsidTr="0064177D">
        <w:trPr>
          <w:trHeight w:val="414"/>
        </w:trPr>
        <w:tc>
          <w:tcPr>
            <w:tcW w:w="9628" w:type="dxa"/>
            <w:gridSpan w:val="3"/>
            <w:shd w:val="clear" w:color="auto" w:fill="174047" w:themeFill="accent1" w:themeFillShade="80"/>
            <w:vAlign w:val="center"/>
          </w:tcPr>
          <w:p w14:paraId="76A3A24E" w14:textId="77777777" w:rsidR="001A22EB" w:rsidRPr="00C05360" w:rsidRDefault="001A22EB" w:rsidP="0064177D">
            <w:pPr>
              <w:keepNext/>
              <w:keepLines/>
            </w:pPr>
            <w:r w:rsidRPr="00C05360">
              <w:t>4. Injury management and recovery at work- finalisation</w:t>
            </w:r>
          </w:p>
        </w:tc>
      </w:tr>
      <w:tr w:rsidR="001A22EB" w:rsidRPr="00357756" w14:paraId="15562404" w14:textId="77777777" w:rsidTr="0064177D">
        <w:trPr>
          <w:trHeight w:val="414"/>
        </w:trPr>
        <w:tc>
          <w:tcPr>
            <w:tcW w:w="1520" w:type="dxa"/>
            <w:vAlign w:val="center"/>
          </w:tcPr>
          <w:p w14:paraId="6E313A31" w14:textId="77777777" w:rsidR="001A22EB" w:rsidRPr="004A4DDF" w:rsidRDefault="001A22EB" w:rsidP="0064177D">
            <w:pPr>
              <w:keepNext/>
              <w:keepLines/>
            </w:pPr>
            <w:r w:rsidRPr="004A4DDF">
              <w:t>Audit score:</w:t>
            </w:r>
          </w:p>
        </w:tc>
        <w:tc>
          <w:tcPr>
            <w:tcW w:w="8108" w:type="dxa"/>
            <w:gridSpan w:val="2"/>
            <w:vAlign w:val="center"/>
          </w:tcPr>
          <w:p w14:paraId="719251B9" w14:textId="77777777" w:rsidR="001A22EB" w:rsidRPr="004A4DDF" w:rsidRDefault="001A22EB" w:rsidP="0064177D">
            <w:pPr>
              <w:keepNext/>
              <w:keepLines/>
            </w:pPr>
            <w:r w:rsidRPr="004A4DDF">
              <w:t>Not applicable</w:t>
            </w:r>
          </w:p>
        </w:tc>
      </w:tr>
      <w:tr w:rsidR="001A22EB" w:rsidRPr="00357756" w14:paraId="2825670E" w14:textId="77777777" w:rsidTr="0064177D">
        <w:trPr>
          <w:trHeight w:val="414"/>
        </w:trPr>
        <w:tc>
          <w:tcPr>
            <w:tcW w:w="4678" w:type="dxa"/>
            <w:gridSpan w:val="2"/>
            <w:vAlign w:val="center"/>
          </w:tcPr>
          <w:p w14:paraId="24B06008" w14:textId="77777777" w:rsidR="001A22EB" w:rsidRPr="004A4DDF" w:rsidRDefault="001A22EB" w:rsidP="0064177D">
            <w:pPr>
              <w:keepNext/>
              <w:keepLines/>
            </w:pPr>
            <w:r w:rsidRPr="004A4DDF">
              <w:t xml:space="preserve">Total criteria conformance: </w:t>
            </w:r>
          </w:p>
        </w:tc>
        <w:tc>
          <w:tcPr>
            <w:tcW w:w="4950" w:type="dxa"/>
            <w:vAlign w:val="center"/>
          </w:tcPr>
          <w:p w14:paraId="1D60DDB0" w14:textId="77777777" w:rsidR="001A22EB" w:rsidRPr="004A4DDF" w:rsidRDefault="001A22EB" w:rsidP="0064177D">
            <w:pPr>
              <w:keepNext/>
              <w:keepLines/>
            </w:pPr>
            <w:r w:rsidRPr="004A4DDF">
              <w:t xml:space="preserve">Maximum achievable criteria conformance: </w:t>
            </w:r>
          </w:p>
        </w:tc>
      </w:tr>
      <w:tr w:rsidR="001A22EB" w:rsidRPr="00357756" w14:paraId="46CD5677" w14:textId="77777777" w:rsidTr="0064177D">
        <w:trPr>
          <w:trHeight w:val="414"/>
        </w:trPr>
        <w:tc>
          <w:tcPr>
            <w:tcW w:w="1520" w:type="dxa"/>
            <w:vAlign w:val="center"/>
          </w:tcPr>
          <w:p w14:paraId="3DEF4DD1" w14:textId="77777777" w:rsidR="001A22EB" w:rsidRPr="004A4DDF" w:rsidRDefault="001A22EB" w:rsidP="0064177D">
            <w:pPr>
              <w:keepNext/>
              <w:keepLines/>
            </w:pPr>
            <w:r w:rsidRPr="004A4DDF">
              <w:t>Key findings:</w:t>
            </w:r>
          </w:p>
        </w:tc>
        <w:tc>
          <w:tcPr>
            <w:tcW w:w="8108" w:type="dxa"/>
            <w:gridSpan w:val="2"/>
            <w:vAlign w:val="center"/>
          </w:tcPr>
          <w:p w14:paraId="20891A94" w14:textId="77777777" w:rsidR="001A22EB" w:rsidRPr="004A4DDF" w:rsidRDefault="001A22EB" w:rsidP="0064177D">
            <w:pPr>
              <w:keepNext/>
              <w:keepLines/>
            </w:pPr>
            <w:r w:rsidRPr="004A4DDF">
              <w:t>There is no compliance practice component applicable to this element</w:t>
            </w:r>
          </w:p>
        </w:tc>
      </w:tr>
      <w:tr w:rsidR="001A22EB" w:rsidRPr="0075511F" w14:paraId="5A9577DA" w14:textId="77777777" w:rsidTr="0064177D">
        <w:trPr>
          <w:trHeight w:val="414"/>
        </w:trPr>
        <w:tc>
          <w:tcPr>
            <w:tcW w:w="9628" w:type="dxa"/>
            <w:gridSpan w:val="3"/>
            <w:shd w:val="clear" w:color="auto" w:fill="174047" w:themeFill="accent1" w:themeFillShade="80"/>
            <w:vAlign w:val="center"/>
          </w:tcPr>
          <w:p w14:paraId="4E7ADDA2" w14:textId="77777777" w:rsidR="001A22EB" w:rsidRPr="00C05360" w:rsidRDefault="001A22EB" w:rsidP="0064177D">
            <w:pPr>
              <w:keepNext/>
              <w:keepLines/>
            </w:pPr>
            <w:r w:rsidRPr="00C05360">
              <w:t>5. Liability determination</w:t>
            </w:r>
          </w:p>
        </w:tc>
      </w:tr>
      <w:tr w:rsidR="001A22EB" w:rsidRPr="00357756" w14:paraId="2DE4CA62" w14:textId="77777777" w:rsidTr="0064177D">
        <w:trPr>
          <w:trHeight w:val="414"/>
        </w:trPr>
        <w:tc>
          <w:tcPr>
            <w:tcW w:w="1520" w:type="dxa"/>
            <w:vAlign w:val="center"/>
          </w:tcPr>
          <w:p w14:paraId="3323C488" w14:textId="77777777" w:rsidR="001A22EB" w:rsidRPr="004A4DDF" w:rsidRDefault="001A22EB" w:rsidP="0064177D">
            <w:pPr>
              <w:keepNext/>
              <w:keepLines/>
            </w:pPr>
            <w:r w:rsidRPr="004A4DDF">
              <w:t>Audit score:</w:t>
            </w:r>
          </w:p>
        </w:tc>
        <w:tc>
          <w:tcPr>
            <w:tcW w:w="8108" w:type="dxa"/>
            <w:gridSpan w:val="2"/>
            <w:vAlign w:val="center"/>
          </w:tcPr>
          <w:p w14:paraId="7E37632E" w14:textId="77777777" w:rsidR="001A22EB" w:rsidRPr="004A4DDF" w:rsidRDefault="001A22EB" w:rsidP="0064177D">
            <w:pPr>
              <w:keepNext/>
              <w:keepLines/>
            </w:pPr>
            <w:r w:rsidRPr="004A4DDF">
              <w:t xml:space="preserve"> %</w:t>
            </w:r>
          </w:p>
        </w:tc>
      </w:tr>
      <w:tr w:rsidR="001A22EB" w:rsidRPr="00357756" w14:paraId="2BD7719E" w14:textId="77777777" w:rsidTr="0064177D">
        <w:trPr>
          <w:trHeight w:val="414"/>
        </w:trPr>
        <w:tc>
          <w:tcPr>
            <w:tcW w:w="4678" w:type="dxa"/>
            <w:gridSpan w:val="2"/>
            <w:vAlign w:val="center"/>
          </w:tcPr>
          <w:p w14:paraId="3D34D004" w14:textId="77777777" w:rsidR="001A22EB" w:rsidRPr="004A4DDF" w:rsidRDefault="001A22EB" w:rsidP="0064177D">
            <w:pPr>
              <w:keepNext/>
              <w:keepLines/>
            </w:pPr>
            <w:r w:rsidRPr="004A4DDF">
              <w:t xml:space="preserve">Total criteria conformance: </w:t>
            </w:r>
          </w:p>
        </w:tc>
        <w:tc>
          <w:tcPr>
            <w:tcW w:w="4950" w:type="dxa"/>
            <w:vAlign w:val="center"/>
          </w:tcPr>
          <w:p w14:paraId="2E1D0F0F" w14:textId="77777777" w:rsidR="001A22EB" w:rsidRPr="004A4DDF" w:rsidRDefault="001A22EB" w:rsidP="0064177D">
            <w:pPr>
              <w:keepNext/>
              <w:keepLines/>
            </w:pPr>
            <w:r w:rsidRPr="004A4DDF">
              <w:t xml:space="preserve">Maximum achievable criteria conformance: </w:t>
            </w:r>
          </w:p>
        </w:tc>
      </w:tr>
      <w:tr w:rsidR="001A22EB" w:rsidRPr="00357756" w14:paraId="19DB40DE" w14:textId="77777777" w:rsidTr="0064177D">
        <w:trPr>
          <w:trHeight w:val="414"/>
        </w:trPr>
        <w:tc>
          <w:tcPr>
            <w:tcW w:w="1520" w:type="dxa"/>
            <w:vAlign w:val="center"/>
          </w:tcPr>
          <w:p w14:paraId="032E7299" w14:textId="77777777" w:rsidR="001A22EB" w:rsidRPr="004A4DDF" w:rsidRDefault="001A22EB" w:rsidP="0064177D">
            <w:pPr>
              <w:keepNext/>
              <w:keepLines/>
            </w:pPr>
            <w:r w:rsidRPr="004A4DDF">
              <w:t>Key findings:</w:t>
            </w:r>
          </w:p>
        </w:tc>
        <w:tc>
          <w:tcPr>
            <w:tcW w:w="8108" w:type="dxa"/>
            <w:gridSpan w:val="2"/>
            <w:vAlign w:val="center"/>
          </w:tcPr>
          <w:p w14:paraId="27EF13E7" w14:textId="77777777" w:rsidR="001A22EB" w:rsidRPr="004A4DDF" w:rsidRDefault="001A22EB" w:rsidP="0064177D">
            <w:pPr>
              <w:keepNext/>
              <w:keepLines/>
            </w:pPr>
          </w:p>
        </w:tc>
      </w:tr>
      <w:tr w:rsidR="001A22EB" w:rsidRPr="0075511F" w14:paraId="38789B1E" w14:textId="77777777" w:rsidTr="0064177D">
        <w:trPr>
          <w:trHeight w:val="414"/>
        </w:trPr>
        <w:tc>
          <w:tcPr>
            <w:tcW w:w="9628" w:type="dxa"/>
            <w:gridSpan w:val="3"/>
            <w:shd w:val="clear" w:color="auto" w:fill="174047" w:themeFill="accent1" w:themeFillShade="80"/>
            <w:vAlign w:val="center"/>
          </w:tcPr>
          <w:p w14:paraId="0B5434C2" w14:textId="77777777" w:rsidR="001A22EB" w:rsidRPr="00C05360" w:rsidRDefault="001A22EB" w:rsidP="0064177D">
            <w:pPr>
              <w:keepNext/>
              <w:keepLines/>
            </w:pPr>
            <w:r w:rsidRPr="00C05360">
              <w:t>6. Weekly payments</w:t>
            </w:r>
          </w:p>
        </w:tc>
      </w:tr>
      <w:tr w:rsidR="001A22EB" w:rsidRPr="00357756" w14:paraId="2C652538" w14:textId="77777777" w:rsidTr="0064177D">
        <w:trPr>
          <w:trHeight w:val="414"/>
        </w:trPr>
        <w:tc>
          <w:tcPr>
            <w:tcW w:w="1520" w:type="dxa"/>
            <w:vAlign w:val="center"/>
          </w:tcPr>
          <w:p w14:paraId="05E3A0EC" w14:textId="77777777" w:rsidR="001A22EB" w:rsidRPr="004A4DDF" w:rsidRDefault="001A22EB" w:rsidP="0064177D">
            <w:pPr>
              <w:keepNext/>
              <w:keepLines/>
            </w:pPr>
            <w:r w:rsidRPr="004A4DDF">
              <w:t>Audit score:</w:t>
            </w:r>
          </w:p>
        </w:tc>
        <w:tc>
          <w:tcPr>
            <w:tcW w:w="8108" w:type="dxa"/>
            <w:gridSpan w:val="2"/>
            <w:vAlign w:val="center"/>
          </w:tcPr>
          <w:p w14:paraId="08A13B1B" w14:textId="77777777" w:rsidR="001A22EB" w:rsidRPr="004A4DDF" w:rsidRDefault="001A22EB" w:rsidP="0064177D">
            <w:pPr>
              <w:keepNext/>
              <w:keepLines/>
            </w:pPr>
            <w:r w:rsidRPr="004A4DDF">
              <w:t xml:space="preserve"> %</w:t>
            </w:r>
          </w:p>
        </w:tc>
      </w:tr>
      <w:tr w:rsidR="001A22EB" w:rsidRPr="00357756" w14:paraId="4369427E" w14:textId="77777777" w:rsidTr="0064177D">
        <w:trPr>
          <w:trHeight w:val="414"/>
        </w:trPr>
        <w:tc>
          <w:tcPr>
            <w:tcW w:w="4678" w:type="dxa"/>
            <w:gridSpan w:val="2"/>
            <w:vAlign w:val="center"/>
          </w:tcPr>
          <w:p w14:paraId="3F51A7D7" w14:textId="77777777" w:rsidR="001A22EB" w:rsidRPr="004A4DDF" w:rsidRDefault="001A22EB" w:rsidP="0064177D">
            <w:pPr>
              <w:keepNext/>
              <w:keepLines/>
            </w:pPr>
            <w:r w:rsidRPr="004A4DDF">
              <w:t xml:space="preserve">Total criteria conformance: </w:t>
            </w:r>
          </w:p>
        </w:tc>
        <w:tc>
          <w:tcPr>
            <w:tcW w:w="4950" w:type="dxa"/>
            <w:vAlign w:val="center"/>
          </w:tcPr>
          <w:p w14:paraId="3AA0BC6C" w14:textId="77777777" w:rsidR="001A22EB" w:rsidRPr="004A4DDF" w:rsidRDefault="001A22EB" w:rsidP="0064177D">
            <w:pPr>
              <w:keepNext/>
              <w:keepLines/>
            </w:pPr>
            <w:r w:rsidRPr="004A4DDF">
              <w:t xml:space="preserve">Maximum achievable criteria conformance: </w:t>
            </w:r>
          </w:p>
        </w:tc>
      </w:tr>
      <w:tr w:rsidR="001A22EB" w:rsidRPr="00357756" w14:paraId="426E0AAF" w14:textId="77777777" w:rsidTr="0064177D">
        <w:trPr>
          <w:trHeight w:val="414"/>
        </w:trPr>
        <w:tc>
          <w:tcPr>
            <w:tcW w:w="1520" w:type="dxa"/>
            <w:vAlign w:val="center"/>
          </w:tcPr>
          <w:p w14:paraId="3828ABA6" w14:textId="77777777" w:rsidR="001A22EB" w:rsidRPr="004A4DDF" w:rsidRDefault="001A22EB" w:rsidP="0064177D">
            <w:pPr>
              <w:keepNext/>
              <w:keepLines/>
            </w:pPr>
            <w:r w:rsidRPr="004A4DDF">
              <w:t>Key findings:</w:t>
            </w:r>
          </w:p>
        </w:tc>
        <w:tc>
          <w:tcPr>
            <w:tcW w:w="8108" w:type="dxa"/>
            <w:gridSpan w:val="2"/>
            <w:vAlign w:val="center"/>
          </w:tcPr>
          <w:p w14:paraId="0B4DCAE9" w14:textId="77777777" w:rsidR="001A22EB" w:rsidRPr="004A4DDF" w:rsidRDefault="001A22EB" w:rsidP="0064177D">
            <w:pPr>
              <w:keepNext/>
              <w:keepLines/>
            </w:pPr>
          </w:p>
        </w:tc>
      </w:tr>
      <w:tr w:rsidR="001A22EB" w:rsidRPr="00141424" w14:paraId="2332DACD" w14:textId="77777777" w:rsidTr="0064177D">
        <w:trPr>
          <w:trHeight w:val="414"/>
        </w:trPr>
        <w:tc>
          <w:tcPr>
            <w:tcW w:w="9628" w:type="dxa"/>
            <w:gridSpan w:val="3"/>
            <w:shd w:val="clear" w:color="auto" w:fill="174047" w:themeFill="accent1" w:themeFillShade="80"/>
            <w:vAlign w:val="center"/>
          </w:tcPr>
          <w:p w14:paraId="129CC4B4" w14:textId="77777777" w:rsidR="001A22EB" w:rsidRPr="00C05360" w:rsidRDefault="001A22EB" w:rsidP="0064177D">
            <w:pPr>
              <w:keepNext/>
              <w:keepLines/>
            </w:pPr>
            <w:r w:rsidRPr="00C05360">
              <w:t>7. Work capacity</w:t>
            </w:r>
          </w:p>
        </w:tc>
      </w:tr>
      <w:tr w:rsidR="001A22EB" w:rsidRPr="00357756" w14:paraId="79ADAF82" w14:textId="77777777" w:rsidTr="0064177D">
        <w:trPr>
          <w:trHeight w:val="414"/>
        </w:trPr>
        <w:tc>
          <w:tcPr>
            <w:tcW w:w="1520" w:type="dxa"/>
            <w:vAlign w:val="center"/>
          </w:tcPr>
          <w:p w14:paraId="7100A0CB" w14:textId="77777777" w:rsidR="001A22EB" w:rsidRPr="004A4DDF" w:rsidRDefault="001A22EB" w:rsidP="0064177D">
            <w:pPr>
              <w:keepNext/>
              <w:keepLines/>
            </w:pPr>
            <w:r w:rsidRPr="004A4DDF">
              <w:t>Audit score:</w:t>
            </w:r>
          </w:p>
        </w:tc>
        <w:tc>
          <w:tcPr>
            <w:tcW w:w="8108" w:type="dxa"/>
            <w:gridSpan w:val="2"/>
            <w:vAlign w:val="center"/>
          </w:tcPr>
          <w:p w14:paraId="40258009" w14:textId="77777777" w:rsidR="001A22EB" w:rsidRPr="004A4DDF" w:rsidRDefault="001A22EB" w:rsidP="0064177D">
            <w:pPr>
              <w:keepNext/>
              <w:keepLines/>
            </w:pPr>
            <w:r w:rsidRPr="004A4DDF">
              <w:t xml:space="preserve">% </w:t>
            </w:r>
          </w:p>
        </w:tc>
      </w:tr>
      <w:tr w:rsidR="001A22EB" w:rsidRPr="00357756" w14:paraId="3C4A5128" w14:textId="77777777" w:rsidTr="0064177D">
        <w:trPr>
          <w:trHeight w:val="414"/>
        </w:trPr>
        <w:tc>
          <w:tcPr>
            <w:tcW w:w="4678" w:type="dxa"/>
            <w:gridSpan w:val="2"/>
            <w:vAlign w:val="center"/>
          </w:tcPr>
          <w:p w14:paraId="1733110E" w14:textId="77777777" w:rsidR="001A22EB" w:rsidRPr="004A4DDF" w:rsidRDefault="001A22EB" w:rsidP="0064177D">
            <w:pPr>
              <w:keepNext/>
              <w:keepLines/>
            </w:pPr>
            <w:r w:rsidRPr="004A4DDF">
              <w:t xml:space="preserve">Total criteria conformance: </w:t>
            </w:r>
          </w:p>
        </w:tc>
        <w:tc>
          <w:tcPr>
            <w:tcW w:w="4950" w:type="dxa"/>
            <w:vAlign w:val="center"/>
          </w:tcPr>
          <w:p w14:paraId="1D21FF42" w14:textId="77777777" w:rsidR="001A22EB" w:rsidRPr="004A4DDF" w:rsidRDefault="001A22EB" w:rsidP="0064177D">
            <w:pPr>
              <w:keepNext/>
              <w:keepLines/>
            </w:pPr>
            <w:r w:rsidRPr="004A4DDF">
              <w:t xml:space="preserve">Maximum achievable criteria conformance: </w:t>
            </w:r>
          </w:p>
        </w:tc>
      </w:tr>
      <w:tr w:rsidR="001A22EB" w:rsidRPr="00357756" w14:paraId="0639ED4F" w14:textId="77777777" w:rsidTr="0064177D">
        <w:trPr>
          <w:trHeight w:val="414"/>
        </w:trPr>
        <w:tc>
          <w:tcPr>
            <w:tcW w:w="1520" w:type="dxa"/>
            <w:vAlign w:val="center"/>
          </w:tcPr>
          <w:p w14:paraId="0A183EA1" w14:textId="77777777" w:rsidR="001A22EB" w:rsidRPr="004A4DDF" w:rsidRDefault="001A22EB" w:rsidP="0064177D">
            <w:pPr>
              <w:keepNext/>
              <w:keepLines/>
            </w:pPr>
            <w:r w:rsidRPr="004A4DDF">
              <w:t>Key findings:</w:t>
            </w:r>
          </w:p>
        </w:tc>
        <w:tc>
          <w:tcPr>
            <w:tcW w:w="8108" w:type="dxa"/>
            <w:gridSpan w:val="2"/>
            <w:vAlign w:val="center"/>
          </w:tcPr>
          <w:p w14:paraId="5F276AD2" w14:textId="77777777" w:rsidR="001A22EB" w:rsidRPr="004A4DDF" w:rsidRDefault="001A22EB" w:rsidP="0064177D">
            <w:pPr>
              <w:keepNext/>
              <w:keepLines/>
            </w:pPr>
          </w:p>
        </w:tc>
      </w:tr>
    </w:tbl>
    <w:p w14:paraId="77519C34" w14:textId="77777777" w:rsidR="007715EE" w:rsidRDefault="007715EE" w:rsidP="007715EE">
      <w:pPr>
        <w:spacing w:before="240"/>
        <w:rPr>
          <w:b/>
        </w:rPr>
      </w:pPr>
    </w:p>
    <w:p w14:paraId="10E2730D" w14:textId="77777777" w:rsidR="003004E5" w:rsidRDefault="003004E5" w:rsidP="007715EE">
      <w:pPr>
        <w:spacing w:before="240"/>
        <w:rPr>
          <w:b/>
        </w:rPr>
      </w:pPr>
    </w:p>
    <w:p w14:paraId="5A646C73" w14:textId="77777777" w:rsidR="003004E5" w:rsidRDefault="003004E5" w:rsidP="007715EE">
      <w:pPr>
        <w:spacing w:before="240"/>
        <w:rPr>
          <w:b/>
        </w:rPr>
      </w:pPr>
    </w:p>
    <w:tbl>
      <w:tblPr>
        <w:tblStyle w:val="TableGrid"/>
        <w:tblW w:w="0" w:type="auto"/>
        <w:tblLook w:val="04A0" w:firstRow="1" w:lastRow="0" w:firstColumn="1" w:lastColumn="0" w:noHBand="0" w:noVBand="1"/>
      </w:tblPr>
      <w:tblGrid>
        <w:gridCol w:w="1520"/>
        <w:gridCol w:w="3158"/>
        <w:gridCol w:w="4950"/>
      </w:tblGrid>
      <w:tr w:rsidR="003004E5" w:rsidRPr="00C05360" w14:paraId="1C99CE03" w14:textId="77777777" w:rsidTr="0064177D">
        <w:trPr>
          <w:trHeight w:val="414"/>
        </w:trPr>
        <w:tc>
          <w:tcPr>
            <w:tcW w:w="9628" w:type="dxa"/>
            <w:gridSpan w:val="3"/>
            <w:shd w:val="clear" w:color="auto" w:fill="174047" w:themeFill="accent1" w:themeFillShade="80"/>
            <w:vAlign w:val="center"/>
          </w:tcPr>
          <w:p w14:paraId="59A1507E" w14:textId="77777777" w:rsidR="003004E5" w:rsidRPr="00C05360" w:rsidRDefault="003004E5" w:rsidP="0064177D">
            <w:pPr>
              <w:keepNext/>
              <w:keepLines/>
            </w:pPr>
            <w:r w:rsidRPr="00C05360">
              <w:lastRenderedPageBreak/>
              <w:t xml:space="preserve">8. Service provider management and related expenses </w:t>
            </w:r>
          </w:p>
        </w:tc>
      </w:tr>
      <w:tr w:rsidR="003004E5" w:rsidRPr="004A4DDF" w14:paraId="2431E428" w14:textId="77777777" w:rsidTr="0064177D">
        <w:trPr>
          <w:trHeight w:val="414"/>
        </w:trPr>
        <w:tc>
          <w:tcPr>
            <w:tcW w:w="1520" w:type="dxa"/>
            <w:vAlign w:val="center"/>
          </w:tcPr>
          <w:p w14:paraId="53811391" w14:textId="77777777" w:rsidR="003004E5" w:rsidRPr="004A4DDF" w:rsidRDefault="003004E5" w:rsidP="0064177D">
            <w:pPr>
              <w:keepNext/>
              <w:keepLines/>
            </w:pPr>
            <w:r w:rsidRPr="004A4DDF">
              <w:t>Audit score:</w:t>
            </w:r>
          </w:p>
        </w:tc>
        <w:tc>
          <w:tcPr>
            <w:tcW w:w="8108" w:type="dxa"/>
            <w:gridSpan w:val="2"/>
            <w:vAlign w:val="center"/>
          </w:tcPr>
          <w:p w14:paraId="19D890A6" w14:textId="77777777" w:rsidR="003004E5" w:rsidRPr="004A4DDF" w:rsidRDefault="003004E5" w:rsidP="0064177D">
            <w:pPr>
              <w:keepNext/>
              <w:keepLines/>
            </w:pPr>
            <w:r w:rsidRPr="004A4DDF">
              <w:t xml:space="preserve"> %</w:t>
            </w:r>
          </w:p>
        </w:tc>
      </w:tr>
      <w:tr w:rsidR="003004E5" w:rsidRPr="004A4DDF" w14:paraId="33707F85" w14:textId="77777777" w:rsidTr="0064177D">
        <w:trPr>
          <w:trHeight w:val="414"/>
        </w:trPr>
        <w:tc>
          <w:tcPr>
            <w:tcW w:w="4678" w:type="dxa"/>
            <w:gridSpan w:val="2"/>
            <w:vAlign w:val="center"/>
          </w:tcPr>
          <w:p w14:paraId="290AA0AF" w14:textId="77777777" w:rsidR="003004E5" w:rsidRPr="004A4DDF" w:rsidRDefault="003004E5" w:rsidP="0064177D">
            <w:pPr>
              <w:keepNext/>
              <w:keepLines/>
            </w:pPr>
            <w:r w:rsidRPr="004A4DDF">
              <w:t xml:space="preserve">Total criteria conformance: </w:t>
            </w:r>
          </w:p>
        </w:tc>
        <w:tc>
          <w:tcPr>
            <w:tcW w:w="4950" w:type="dxa"/>
            <w:vAlign w:val="center"/>
          </w:tcPr>
          <w:p w14:paraId="17C31E5C" w14:textId="77777777" w:rsidR="003004E5" w:rsidRPr="004A4DDF" w:rsidRDefault="003004E5" w:rsidP="0064177D">
            <w:pPr>
              <w:keepNext/>
              <w:keepLines/>
            </w:pPr>
            <w:r w:rsidRPr="004A4DDF">
              <w:t xml:space="preserve">Maximum achievable criteria conformance: </w:t>
            </w:r>
          </w:p>
        </w:tc>
      </w:tr>
      <w:tr w:rsidR="003004E5" w:rsidRPr="004A4DDF" w14:paraId="1AA3D54D" w14:textId="77777777" w:rsidTr="0064177D">
        <w:trPr>
          <w:trHeight w:val="414"/>
        </w:trPr>
        <w:tc>
          <w:tcPr>
            <w:tcW w:w="1520" w:type="dxa"/>
            <w:vAlign w:val="center"/>
          </w:tcPr>
          <w:p w14:paraId="7DD8F1D2" w14:textId="77777777" w:rsidR="003004E5" w:rsidRPr="004A4DDF" w:rsidRDefault="003004E5" w:rsidP="0064177D">
            <w:pPr>
              <w:keepNext/>
              <w:keepLines/>
            </w:pPr>
            <w:r w:rsidRPr="004A4DDF">
              <w:t>Key findings:</w:t>
            </w:r>
          </w:p>
        </w:tc>
        <w:tc>
          <w:tcPr>
            <w:tcW w:w="8108" w:type="dxa"/>
            <w:gridSpan w:val="2"/>
            <w:vAlign w:val="center"/>
          </w:tcPr>
          <w:p w14:paraId="06C203B2" w14:textId="77777777" w:rsidR="003004E5" w:rsidRPr="004A4DDF" w:rsidRDefault="003004E5" w:rsidP="0064177D">
            <w:pPr>
              <w:keepNext/>
              <w:keepLines/>
            </w:pPr>
          </w:p>
          <w:p w14:paraId="5C14879F" w14:textId="77777777" w:rsidR="003004E5" w:rsidRPr="004A4DDF" w:rsidRDefault="003004E5" w:rsidP="0064177D">
            <w:pPr>
              <w:keepNext/>
              <w:keepLines/>
            </w:pPr>
          </w:p>
        </w:tc>
      </w:tr>
      <w:tr w:rsidR="003004E5" w:rsidRPr="00C05360" w14:paraId="57E89BE9" w14:textId="77777777" w:rsidTr="0064177D">
        <w:trPr>
          <w:trHeight w:val="414"/>
        </w:trPr>
        <w:tc>
          <w:tcPr>
            <w:tcW w:w="9628" w:type="dxa"/>
            <w:gridSpan w:val="3"/>
            <w:shd w:val="clear" w:color="auto" w:fill="174047" w:themeFill="accent1" w:themeFillShade="80"/>
            <w:vAlign w:val="center"/>
          </w:tcPr>
          <w:p w14:paraId="1A3AAC17" w14:textId="77777777" w:rsidR="003004E5" w:rsidRPr="00C05360" w:rsidRDefault="003004E5" w:rsidP="0064177D">
            <w:pPr>
              <w:keepNext/>
              <w:keepLines/>
            </w:pPr>
            <w:r w:rsidRPr="00C05360">
              <w:t>9. Claims estimates</w:t>
            </w:r>
          </w:p>
        </w:tc>
      </w:tr>
      <w:tr w:rsidR="003004E5" w:rsidRPr="004A4DDF" w14:paraId="26290CBE" w14:textId="77777777" w:rsidTr="0064177D">
        <w:trPr>
          <w:trHeight w:val="414"/>
        </w:trPr>
        <w:tc>
          <w:tcPr>
            <w:tcW w:w="1520" w:type="dxa"/>
            <w:vAlign w:val="center"/>
          </w:tcPr>
          <w:p w14:paraId="11B22445" w14:textId="77777777" w:rsidR="003004E5" w:rsidRPr="004A4DDF" w:rsidRDefault="003004E5" w:rsidP="0064177D">
            <w:pPr>
              <w:keepNext/>
              <w:keepLines/>
            </w:pPr>
            <w:r w:rsidRPr="004A4DDF">
              <w:t>Audit score:</w:t>
            </w:r>
          </w:p>
        </w:tc>
        <w:tc>
          <w:tcPr>
            <w:tcW w:w="8108" w:type="dxa"/>
            <w:gridSpan w:val="2"/>
            <w:vAlign w:val="center"/>
          </w:tcPr>
          <w:p w14:paraId="7A2630BF" w14:textId="77777777" w:rsidR="003004E5" w:rsidRPr="004A4DDF" w:rsidRDefault="003004E5" w:rsidP="0064177D">
            <w:pPr>
              <w:keepNext/>
              <w:keepLines/>
            </w:pPr>
            <w:r w:rsidRPr="004A4DDF">
              <w:t xml:space="preserve"> Not applicable</w:t>
            </w:r>
          </w:p>
        </w:tc>
      </w:tr>
      <w:tr w:rsidR="003004E5" w:rsidRPr="004A4DDF" w14:paraId="079003BD" w14:textId="77777777" w:rsidTr="0064177D">
        <w:trPr>
          <w:trHeight w:val="414"/>
        </w:trPr>
        <w:tc>
          <w:tcPr>
            <w:tcW w:w="4678" w:type="dxa"/>
            <w:gridSpan w:val="2"/>
            <w:vAlign w:val="center"/>
          </w:tcPr>
          <w:p w14:paraId="0FDAAA85" w14:textId="77777777" w:rsidR="003004E5" w:rsidRPr="004A4DDF" w:rsidRDefault="003004E5" w:rsidP="0064177D">
            <w:pPr>
              <w:keepNext/>
              <w:keepLines/>
            </w:pPr>
            <w:r w:rsidRPr="004A4DDF">
              <w:t xml:space="preserve">Total criteria conformance: </w:t>
            </w:r>
          </w:p>
        </w:tc>
        <w:tc>
          <w:tcPr>
            <w:tcW w:w="4950" w:type="dxa"/>
            <w:vAlign w:val="center"/>
          </w:tcPr>
          <w:p w14:paraId="52CC6D75" w14:textId="77777777" w:rsidR="003004E5" w:rsidRPr="004A4DDF" w:rsidRDefault="003004E5" w:rsidP="0064177D">
            <w:pPr>
              <w:keepNext/>
              <w:keepLines/>
            </w:pPr>
            <w:r w:rsidRPr="004A4DDF">
              <w:t xml:space="preserve">Maximum achievable criteria conformance: </w:t>
            </w:r>
          </w:p>
        </w:tc>
      </w:tr>
      <w:tr w:rsidR="003004E5" w:rsidRPr="004A4DDF" w14:paraId="3344FB08" w14:textId="77777777" w:rsidTr="0064177D">
        <w:trPr>
          <w:trHeight w:val="414"/>
        </w:trPr>
        <w:tc>
          <w:tcPr>
            <w:tcW w:w="1520" w:type="dxa"/>
            <w:vAlign w:val="center"/>
          </w:tcPr>
          <w:p w14:paraId="3AEC2228" w14:textId="77777777" w:rsidR="003004E5" w:rsidRPr="004A4DDF" w:rsidRDefault="003004E5" w:rsidP="0064177D">
            <w:pPr>
              <w:keepNext/>
              <w:keepLines/>
            </w:pPr>
            <w:r w:rsidRPr="004A4DDF">
              <w:t>Key findings:</w:t>
            </w:r>
          </w:p>
        </w:tc>
        <w:tc>
          <w:tcPr>
            <w:tcW w:w="8108" w:type="dxa"/>
            <w:gridSpan w:val="2"/>
            <w:vAlign w:val="center"/>
          </w:tcPr>
          <w:p w14:paraId="0FE730BA" w14:textId="77777777" w:rsidR="003004E5" w:rsidRPr="004A4DDF" w:rsidRDefault="003004E5" w:rsidP="0064177D">
            <w:pPr>
              <w:keepNext/>
              <w:keepLines/>
            </w:pPr>
            <w:r w:rsidRPr="004A4DDF">
              <w:t>There is no compliance practice component applicable to this element</w:t>
            </w:r>
          </w:p>
        </w:tc>
      </w:tr>
      <w:tr w:rsidR="003004E5" w:rsidRPr="00C05360" w14:paraId="74C98AFE" w14:textId="77777777" w:rsidTr="0064177D">
        <w:trPr>
          <w:trHeight w:val="414"/>
        </w:trPr>
        <w:tc>
          <w:tcPr>
            <w:tcW w:w="9628" w:type="dxa"/>
            <w:gridSpan w:val="3"/>
            <w:shd w:val="clear" w:color="auto" w:fill="174047" w:themeFill="accent1" w:themeFillShade="80"/>
            <w:vAlign w:val="center"/>
          </w:tcPr>
          <w:p w14:paraId="785F22DE" w14:textId="77777777" w:rsidR="003004E5" w:rsidRPr="00C05360" w:rsidRDefault="003004E5" w:rsidP="0064177D">
            <w:pPr>
              <w:keepNext/>
              <w:keepLines/>
            </w:pPr>
            <w:r w:rsidRPr="00C05360">
              <w:t>10. Data management</w:t>
            </w:r>
          </w:p>
        </w:tc>
      </w:tr>
      <w:tr w:rsidR="003004E5" w:rsidRPr="004A4DDF" w14:paraId="3A7653DA" w14:textId="77777777" w:rsidTr="0064177D">
        <w:trPr>
          <w:trHeight w:val="414"/>
        </w:trPr>
        <w:tc>
          <w:tcPr>
            <w:tcW w:w="1520" w:type="dxa"/>
            <w:vAlign w:val="center"/>
          </w:tcPr>
          <w:p w14:paraId="72E62549" w14:textId="77777777" w:rsidR="003004E5" w:rsidRPr="004A4DDF" w:rsidRDefault="003004E5" w:rsidP="0064177D">
            <w:pPr>
              <w:keepNext/>
              <w:keepLines/>
            </w:pPr>
            <w:r w:rsidRPr="004A4DDF">
              <w:t>Audit score:</w:t>
            </w:r>
          </w:p>
        </w:tc>
        <w:tc>
          <w:tcPr>
            <w:tcW w:w="8108" w:type="dxa"/>
            <w:gridSpan w:val="2"/>
            <w:vAlign w:val="center"/>
          </w:tcPr>
          <w:p w14:paraId="02315AD5" w14:textId="77777777" w:rsidR="003004E5" w:rsidRPr="004A4DDF" w:rsidRDefault="003004E5" w:rsidP="0064177D">
            <w:pPr>
              <w:keepNext/>
              <w:keepLines/>
            </w:pPr>
            <w:r w:rsidRPr="004A4DDF">
              <w:t xml:space="preserve"> %</w:t>
            </w:r>
          </w:p>
        </w:tc>
      </w:tr>
      <w:tr w:rsidR="003004E5" w:rsidRPr="004A4DDF" w14:paraId="5987E849" w14:textId="77777777" w:rsidTr="0064177D">
        <w:trPr>
          <w:trHeight w:val="414"/>
        </w:trPr>
        <w:tc>
          <w:tcPr>
            <w:tcW w:w="4678" w:type="dxa"/>
            <w:gridSpan w:val="2"/>
            <w:vAlign w:val="center"/>
          </w:tcPr>
          <w:p w14:paraId="687BAE0F" w14:textId="77777777" w:rsidR="003004E5" w:rsidRPr="004A4DDF" w:rsidRDefault="003004E5" w:rsidP="0064177D">
            <w:pPr>
              <w:keepNext/>
              <w:keepLines/>
            </w:pPr>
            <w:r w:rsidRPr="004A4DDF">
              <w:t xml:space="preserve">Total criteria conformance: </w:t>
            </w:r>
          </w:p>
        </w:tc>
        <w:tc>
          <w:tcPr>
            <w:tcW w:w="4950" w:type="dxa"/>
            <w:vAlign w:val="center"/>
          </w:tcPr>
          <w:p w14:paraId="6BD15A73" w14:textId="77777777" w:rsidR="003004E5" w:rsidRPr="004A4DDF" w:rsidRDefault="003004E5" w:rsidP="0064177D">
            <w:pPr>
              <w:keepNext/>
              <w:keepLines/>
            </w:pPr>
            <w:r w:rsidRPr="004A4DDF">
              <w:t xml:space="preserve">Maximum achievable criteria conformance: </w:t>
            </w:r>
          </w:p>
        </w:tc>
      </w:tr>
      <w:tr w:rsidR="003004E5" w:rsidRPr="004A4DDF" w14:paraId="254093FC" w14:textId="77777777" w:rsidTr="0064177D">
        <w:trPr>
          <w:trHeight w:val="414"/>
        </w:trPr>
        <w:tc>
          <w:tcPr>
            <w:tcW w:w="1520" w:type="dxa"/>
            <w:vAlign w:val="center"/>
          </w:tcPr>
          <w:p w14:paraId="4DE711C2" w14:textId="77777777" w:rsidR="003004E5" w:rsidRPr="004A4DDF" w:rsidRDefault="003004E5" w:rsidP="0064177D">
            <w:pPr>
              <w:keepNext/>
              <w:keepLines/>
            </w:pPr>
            <w:r w:rsidRPr="004A4DDF">
              <w:t>Key findings:</w:t>
            </w:r>
          </w:p>
        </w:tc>
        <w:tc>
          <w:tcPr>
            <w:tcW w:w="8108" w:type="dxa"/>
            <w:gridSpan w:val="2"/>
            <w:vAlign w:val="center"/>
          </w:tcPr>
          <w:p w14:paraId="34A12621" w14:textId="77777777" w:rsidR="003004E5" w:rsidRPr="004A4DDF" w:rsidRDefault="003004E5" w:rsidP="0064177D">
            <w:pPr>
              <w:keepNext/>
              <w:keepLines/>
            </w:pPr>
            <w:r w:rsidRPr="004A4DDF">
              <w:t>There is no compliance practice component applicable to this element</w:t>
            </w:r>
          </w:p>
        </w:tc>
      </w:tr>
      <w:tr w:rsidR="003004E5" w:rsidRPr="00C05360" w14:paraId="16D694DC" w14:textId="77777777" w:rsidTr="0064177D">
        <w:trPr>
          <w:trHeight w:val="414"/>
        </w:trPr>
        <w:tc>
          <w:tcPr>
            <w:tcW w:w="9628" w:type="dxa"/>
            <w:gridSpan w:val="3"/>
            <w:shd w:val="clear" w:color="auto" w:fill="174047" w:themeFill="accent1" w:themeFillShade="80"/>
            <w:vAlign w:val="center"/>
          </w:tcPr>
          <w:p w14:paraId="3979F5C7" w14:textId="77777777" w:rsidR="003004E5" w:rsidRPr="00C05360" w:rsidRDefault="003004E5" w:rsidP="0064177D">
            <w:pPr>
              <w:keepNext/>
              <w:keepLines/>
            </w:pPr>
            <w:r w:rsidRPr="00C05360">
              <w:t>11. Permanent impairment</w:t>
            </w:r>
          </w:p>
        </w:tc>
      </w:tr>
      <w:tr w:rsidR="003004E5" w:rsidRPr="004A4DDF" w14:paraId="1E11AB92" w14:textId="77777777" w:rsidTr="0064177D">
        <w:trPr>
          <w:trHeight w:val="414"/>
        </w:trPr>
        <w:tc>
          <w:tcPr>
            <w:tcW w:w="1520" w:type="dxa"/>
            <w:vAlign w:val="center"/>
          </w:tcPr>
          <w:p w14:paraId="41196CED" w14:textId="77777777" w:rsidR="003004E5" w:rsidRPr="004A4DDF" w:rsidRDefault="003004E5" w:rsidP="0064177D">
            <w:pPr>
              <w:keepNext/>
              <w:keepLines/>
            </w:pPr>
            <w:r w:rsidRPr="004A4DDF">
              <w:t>Audit score:</w:t>
            </w:r>
          </w:p>
        </w:tc>
        <w:tc>
          <w:tcPr>
            <w:tcW w:w="8108" w:type="dxa"/>
            <w:gridSpan w:val="2"/>
            <w:vAlign w:val="center"/>
          </w:tcPr>
          <w:p w14:paraId="07749200" w14:textId="77777777" w:rsidR="003004E5" w:rsidRPr="004A4DDF" w:rsidRDefault="003004E5" w:rsidP="0064177D">
            <w:pPr>
              <w:keepNext/>
              <w:keepLines/>
            </w:pPr>
            <w:r w:rsidRPr="004A4DDF">
              <w:t xml:space="preserve"> %</w:t>
            </w:r>
          </w:p>
        </w:tc>
      </w:tr>
      <w:tr w:rsidR="003004E5" w:rsidRPr="004A4DDF" w14:paraId="17DC5E86" w14:textId="77777777" w:rsidTr="0064177D">
        <w:trPr>
          <w:trHeight w:val="414"/>
        </w:trPr>
        <w:tc>
          <w:tcPr>
            <w:tcW w:w="4678" w:type="dxa"/>
            <w:gridSpan w:val="2"/>
            <w:vAlign w:val="center"/>
          </w:tcPr>
          <w:p w14:paraId="26EFC1E7" w14:textId="77777777" w:rsidR="003004E5" w:rsidRPr="004A4DDF" w:rsidRDefault="003004E5" w:rsidP="0064177D">
            <w:pPr>
              <w:keepNext/>
              <w:keepLines/>
            </w:pPr>
            <w:r w:rsidRPr="004A4DDF">
              <w:t xml:space="preserve">Total criteria conformance: </w:t>
            </w:r>
          </w:p>
        </w:tc>
        <w:tc>
          <w:tcPr>
            <w:tcW w:w="4950" w:type="dxa"/>
            <w:vAlign w:val="center"/>
          </w:tcPr>
          <w:p w14:paraId="56EE87CB" w14:textId="77777777" w:rsidR="003004E5" w:rsidRPr="004A4DDF" w:rsidRDefault="003004E5" w:rsidP="0064177D">
            <w:pPr>
              <w:keepNext/>
              <w:keepLines/>
            </w:pPr>
            <w:r w:rsidRPr="004A4DDF">
              <w:t xml:space="preserve">Maximum achievable criteria conformance: </w:t>
            </w:r>
          </w:p>
        </w:tc>
      </w:tr>
      <w:tr w:rsidR="003004E5" w:rsidRPr="004A4DDF" w14:paraId="45844452" w14:textId="77777777" w:rsidTr="0064177D">
        <w:trPr>
          <w:trHeight w:val="414"/>
        </w:trPr>
        <w:tc>
          <w:tcPr>
            <w:tcW w:w="1520" w:type="dxa"/>
            <w:vAlign w:val="center"/>
          </w:tcPr>
          <w:p w14:paraId="7C23041B" w14:textId="77777777" w:rsidR="003004E5" w:rsidRPr="004A4DDF" w:rsidRDefault="003004E5" w:rsidP="0064177D">
            <w:pPr>
              <w:keepNext/>
              <w:keepLines/>
            </w:pPr>
            <w:r w:rsidRPr="004A4DDF">
              <w:t>Key findings:</w:t>
            </w:r>
          </w:p>
        </w:tc>
        <w:tc>
          <w:tcPr>
            <w:tcW w:w="8108" w:type="dxa"/>
            <w:gridSpan w:val="2"/>
            <w:vAlign w:val="center"/>
          </w:tcPr>
          <w:p w14:paraId="6661804F" w14:textId="77777777" w:rsidR="003004E5" w:rsidRPr="004A4DDF" w:rsidRDefault="003004E5" w:rsidP="0064177D">
            <w:pPr>
              <w:keepNext/>
              <w:keepLines/>
            </w:pPr>
          </w:p>
        </w:tc>
      </w:tr>
      <w:tr w:rsidR="003004E5" w:rsidRPr="00C05360" w14:paraId="2407BE5D" w14:textId="77777777" w:rsidTr="0064177D">
        <w:trPr>
          <w:trHeight w:val="414"/>
        </w:trPr>
        <w:tc>
          <w:tcPr>
            <w:tcW w:w="9628" w:type="dxa"/>
            <w:gridSpan w:val="3"/>
            <w:shd w:val="clear" w:color="auto" w:fill="174047" w:themeFill="accent1" w:themeFillShade="80"/>
            <w:vAlign w:val="center"/>
          </w:tcPr>
          <w:p w14:paraId="7E3DCDA9" w14:textId="77777777" w:rsidR="003004E5" w:rsidRPr="00C05360" w:rsidRDefault="003004E5" w:rsidP="0064177D">
            <w:pPr>
              <w:keepNext/>
              <w:keepLines/>
            </w:pPr>
            <w:r w:rsidRPr="00C05360">
              <w:t>12. Commutations</w:t>
            </w:r>
          </w:p>
        </w:tc>
      </w:tr>
      <w:tr w:rsidR="003004E5" w:rsidRPr="004A4DDF" w14:paraId="6BE9A5F3" w14:textId="77777777" w:rsidTr="0064177D">
        <w:trPr>
          <w:trHeight w:val="414"/>
        </w:trPr>
        <w:tc>
          <w:tcPr>
            <w:tcW w:w="1520" w:type="dxa"/>
            <w:vAlign w:val="center"/>
          </w:tcPr>
          <w:p w14:paraId="581EB3E6" w14:textId="77777777" w:rsidR="003004E5" w:rsidRPr="004A4DDF" w:rsidRDefault="003004E5" w:rsidP="0064177D">
            <w:pPr>
              <w:keepNext/>
              <w:keepLines/>
            </w:pPr>
            <w:r w:rsidRPr="004A4DDF">
              <w:t>Audit score:</w:t>
            </w:r>
          </w:p>
        </w:tc>
        <w:tc>
          <w:tcPr>
            <w:tcW w:w="8108" w:type="dxa"/>
            <w:gridSpan w:val="2"/>
            <w:vAlign w:val="center"/>
          </w:tcPr>
          <w:p w14:paraId="2CE86EA6" w14:textId="77777777" w:rsidR="003004E5" w:rsidRPr="004A4DDF" w:rsidRDefault="003004E5" w:rsidP="0064177D">
            <w:pPr>
              <w:keepNext/>
              <w:keepLines/>
            </w:pPr>
            <w:r w:rsidRPr="004A4DDF">
              <w:t xml:space="preserve"> %</w:t>
            </w:r>
          </w:p>
        </w:tc>
      </w:tr>
      <w:tr w:rsidR="003004E5" w:rsidRPr="004A4DDF" w14:paraId="2D54B890" w14:textId="77777777" w:rsidTr="0064177D">
        <w:trPr>
          <w:trHeight w:val="414"/>
        </w:trPr>
        <w:tc>
          <w:tcPr>
            <w:tcW w:w="4678" w:type="dxa"/>
            <w:gridSpan w:val="2"/>
            <w:vAlign w:val="center"/>
          </w:tcPr>
          <w:p w14:paraId="7D905EB3" w14:textId="77777777" w:rsidR="003004E5" w:rsidRPr="004A4DDF" w:rsidRDefault="003004E5" w:rsidP="0064177D">
            <w:pPr>
              <w:keepNext/>
              <w:keepLines/>
            </w:pPr>
            <w:r w:rsidRPr="004A4DDF">
              <w:t xml:space="preserve">Total criteria conformance: </w:t>
            </w:r>
          </w:p>
        </w:tc>
        <w:tc>
          <w:tcPr>
            <w:tcW w:w="4950" w:type="dxa"/>
            <w:vAlign w:val="center"/>
          </w:tcPr>
          <w:p w14:paraId="268DE9F2" w14:textId="77777777" w:rsidR="003004E5" w:rsidRPr="004A4DDF" w:rsidRDefault="003004E5" w:rsidP="0064177D">
            <w:pPr>
              <w:keepNext/>
              <w:keepLines/>
            </w:pPr>
            <w:r w:rsidRPr="004A4DDF">
              <w:t xml:space="preserve">Maximum achievable criteria conformance: </w:t>
            </w:r>
          </w:p>
        </w:tc>
      </w:tr>
      <w:tr w:rsidR="003004E5" w:rsidRPr="004A4DDF" w14:paraId="418435CB" w14:textId="77777777" w:rsidTr="0064177D">
        <w:trPr>
          <w:trHeight w:val="414"/>
        </w:trPr>
        <w:tc>
          <w:tcPr>
            <w:tcW w:w="1520" w:type="dxa"/>
            <w:vAlign w:val="center"/>
          </w:tcPr>
          <w:p w14:paraId="26394960" w14:textId="77777777" w:rsidR="003004E5" w:rsidRPr="004A4DDF" w:rsidRDefault="003004E5" w:rsidP="0064177D">
            <w:pPr>
              <w:keepNext/>
              <w:keepLines/>
            </w:pPr>
            <w:r w:rsidRPr="004A4DDF">
              <w:t>Key findings:</w:t>
            </w:r>
          </w:p>
        </w:tc>
        <w:tc>
          <w:tcPr>
            <w:tcW w:w="8108" w:type="dxa"/>
            <w:gridSpan w:val="2"/>
            <w:vAlign w:val="center"/>
          </w:tcPr>
          <w:p w14:paraId="7EC0B246" w14:textId="77777777" w:rsidR="003004E5" w:rsidRPr="004A4DDF" w:rsidRDefault="003004E5" w:rsidP="0064177D">
            <w:pPr>
              <w:keepNext/>
              <w:keepLines/>
            </w:pPr>
          </w:p>
        </w:tc>
      </w:tr>
      <w:tr w:rsidR="003004E5" w:rsidRPr="00C05360" w14:paraId="7DB47267" w14:textId="77777777" w:rsidTr="0064177D">
        <w:trPr>
          <w:trHeight w:val="414"/>
        </w:trPr>
        <w:tc>
          <w:tcPr>
            <w:tcW w:w="9628" w:type="dxa"/>
            <w:gridSpan w:val="3"/>
            <w:shd w:val="clear" w:color="auto" w:fill="174047" w:themeFill="accent1" w:themeFillShade="80"/>
            <w:vAlign w:val="center"/>
          </w:tcPr>
          <w:p w14:paraId="08108B16" w14:textId="77777777" w:rsidR="003004E5" w:rsidRPr="00C05360" w:rsidRDefault="003004E5" w:rsidP="0064177D">
            <w:pPr>
              <w:keepNext/>
              <w:keepLines/>
            </w:pPr>
            <w:r w:rsidRPr="00C05360">
              <w:t>13. Work injury damages</w:t>
            </w:r>
          </w:p>
        </w:tc>
      </w:tr>
      <w:tr w:rsidR="003004E5" w:rsidRPr="004A4DDF" w14:paraId="176DE32C" w14:textId="77777777" w:rsidTr="0064177D">
        <w:trPr>
          <w:trHeight w:val="414"/>
        </w:trPr>
        <w:tc>
          <w:tcPr>
            <w:tcW w:w="1520" w:type="dxa"/>
            <w:vAlign w:val="center"/>
          </w:tcPr>
          <w:p w14:paraId="0E95C817" w14:textId="77777777" w:rsidR="003004E5" w:rsidRPr="004A4DDF" w:rsidRDefault="003004E5" w:rsidP="0064177D">
            <w:pPr>
              <w:keepNext/>
              <w:keepLines/>
            </w:pPr>
            <w:r w:rsidRPr="004A4DDF">
              <w:t>Audit score:</w:t>
            </w:r>
          </w:p>
        </w:tc>
        <w:tc>
          <w:tcPr>
            <w:tcW w:w="8108" w:type="dxa"/>
            <w:gridSpan w:val="2"/>
            <w:vAlign w:val="center"/>
          </w:tcPr>
          <w:p w14:paraId="2329D8C6" w14:textId="77777777" w:rsidR="003004E5" w:rsidRPr="004A4DDF" w:rsidRDefault="003004E5" w:rsidP="0064177D">
            <w:pPr>
              <w:keepNext/>
              <w:keepLines/>
            </w:pPr>
            <w:r w:rsidRPr="004A4DDF">
              <w:t xml:space="preserve">% </w:t>
            </w:r>
          </w:p>
        </w:tc>
      </w:tr>
      <w:tr w:rsidR="003004E5" w:rsidRPr="004A4DDF" w14:paraId="0C20E09E" w14:textId="77777777" w:rsidTr="0064177D">
        <w:trPr>
          <w:trHeight w:val="414"/>
        </w:trPr>
        <w:tc>
          <w:tcPr>
            <w:tcW w:w="4678" w:type="dxa"/>
            <w:gridSpan w:val="2"/>
            <w:vAlign w:val="center"/>
          </w:tcPr>
          <w:p w14:paraId="6DB0CE25" w14:textId="77777777" w:rsidR="003004E5" w:rsidRPr="004A4DDF" w:rsidRDefault="003004E5" w:rsidP="0064177D">
            <w:pPr>
              <w:keepNext/>
              <w:keepLines/>
            </w:pPr>
            <w:r w:rsidRPr="004A4DDF">
              <w:t xml:space="preserve">Total criteria conformance: </w:t>
            </w:r>
          </w:p>
        </w:tc>
        <w:tc>
          <w:tcPr>
            <w:tcW w:w="4950" w:type="dxa"/>
            <w:vAlign w:val="center"/>
          </w:tcPr>
          <w:p w14:paraId="32E1665E" w14:textId="77777777" w:rsidR="003004E5" w:rsidRPr="004A4DDF" w:rsidRDefault="003004E5" w:rsidP="0064177D">
            <w:pPr>
              <w:keepNext/>
              <w:keepLines/>
            </w:pPr>
            <w:r w:rsidRPr="004A4DDF">
              <w:t xml:space="preserve">Maximum achievable criteria conformance: </w:t>
            </w:r>
          </w:p>
        </w:tc>
      </w:tr>
      <w:tr w:rsidR="003004E5" w:rsidRPr="004A4DDF" w14:paraId="7FEC0A0E" w14:textId="77777777" w:rsidTr="0064177D">
        <w:trPr>
          <w:trHeight w:val="414"/>
        </w:trPr>
        <w:tc>
          <w:tcPr>
            <w:tcW w:w="1520" w:type="dxa"/>
            <w:vAlign w:val="center"/>
          </w:tcPr>
          <w:p w14:paraId="6455D747" w14:textId="77777777" w:rsidR="003004E5" w:rsidRPr="004A4DDF" w:rsidRDefault="003004E5" w:rsidP="0064177D">
            <w:pPr>
              <w:keepNext/>
              <w:keepLines/>
            </w:pPr>
            <w:r w:rsidRPr="004A4DDF">
              <w:t>Key findings:</w:t>
            </w:r>
          </w:p>
        </w:tc>
        <w:tc>
          <w:tcPr>
            <w:tcW w:w="8108" w:type="dxa"/>
            <w:gridSpan w:val="2"/>
            <w:vAlign w:val="center"/>
          </w:tcPr>
          <w:p w14:paraId="4C309C61" w14:textId="77777777" w:rsidR="003004E5" w:rsidRPr="004A4DDF" w:rsidRDefault="003004E5" w:rsidP="0064177D">
            <w:pPr>
              <w:keepNext/>
              <w:keepLines/>
            </w:pPr>
          </w:p>
        </w:tc>
      </w:tr>
    </w:tbl>
    <w:p w14:paraId="1D4AAC9B" w14:textId="77777777" w:rsidR="003004E5" w:rsidRDefault="003004E5" w:rsidP="007715EE">
      <w:pPr>
        <w:spacing w:before="240"/>
        <w:rPr>
          <w:b/>
        </w:rPr>
      </w:pPr>
    </w:p>
    <w:p w14:paraId="54CC70FA" w14:textId="77777777" w:rsidR="007715EE" w:rsidRPr="00DC7D7E" w:rsidRDefault="007715EE" w:rsidP="007715EE">
      <w:pPr>
        <w:spacing w:before="240"/>
        <w:rPr>
          <w:b/>
        </w:rPr>
      </w:pPr>
      <w:r>
        <w:rPr>
          <w:b/>
        </w:rPr>
        <w:t>Table 2</w:t>
      </w:r>
      <w:r w:rsidRPr="00DC7D7E">
        <w:rPr>
          <w:b/>
        </w:rPr>
        <w:t xml:space="preserve"> </w:t>
      </w:r>
      <w:r>
        <w:rPr>
          <w:b/>
        </w:rPr>
        <w:t>–</w:t>
      </w:r>
      <w:r w:rsidRPr="00DC7D7E">
        <w:rPr>
          <w:b/>
        </w:rPr>
        <w:t xml:space="preserve"> </w:t>
      </w:r>
      <w:r>
        <w:rPr>
          <w:b/>
        </w:rPr>
        <w:t>Compliance component</w:t>
      </w:r>
      <w:r w:rsidRPr="00DC7D7E">
        <w:rPr>
          <w:b/>
        </w:rPr>
        <w:t xml:space="preserve"> summary</w:t>
      </w:r>
    </w:p>
    <w:p w14:paraId="42170947" w14:textId="77777777" w:rsidR="007715EE" w:rsidRDefault="007715EE" w:rsidP="007715EE">
      <w:r w:rsidRPr="00866CC4">
        <w:t xml:space="preserve">&lt;insert graph from audit tool – </w:t>
      </w:r>
      <w:r>
        <w:t>“Compliance</w:t>
      </w:r>
      <w:r w:rsidRPr="00866CC4">
        <w:t xml:space="preserve"> summary</w:t>
      </w:r>
      <w:r>
        <w:t>”</w:t>
      </w:r>
      <w:r w:rsidRPr="00866CC4">
        <w:t xml:space="preserve"> tab here&gt;</w:t>
      </w:r>
    </w:p>
    <w:p w14:paraId="08CBB633" w14:textId="77777777" w:rsidR="007715EE" w:rsidRDefault="007715EE" w:rsidP="007715EE">
      <w:r>
        <w:br w:type="page"/>
      </w:r>
    </w:p>
    <w:p w14:paraId="0A1967FF" w14:textId="77777777" w:rsidR="007715EE" w:rsidRDefault="007715EE" w:rsidP="00125CE1">
      <w:pPr>
        <w:pStyle w:val="Heading1"/>
        <w:numPr>
          <w:ilvl w:val="0"/>
          <w:numId w:val="0"/>
        </w:numPr>
        <w:spacing w:after="120"/>
        <w:ind w:left="680" w:hanging="680"/>
      </w:pPr>
      <w:bookmarkStart w:id="6" w:name="_Toc485389894"/>
      <w:r w:rsidRPr="005C7D7D">
        <w:lastRenderedPageBreak/>
        <w:t>Results</w:t>
      </w:r>
      <w:r>
        <w:t>: Case management</w:t>
      </w:r>
      <w:r w:rsidRPr="005C7D7D">
        <w:t xml:space="preserve"> practice</w:t>
      </w:r>
      <w:bookmarkEnd w:id="6"/>
    </w:p>
    <w:p w14:paraId="0BB74E39" w14:textId="77777777" w:rsidR="007715EE" w:rsidRDefault="007715EE" w:rsidP="007715EE">
      <w:pPr>
        <w:pBdr>
          <w:top w:val="single" w:sz="4" w:space="1" w:color="auto"/>
          <w:left w:val="single" w:sz="4" w:space="4" w:color="auto"/>
          <w:bottom w:val="single" w:sz="4" w:space="2" w:color="auto"/>
          <w:right w:val="single" w:sz="4" w:space="4" w:color="auto"/>
        </w:pBdr>
        <w:spacing w:after="240"/>
      </w:pPr>
      <w:r>
        <w:t>Total score for component:   %</w:t>
      </w:r>
    </w:p>
    <w:tbl>
      <w:tblPr>
        <w:tblStyle w:val="TableGrid"/>
        <w:tblW w:w="0" w:type="auto"/>
        <w:tblLook w:val="04A0" w:firstRow="1" w:lastRow="0" w:firstColumn="1" w:lastColumn="0" w:noHBand="0" w:noVBand="1"/>
      </w:tblPr>
      <w:tblGrid>
        <w:gridCol w:w="1520"/>
        <w:gridCol w:w="3158"/>
        <w:gridCol w:w="4950"/>
      </w:tblGrid>
      <w:tr w:rsidR="003004E5" w:rsidRPr="00141424" w14:paraId="52F1BBB4" w14:textId="77777777" w:rsidTr="0064177D">
        <w:trPr>
          <w:trHeight w:val="414"/>
        </w:trPr>
        <w:tc>
          <w:tcPr>
            <w:tcW w:w="9628" w:type="dxa"/>
            <w:gridSpan w:val="3"/>
            <w:shd w:val="clear" w:color="auto" w:fill="174047" w:themeFill="accent1" w:themeFillShade="80"/>
            <w:vAlign w:val="center"/>
          </w:tcPr>
          <w:p w14:paraId="1240971C" w14:textId="77777777" w:rsidR="003004E5" w:rsidRPr="0049037A" w:rsidRDefault="003004E5" w:rsidP="0064177D">
            <w:pPr>
              <w:keepNext/>
              <w:keepLines/>
            </w:pPr>
            <w:r w:rsidRPr="00125CE1">
              <w:t>1. Injury management and recovery at work - assessment</w:t>
            </w:r>
          </w:p>
        </w:tc>
      </w:tr>
      <w:tr w:rsidR="003004E5" w:rsidRPr="0075511F" w14:paraId="0A8D0177" w14:textId="77777777" w:rsidTr="0064177D">
        <w:trPr>
          <w:trHeight w:val="414"/>
        </w:trPr>
        <w:tc>
          <w:tcPr>
            <w:tcW w:w="1520" w:type="dxa"/>
            <w:vAlign w:val="center"/>
          </w:tcPr>
          <w:p w14:paraId="1EBABA84" w14:textId="77777777" w:rsidR="003004E5" w:rsidRPr="00125CE1" w:rsidRDefault="003004E5" w:rsidP="0064177D">
            <w:pPr>
              <w:keepNext/>
              <w:keepLines/>
            </w:pPr>
            <w:r w:rsidRPr="00125CE1">
              <w:t>Audit score:</w:t>
            </w:r>
          </w:p>
        </w:tc>
        <w:tc>
          <w:tcPr>
            <w:tcW w:w="8108" w:type="dxa"/>
            <w:gridSpan w:val="2"/>
            <w:vAlign w:val="center"/>
          </w:tcPr>
          <w:p w14:paraId="7C92106C" w14:textId="77777777" w:rsidR="003004E5" w:rsidRPr="00125CE1" w:rsidRDefault="003004E5" w:rsidP="0064177D">
            <w:pPr>
              <w:keepNext/>
              <w:keepLines/>
            </w:pPr>
            <w:r w:rsidRPr="00125CE1">
              <w:t xml:space="preserve"> %</w:t>
            </w:r>
          </w:p>
        </w:tc>
      </w:tr>
      <w:tr w:rsidR="003004E5" w:rsidRPr="0075511F" w14:paraId="3167020B" w14:textId="77777777" w:rsidTr="0064177D">
        <w:trPr>
          <w:trHeight w:val="414"/>
        </w:trPr>
        <w:tc>
          <w:tcPr>
            <w:tcW w:w="4678" w:type="dxa"/>
            <w:gridSpan w:val="2"/>
            <w:vAlign w:val="center"/>
          </w:tcPr>
          <w:p w14:paraId="5E7DDA04" w14:textId="77777777" w:rsidR="003004E5" w:rsidRPr="00125CE1" w:rsidRDefault="003004E5" w:rsidP="0064177D">
            <w:pPr>
              <w:keepNext/>
              <w:keepLines/>
            </w:pPr>
            <w:r w:rsidRPr="00125CE1">
              <w:t xml:space="preserve">Total criteria conformance: </w:t>
            </w:r>
          </w:p>
        </w:tc>
        <w:tc>
          <w:tcPr>
            <w:tcW w:w="4950" w:type="dxa"/>
            <w:vAlign w:val="center"/>
          </w:tcPr>
          <w:p w14:paraId="1D21B69A" w14:textId="77777777" w:rsidR="003004E5" w:rsidRPr="00125CE1" w:rsidRDefault="003004E5" w:rsidP="0064177D">
            <w:pPr>
              <w:keepNext/>
              <w:keepLines/>
            </w:pPr>
            <w:r w:rsidRPr="00125CE1">
              <w:t xml:space="preserve">Maximum achievable criteria conformance: </w:t>
            </w:r>
          </w:p>
        </w:tc>
      </w:tr>
      <w:tr w:rsidR="003004E5" w:rsidRPr="0075511F" w14:paraId="444FC42B" w14:textId="77777777" w:rsidTr="0064177D">
        <w:trPr>
          <w:trHeight w:val="414"/>
        </w:trPr>
        <w:tc>
          <w:tcPr>
            <w:tcW w:w="1520" w:type="dxa"/>
            <w:vAlign w:val="center"/>
          </w:tcPr>
          <w:p w14:paraId="57C64081" w14:textId="77777777" w:rsidR="003004E5" w:rsidRPr="00125CE1" w:rsidRDefault="003004E5" w:rsidP="0064177D">
            <w:pPr>
              <w:keepNext/>
              <w:keepLines/>
            </w:pPr>
            <w:r w:rsidRPr="00125CE1">
              <w:t>Key findings:</w:t>
            </w:r>
          </w:p>
        </w:tc>
        <w:tc>
          <w:tcPr>
            <w:tcW w:w="8108" w:type="dxa"/>
            <w:gridSpan w:val="2"/>
            <w:vAlign w:val="center"/>
          </w:tcPr>
          <w:p w14:paraId="6BA56CE7" w14:textId="77777777" w:rsidR="003004E5" w:rsidRPr="00125CE1" w:rsidRDefault="003004E5" w:rsidP="0064177D">
            <w:pPr>
              <w:keepNext/>
              <w:keepLines/>
            </w:pPr>
          </w:p>
        </w:tc>
      </w:tr>
      <w:tr w:rsidR="003004E5" w:rsidRPr="0075511F" w14:paraId="0E1F3FFE" w14:textId="77777777" w:rsidTr="0064177D">
        <w:trPr>
          <w:trHeight w:val="414"/>
        </w:trPr>
        <w:tc>
          <w:tcPr>
            <w:tcW w:w="9628" w:type="dxa"/>
            <w:gridSpan w:val="3"/>
            <w:shd w:val="clear" w:color="auto" w:fill="174047" w:themeFill="accent1" w:themeFillShade="80"/>
            <w:vAlign w:val="center"/>
          </w:tcPr>
          <w:p w14:paraId="43256EFA" w14:textId="77777777" w:rsidR="003004E5" w:rsidRPr="0049037A" w:rsidRDefault="003004E5" w:rsidP="0064177D">
            <w:pPr>
              <w:keepNext/>
              <w:keepLines/>
            </w:pPr>
            <w:r w:rsidRPr="00125CE1">
              <w:t>2. Injury management and recovery at work - planning</w:t>
            </w:r>
          </w:p>
        </w:tc>
      </w:tr>
      <w:tr w:rsidR="003004E5" w:rsidRPr="00357756" w14:paraId="0FC0C2DC" w14:textId="77777777" w:rsidTr="0064177D">
        <w:trPr>
          <w:trHeight w:val="414"/>
        </w:trPr>
        <w:tc>
          <w:tcPr>
            <w:tcW w:w="1520" w:type="dxa"/>
            <w:vAlign w:val="center"/>
          </w:tcPr>
          <w:p w14:paraId="5FE6BE93" w14:textId="77777777" w:rsidR="003004E5" w:rsidRPr="00125CE1" w:rsidRDefault="003004E5" w:rsidP="0064177D">
            <w:pPr>
              <w:keepNext/>
              <w:keepLines/>
            </w:pPr>
            <w:r w:rsidRPr="00125CE1">
              <w:t>Audit score:</w:t>
            </w:r>
          </w:p>
        </w:tc>
        <w:tc>
          <w:tcPr>
            <w:tcW w:w="8108" w:type="dxa"/>
            <w:gridSpan w:val="2"/>
            <w:vAlign w:val="center"/>
          </w:tcPr>
          <w:p w14:paraId="3229FC4C" w14:textId="77777777" w:rsidR="003004E5" w:rsidRPr="00125CE1" w:rsidRDefault="003004E5" w:rsidP="0064177D">
            <w:pPr>
              <w:keepNext/>
              <w:keepLines/>
            </w:pPr>
            <w:r w:rsidRPr="00125CE1">
              <w:t xml:space="preserve"> Not applicable</w:t>
            </w:r>
          </w:p>
        </w:tc>
      </w:tr>
      <w:tr w:rsidR="003004E5" w:rsidRPr="00357756" w14:paraId="0DE07115" w14:textId="77777777" w:rsidTr="0064177D">
        <w:trPr>
          <w:trHeight w:val="414"/>
        </w:trPr>
        <w:tc>
          <w:tcPr>
            <w:tcW w:w="4678" w:type="dxa"/>
            <w:gridSpan w:val="2"/>
            <w:vAlign w:val="center"/>
          </w:tcPr>
          <w:p w14:paraId="71001DD4" w14:textId="77777777" w:rsidR="003004E5" w:rsidRPr="00125CE1" w:rsidRDefault="003004E5" w:rsidP="0064177D">
            <w:pPr>
              <w:keepNext/>
              <w:keepLines/>
            </w:pPr>
            <w:r w:rsidRPr="00125CE1">
              <w:t xml:space="preserve">Total criteria conformance: </w:t>
            </w:r>
          </w:p>
        </w:tc>
        <w:tc>
          <w:tcPr>
            <w:tcW w:w="4950" w:type="dxa"/>
            <w:vAlign w:val="center"/>
          </w:tcPr>
          <w:p w14:paraId="2C8538CA" w14:textId="77777777" w:rsidR="003004E5" w:rsidRPr="00125CE1" w:rsidRDefault="003004E5" w:rsidP="0064177D">
            <w:pPr>
              <w:keepNext/>
              <w:keepLines/>
            </w:pPr>
            <w:r w:rsidRPr="00125CE1">
              <w:t xml:space="preserve">Maximum achievable criteria conformance: </w:t>
            </w:r>
          </w:p>
        </w:tc>
      </w:tr>
      <w:tr w:rsidR="003004E5" w:rsidRPr="00357756" w14:paraId="5A3D6729" w14:textId="77777777" w:rsidTr="0064177D">
        <w:trPr>
          <w:trHeight w:val="414"/>
        </w:trPr>
        <w:tc>
          <w:tcPr>
            <w:tcW w:w="1520" w:type="dxa"/>
            <w:vAlign w:val="center"/>
          </w:tcPr>
          <w:p w14:paraId="765EE1FB" w14:textId="77777777" w:rsidR="003004E5" w:rsidRPr="00125CE1" w:rsidRDefault="003004E5" w:rsidP="0064177D">
            <w:pPr>
              <w:keepNext/>
              <w:keepLines/>
            </w:pPr>
            <w:r w:rsidRPr="00125CE1">
              <w:t>Key findings:</w:t>
            </w:r>
          </w:p>
        </w:tc>
        <w:tc>
          <w:tcPr>
            <w:tcW w:w="8108" w:type="dxa"/>
            <w:gridSpan w:val="2"/>
            <w:vAlign w:val="center"/>
          </w:tcPr>
          <w:p w14:paraId="31105298" w14:textId="77777777" w:rsidR="003004E5" w:rsidRPr="00125CE1" w:rsidRDefault="003004E5" w:rsidP="0064177D">
            <w:pPr>
              <w:keepNext/>
              <w:keepLines/>
            </w:pPr>
          </w:p>
        </w:tc>
      </w:tr>
      <w:tr w:rsidR="003004E5" w:rsidRPr="0075511F" w14:paraId="4CFB2C56" w14:textId="77777777" w:rsidTr="0064177D">
        <w:trPr>
          <w:trHeight w:val="414"/>
        </w:trPr>
        <w:tc>
          <w:tcPr>
            <w:tcW w:w="9628" w:type="dxa"/>
            <w:gridSpan w:val="3"/>
            <w:shd w:val="clear" w:color="auto" w:fill="174047" w:themeFill="accent1" w:themeFillShade="80"/>
            <w:vAlign w:val="center"/>
          </w:tcPr>
          <w:p w14:paraId="00AB76DA" w14:textId="77777777" w:rsidR="003004E5" w:rsidRPr="00125CE1" w:rsidRDefault="003004E5" w:rsidP="0064177D">
            <w:pPr>
              <w:keepNext/>
              <w:keepLines/>
            </w:pPr>
            <w:r w:rsidRPr="00125CE1">
              <w:t>3. Injury management and recovery at work - implementation</w:t>
            </w:r>
          </w:p>
        </w:tc>
      </w:tr>
      <w:tr w:rsidR="003004E5" w:rsidRPr="00357756" w14:paraId="62FB4AF8" w14:textId="77777777" w:rsidTr="0064177D">
        <w:trPr>
          <w:trHeight w:val="414"/>
        </w:trPr>
        <w:tc>
          <w:tcPr>
            <w:tcW w:w="1520" w:type="dxa"/>
            <w:vAlign w:val="center"/>
          </w:tcPr>
          <w:p w14:paraId="5AE0C059" w14:textId="77777777" w:rsidR="003004E5" w:rsidRPr="00125CE1" w:rsidRDefault="003004E5" w:rsidP="0064177D">
            <w:pPr>
              <w:keepNext/>
              <w:keepLines/>
            </w:pPr>
            <w:r w:rsidRPr="00125CE1">
              <w:t>Audit score:</w:t>
            </w:r>
          </w:p>
        </w:tc>
        <w:tc>
          <w:tcPr>
            <w:tcW w:w="8108" w:type="dxa"/>
            <w:gridSpan w:val="2"/>
            <w:vAlign w:val="center"/>
          </w:tcPr>
          <w:p w14:paraId="7B400B38" w14:textId="77777777" w:rsidR="003004E5" w:rsidRPr="00125CE1" w:rsidRDefault="003004E5" w:rsidP="0064177D">
            <w:pPr>
              <w:keepNext/>
              <w:keepLines/>
            </w:pPr>
            <w:r w:rsidRPr="00125CE1">
              <w:t xml:space="preserve"> %</w:t>
            </w:r>
          </w:p>
        </w:tc>
      </w:tr>
      <w:tr w:rsidR="003004E5" w:rsidRPr="00357756" w14:paraId="7BBF34B7" w14:textId="77777777" w:rsidTr="0064177D">
        <w:trPr>
          <w:trHeight w:val="414"/>
        </w:trPr>
        <w:tc>
          <w:tcPr>
            <w:tcW w:w="4678" w:type="dxa"/>
            <w:gridSpan w:val="2"/>
            <w:vAlign w:val="center"/>
          </w:tcPr>
          <w:p w14:paraId="5D77EE06" w14:textId="77777777" w:rsidR="003004E5" w:rsidRPr="00125CE1" w:rsidRDefault="003004E5" w:rsidP="0064177D">
            <w:pPr>
              <w:keepNext/>
              <w:keepLines/>
            </w:pPr>
            <w:r w:rsidRPr="00125CE1">
              <w:t xml:space="preserve">Total criteria conformance: </w:t>
            </w:r>
          </w:p>
        </w:tc>
        <w:tc>
          <w:tcPr>
            <w:tcW w:w="4950" w:type="dxa"/>
            <w:vAlign w:val="center"/>
          </w:tcPr>
          <w:p w14:paraId="5CF34587" w14:textId="77777777" w:rsidR="003004E5" w:rsidRPr="00125CE1" w:rsidRDefault="003004E5" w:rsidP="0064177D">
            <w:pPr>
              <w:keepNext/>
              <w:keepLines/>
            </w:pPr>
            <w:r w:rsidRPr="00125CE1">
              <w:t xml:space="preserve">Maximum achievable criteria conformance: </w:t>
            </w:r>
          </w:p>
        </w:tc>
      </w:tr>
      <w:tr w:rsidR="003004E5" w:rsidRPr="00357756" w14:paraId="74CD913C" w14:textId="77777777" w:rsidTr="0064177D">
        <w:trPr>
          <w:trHeight w:val="414"/>
        </w:trPr>
        <w:tc>
          <w:tcPr>
            <w:tcW w:w="1520" w:type="dxa"/>
            <w:vAlign w:val="center"/>
          </w:tcPr>
          <w:p w14:paraId="7156472A" w14:textId="77777777" w:rsidR="003004E5" w:rsidRPr="00125CE1" w:rsidRDefault="003004E5" w:rsidP="0064177D">
            <w:pPr>
              <w:keepNext/>
              <w:keepLines/>
            </w:pPr>
            <w:r w:rsidRPr="00125CE1">
              <w:t>Key findings:</w:t>
            </w:r>
          </w:p>
        </w:tc>
        <w:tc>
          <w:tcPr>
            <w:tcW w:w="8108" w:type="dxa"/>
            <w:gridSpan w:val="2"/>
            <w:vAlign w:val="center"/>
          </w:tcPr>
          <w:p w14:paraId="15F50BAC" w14:textId="77777777" w:rsidR="003004E5" w:rsidRPr="00125CE1" w:rsidRDefault="003004E5" w:rsidP="0064177D">
            <w:pPr>
              <w:keepNext/>
              <w:keepLines/>
            </w:pPr>
          </w:p>
        </w:tc>
      </w:tr>
      <w:tr w:rsidR="003004E5" w:rsidRPr="0075511F" w14:paraId="5C1E28BF" w14:textId="77777777" w:rsidTr="0064177D">
        <w:trPr>
          <w:trHeight w:val="414"/>
        </w:trPr>
        <w:tc>
          <w:tcPr>
            <w:tcW w:w="9628" w:type="dxa"/>
            <w:gridSpan w:val="3"/>
            <w:shd w:val="clear" w:color="auto" w:fill="174047" w:themeFill="accent1" w:themeFillShade="80"/>
            <w:vAlign w:val="center"/>
          </w:tcPr>
          <w:p w14:paraId="0D499D24" w14:textId="77777777" w:rsidR="003004E5" w:rsidRPr="00125CE1" w:rsidRDefault="003004E5" w:rsidP="0064177D">
            <w:pPr>
              <w:keepNext/>
              <w:keepLines/>
            </w:pPr>
            <w:r w:rsidRPr="00125CE1">
              <w:t>4. Injury management and recovery at work - finalisation</w:t>
            </w:r>
          </w:p>
        </w:tc>
      </w:tr>
      <w:tr w:rsidR="003004E5" w:rsidRPr="00357756" w14:paraId="39A2E6D7" w14:textId="77777777" w:rsidTr="0064177D">
        <w:trPr>
          <w:trHeight w:val="414"/>
        </w:trPr>
        <w:tc>
          <w:tcPr>
            <w:tcW w:w="1520" w:type="dxa"/>
            <w:vAlign w:val="center"/>
          </w:tcPr>
          <w:p w14:paraId="0C0E09D9" w14:textId="77777777" w:rsidR="003004E5" w:rsidRPr="00125CE1" w:rsidRDefault="003004E5" w:rsidP="0064177D">
            <w:pPr>
              <w:keepNext/>
              <w:keepLines/>
            </w:pPr>
            <w:r w:rsidRPr="00125CE1">
              <w:t>Audit score:</w:t>
            </w:r>
          </w:p>
        </w:tc>
        <w:tc>
          <w:tcPr>
            <w:tcW w:w="8108" w:type="dxa"/>
            <w:gridSpan w:val="2"/>
            <w:vAlign w:val="center"/>
          </w:tcPr>
          <w:p w14:paraId="119C70DF" w14:textId="77777777" w:rsidR="003004E5" w:rsidRPr="00125CE1" w:rsidRDefault="003004E5" w:rsidP="0064177D">
            <w:pPr>
              <w:keepNext/>
              <w:keepLines/>
            </w:pPr>
            <w:r w:rsidRPr="00125CE1">
              <w:t xml:space="preserve"> %</w:t>
            </w:r>
          </w:p>
        </w:tc>
      </w:tr>
      <w:tr w:rsidR="003004E5" w:rsidRPr="00357756" w14:paraId="6495BDF0" w14:textId="77777777" w:rsidTr="0064177D">
        <w:trPr>
          <w:trHeight w:val="414"/>
        </w:trPr>
        <w:tc>
          <w:tcPr>
            <w:tcW w:w="4678" w:type="dxa"/>
            <w:gridSpan w:val="2"/>
            <w:vAlign w:val="center"/>
          </w:tcPr>
          <w:p w14:paraId="397E990D" w14:textId="77777777" w:rsidR="003004E5" w:rsidRPr="00125CE1" w:rsidRDefault="003004E5" w:rsidP="0064177D">
            <w:pPr>
              <w:keepNext/>
              <w:keepLines/>
            </w:pPr>
            <w:r w:rsidRPr="00125CE1">
              <w:t xml:space="preserve">Total criteria conformance: </w:t>
            </w:r>
          </w:p>
        </w:tc>
        <w:tc>
          <w:tcPr>
            <w:tcW w:w="4950" w:type="dxa"/>
            <w:vAlign w:val="center"/>
          </w:tcPr>
          <w:p w14:paraId="48C2647C" w14:textId="77777777" w:rsidR="003004E5" w:rsidRPr="00125CE1" w:rsidRDefault="003004E5" w:rsidP="0064177D">
            <w:pPr>
              <w:keepNext/>
              <w:keepLines/>
            </w:pPr>
            <w:r w:rsidRPr="00125CE1">
              <w:t xml:space="preserve">Maximum achievable criteria conformance: </w:t>
            </w:r>
          </w:p>
        </w:tc>
      </w:tr>
      <w:tr w:rsidR="003004E5" w:rsidRPr="00357756" w14:paraId="38C7B4A7" w14:textId="77777777" w:rsidTr="0064177D">
        <w:trPr>
          <w:trHeight w:val="414"/>
        </w:trPr>
        <w:tc>
          <w:tcPr>
            <w:tcW w:w="1520" w:type="dxa"/>
            <w:vAlign w:val="center"/>
          </w:tcPr>
          <w:p w14:paraId="5FA498AC" w14:textId="77777777" w:rsidR="003004E5" w:rsidRPr="00125CE1" w:rsidRDefault="003004E5" w:rsidP="0064177D">
            <w:pPr>
              <w:keepNext/>
              <w:keepLines/>
            </w:pPr>
            <w:r w:rsidRPr="00125CE1">
              <w:t>Key findings:</w:t>
            </w:r>
          </w:p>
        </w:tc>
        <w:tc>
          <w:tcPr>
            <w:tcW w:w="8108" w:type="dxa"/>
            <w:gridSpan w:val="2"/>
            <w:vAlign w:val="center"/>
          </w:tcPr>
          <w:p w14:paraId="4881DB52" w14:textId="77777777" w:rsidR="003004E5" w:rsidRPr="00125CE1" w:rsidRDefault="003004E5" w:rsidP="0064177D">
            <w:pPr>
              <w:keepNext/>
              <w:keepLines/>
            </w:pPr>
          </w:p>
        </w:tc>
      </w:tr>
      <w:tr w:rsidR="003004E5" w:rsidRPr="0075511F" w14:paraId="660CD554" w14:textId="77777777" w:rsidTr="0064177D">
        <w:trPr>
          <w:trHeight w:val="414"/>
        </w:trPr>
        <w:tc>
          <w:tcPr>
            <w:tcW w:w="9628" w:type="dxa"/>
            <w:gridSpan w:val="3"/>
            <w:shd w:val="clear" w:color="auto" w:fill="174047" w:themeFill="accent1" w:themeFillShade="80"/>
            <w:vAlign w:val="center"/>
          </w:tcPr>
          <w:p w14:paraId="606A38AB" w14:textId="77777777" w:rsidR="003004E5" w:rsidRPr="00125CE1" w:rsidRDefault="003004E5" w:rsidP="0064177D">
            <w:pPr>
              <w:keepNext/>
              <w:keepLines/>
            </w:pPr>
            <w:r w:rsidRPr="00125CE1">
              <w:t>5. Liability determination</w:t>
            </w:r>
          </w:p>
        </w:tc>
      </w:tr>
      <w:tr w:rsidR="003004E5" w:rsidRPr="00357756" w14:paraId="02A19E89" w14:textId="77777777" w:rsidTr="0064177D">
        <w:trPr>
          <w:trHeight w:val="414"/>
        </w:trPr>
        <w:tc>
          <w:tcPr>
            <w:tcW w:w="1520" w:type="dxa"/>
            <w:vAlign w:val="center"/>
          </w:tcPr>
          <w:p w14:paraId="1560F639" w14:textId="77777777" w:rsidR="003004E5" w:rsidRPr="00125CE1" w:rsidRDefault="003004E5" w:rsidP="0064177D">
            <w:pPr>
              <w:keepNext/>
              <w:keepLines/>
            </w:pPr>
            <w:r w:rsidRPr="00125CE1">
              <w:t>Audit score:</w:t>
            </w:r>
          </w:p>
        </w:tc>
        <w:tc>
          <w:tcPr>
            <w:tcW w:w="8108" w:type="dxa"/>
            <w:gridSpan w:val="2"/>
            <w:vAlign w:val="center"/>
          </w:tcPr>
          <w:p w14:paraId="43D2A21A" w14:textId="77777777" w:rsidR="003004E5" w:rsidRPr="00125CE1" w:rsidRDefault="003004E5" w:rsidP="0064177D">
            <w:pPr>
              <w:keepNext/>
              <w:keepLines/>
            </w:pPr>
            <w:r w:rsidRPr="00125CE1">
              <w:t xml:space="preserve"> Not applicable</w:t>
            </w:r>
          </w:p>
        </w:tc>
      </w:tr>
      <w:tr w:rsidR="003004E5" w:rsidRPr="00357756" w14:paraId="4D1F4736" w14:textId="77777777" w:rsidTr="0064177D">
        <w:trPr>
          <w:trHeight w:val="414"/>
        </w:trPr>
        <w:tc>
          <w:tcPr>
            <w:tcW w:w="4678" w:type="dxa"/>
            <w:gridSpan w:val="2"/>
            <w:vAlign w:val="center"/>
          </w:tcPr>
          <w:p w14:paraId="0D4B8E24" w14:textId="77777777" w:rsidR="003004E5" w:rsidRPr="00125CE1" w:rsidRDefault="003004E5" w:rsidP="0064177D">
            <w:pPr>
              <w:keepNext/>
              <w:keepLines/>
            </w:pPr>
            <w:r w:rsidRPr="00125CE1">
              <w:t xml:space="preserve">Total criteria conformance: </w:t>
            </w:r>
          </w:p>
        </w:tc>
        <w:tc>
          <w:tcPr>
            <w:tcW w:w="4950" w:type="dxa"/>
            <w:vAlign w:val="center"/>
          </w:tcPr>
          <w:p w14:paraId="2698C08A" w14:textId="77777777" w:rsidR="003004E5" w:rsidRPr="00125CE1" w:rsidRDefault="003004E5" w:rsidP="0064177D">
            <w:pPr>
              <w:keepNext/>
              <w:keepLines/>
            </w:pPr>
            <w:r w:rsidRPr="00125CE1">
              <w:t xml:space="preserve">Maximum achievable criteria conformance: </w:t>
            </w:r>
          </w:p>
        </w:tc>
      </w:tr>
      <w:tr w:rsidR="003004E5" w:rsidRPr="00357756" w14:paraId="62A4BC95" w14:textId="77777777" w:rsidTr="0064177D">
        <w:trPr>
          <w:trHeight w:val="414"/>
        </w:trPr>
        <w:tc>
          <w:tcPr>
            <w:tcW w:w="1520" w:type="dxa"/>
            <w:vAlign w:val="center"/>
          </w:tcPr>
          <w:p w14:paraId="43FBD273" w14:textId="77777777" w:rsidR="003004E5" w:rsidRPr="00125CE1" w:rsidRDefault="003004E5" w:rsidP="0064177D">
            <w:pPr>
              <w:keepNext/>
              <w:keepLines/>
            </w:pPr>
            <w:r w:rsidRPr="00125CE1">
              <w:t>Key findings:</w:t>
            </w:r>
          </w:p>
        </w:tc>
        <w:tc>
          <w:tcPr>
            <w:tcW w:w="8108" w:type="dxa"/>
            <w:gridSpan w:val="2"/>
            <w:vAlign w:val="center"/>
          </w:tcPr>
          <w:p w14:paraId="2EC55042" w14:textId="77777777" w:rsidR="003004E5" w:rsidRPr="00125CE1" w:rsidRDefault="003004E5" w:rsidP="0064177D">
            <w:pPr>
              <w:keepNext/>
              <w:keepLines/>
            </w:pPr>
            <w:r w:rsidRPr="00125CE1">
              <w:t>There is no case management practice component applicable to this element</w:t>
            </w:r>
          </w:p>
        </w:tc>
      </w:tr>
      <w:tr w:rsidR="003004E5" w:rsidRPr="0075511F" w14:paraId="05D9501F" w14:textId="77777777" w:rsidTr="0064177D">
        <w:trPr>
          <w:trHeight w:val="414"/>
        </w:trPr>
        <w:tc>
          <w:tcPr>
            <w:tcW w:w="9628" w:type="dxa"/>
            <w:gridSpan w:val="3"/>
            <w:shd w:val="clear" w:color="auto" w:fill="174047" w:themeFill="accent1" w:themeFillShade="80"/>
            <w:vAlign w:val="center"/>
          </w:tcPr>
          <w:p w14:paraId="64E37A57" w14:textId="77777777" w:rsidR="003004E5" w:rsidRPr="00125CE1" w:rsidRDefault="003004E5" w:rsidP="0064177D">
            <w:pPr>
              <w:keepNext/>
              <w:keepLines/>
            </w:pPr>
            <w:r w:rsidRPr="00125CE1">
              <w:t>6. Weekly payments</w:t>
            </w:r>
          </w:p>
        </w:tc>
      </w:tr>
      <w:tr w:rsidR="003004E5" w:rsidRPr="00357756" w14:paraId="2041DF17" w14:textId="77777777" w:rsidTr="0064177D">
        <w:trPr>
          <w:trHeight w:val="414"/>
        </w:trPr>
        <w:tc>
          <w:tcPr>
            <w:tcW w:w="1520" w:type="dxa"/>
            <w:vAlign w:val="center"/>
          </w:tcPr>
          <w:p w14:paraId="7CE37A0B" w14:textId="77777777" w:rsidR="003004E5" w:rsidRPr="00125CE1" w:rsidRDefault="003004E5" w:rsidP="0064177D">
            <w:pPr>
              <w:keepNext/>
              <w:keepLines/>
            </w:pPr>
            <w:r w:rsidRPr="00125CE1">
              <w:t>Audit score:</w:t>
            </w:r>
          </w:p>
        </w:tc>
        <w:tc>
          <w:tcPr>
            <w:tcW w:w="8108" w:type="dxa"/>
            <w:gridSpan w:val="2"/>
            <w:vAlign w:val="center"/>
          </w:tcPr>
          <w:p w14:paraId="3DCDEE75" w14:textId="77777777" w:rsidR="003004E5" w:rsidRPr="00125CE1" w:rsidRDefault="003004E5" w:rsidP="0064177D">
            <w:pPr>
              <w:keepNext/>
              <w:keepLines/>
            </w:pPr>
            <w:r w:rsidRPr="00125CE1">
              <w:t xml:space="preserve"> %</w:t>
            </w:r>
          </w:p>
        </w:tc>
      </w:tr>
      <w:tr w:rsidR="003004E5" w:rsidRPr="00357756" w14:paraId="01D76792" w14:textId="77777777" w:rsidTr="0064177D">
        <w:trPr>
          <w:trHeight w:val="414"/>
        </w:trPr>
        <w:tc>
          <w:tcPr>
            <w:tcW w:w="4678" w:type="dxa"/>
            <w:gridSpan w:val="2"/>
            <w:vAlign w:val="center"/>
          </w:tcPr>
          <w:p w14:paraId="1A182E01" w14:textId="77777777" w:rsidR="003004E5" w:rsidRPr="00125CE1" w:rsidRDefault="003004E5" w:rsidP="0064177D">
            <w:pPr>
              <w:keepNext/>
              <w:keepLines/>
            </w:pPr>
            <w:r w:rsidRPr="00125CE1">
              <w:t xml:space="preserve">Total criteria conformance: </w:t>
            </w:r>
          </w:p>
        </w:tc>
        <w:tc>
          <w:tcPr>
            <w:tcW w:w="4950" w:type="dxa"/>
            <w:vAlign w:val="center"/>
          </w:tcPr>
          <w:p w14:paraId="2CA99C21" w14:textId="77777777" w:rsidR="003004E5" w:rsidRPr="00125CE1" w:rsidRDefault="003004E5" w:rsidP="0064177D">
            <w:pPr>
              <w:keepNext/>
              <w:keepLines/>
            </w:pPr>
            <w:r w:rsidRPr="00125CE1">
              <w:t xml:space="preserve">Maximum achievable criteria conformance: </w:t>
            </w:r>
          </w:p>
        </w:tc>
      </w:tr>
      <w:tr w:rsidR="003004E5" w:rsidRPr="00357756" w14:paraId="1D0C4DBF" w14:textId="77777777" w:rsidTr="0064177D">
        <w:trPr>
          <w:trHeight w:val="414"/>
        </w:trPr>
        <w:tc>
          <w:tcPr>
            <w:tcW w:w="1520" w:type="dxa"/>
            <w:vAlign w:val="center"/>
          </w:tcPr>
          <w:p w14:paraId="3FAD0DC0" w14:textId="77777777" w:rsidR="003004E5" w:rsidRPr="00125CE1" w:rsidRDefault="003004E5" w:rsidP="0064177D">
            <w:pPr>
              <w:keepNext/>
              <w:keepLines/>
            </w:pPr>
            <w:r w:rsidRPr="00125CE1">
              <w:t>Key findings:</w:t>
            </w:r>
          </w:p>
        </w:tc>
        <w:tc>
          <w:tcPr>
            <w:tcW w:w="8108" w:type="dxa"/>
            <w:gridSpan w:val="2"/>
            <w:vAlign w:val="center"/>
          </w:tcPr>
          <w:p w14:paraId="6CF5640E" w14:textId="77777777" w:rsidR="003004E5" w:rsidRPr="00125CE1" w:rsidRDefault="003004E5" w:rsidP="0064177D">
            <w:pPr>
              <w:keepNext/>
              <w:keepLines/>
            </w:pPr>
          </w:p>
        </w:tc>
      </w:tr>
      <w:tr w:rsidR="003004E5" w:rsidRPr="00141424" w14:paraId="73B599BF" w14:textId="77777777" w:rsidTr="0064177D">
        <w:trPr>
          <w:trHeight w:val="414"/>
        </w:trPr>
        <w:tc>
          <w:tcPr>
            <w:tcW w:w="9628" w:type="dxa"/>
            <w:gridSpan w:val="3"/>
            <w:shd w:val="clear" w:color="auto" w:fill="174047" w:themeFill="accent1" w:themeFillShade="80"/>
            <w:vAlign w:val="center"/>
          </w:tcPr>
          <w:p w14:paraId="7C0F5826" w14:textId="77777777" w:rsidR="003004E5" w:rsidRPr="00125CE1" w:rsidRDefault="003004E5" w:rsidP="0064177D">
            <w:pPr>
              <w:keepNext/>
              <w:keepLines/>
            </w:pPr>
            <w:r w:rsidRPr="00125CE1">
              <w:t>7. Work capacity</w:t>
            </w:r>
          </w:p>
        </w:tc>
      </w:tr>
      <w:tr w:rsidR="003004E5" w:rsidRPr="00357756" w14:paraId="4E10D54A" w14:textId="77777777" w:rsidTr="0064177D">
        <w:trPr>
          <w:trHeight w:val="414"/>
        </w:trPr>
        <w:tc>
          <w:tcPr>
            <w:tcW w:w="1520" w:type="dxa"/>
            <w:vAlign w:val="center"/>
          </w:tcPr>
          <w:p w14:paraId="18D81C9D" w14:textId="77777777" w:rsidR="003004E5" w:rsidRPr="00125CE1" w:rsidRDefault="003004E5" w:rsidP="0064177D">
            <w:pPr>
              <w:keepNext/>
              <w:keepLines/>
            </w:pPr>
            <w:r w:rsidRPr="00125CE1">
              <w:t>Audit score:</w:t>
            </w:r>
          </w:p>
        </w:tc>
        <w:tc>
          <w:tcPr>
            <w:tcW w:w="8108" w:type="dxa"/>
            <w:gridSpan w:val="2"/>
            <w:vAlign w:val="center"/>
          </w:tcPr>
          <w:p w14:paraId="35CE7FFD" w14:textId="77777777" w:rsidR="003004E5" w:rsidRPr="00125CE1" w:rsidRDefault="003004E5" w:rsidP="0064177D">
            <w:pPr>
              <w:keepNext/>
              <w:keepLines/>
            </w:pPr>
            <w:r w:rsidRPr="00125CE1">
              <w:t xml:space="preserve"> Not applicable</w:t>
            </w:r>
          </w:p>
        </w:tc>
      </w:tr>
      <w:tr w:rsidR="003004E5" w:rsidRPr="00357756" w14:paraId="4092BE1B" w14:textId="77777777" w:rsidTr="0064177D">
        <w:trPr>
          <w:trHeight w:val="414"/>
        </w:trPr>
        <w:tc>
          <w:tcPr>
            <w:tcW w:w="4678" w:type="dxa"/>
            <w:gridSpan w:val="2"/>
            <w:vAlign w:val="center"/>
          </w:tcPr>
          <w:p w14:paraId="76D3638D" w14:textId="77777777" w:rsidR="003004E5" w:rsidRPr="00125CE1" w:rsidRDefault="003004E5" w:rsidP="0064177D">
            <w:pPr>
              <w:keepNext/>
              <w:keepLines/>
            </w:pPr>
            <w:r w:rsidRPr="00125CE1">
              <w:t xml:space="preserve">Total criteria conformance: </w:t>
            </w:r>
          </w:p>
        </w:tc>
        <w:tc>
          <w:tcPr>
            <w:tcW w:w="4950" w:type="dxa"/>
            <w:vAlign w:val="center"/>
          </w:tcPr>
          <w:p w14:paraId="269F191A" w14:textId="77777777" w:rsidR="003004E5" w:rsidRPr="00125CE1" w:rsidRDefault="003004E5" w:rsidP="0064177D">
            <w:pPr>
              <w:keepNext/>
              <w:keepLines/>
            </w:pPr>
            <w:r w:rsidRPr="00125CE1">
              <w:t xml:space="preserve">Maximum achievable criteria conformance: </w:t>
            </w:r>
          </w:p>
        </w:tc>
      </w:tr>
      <w:tr w:rsidR="003004E5" w:rsidRPr="00357756" w14:paraId="62D2AD01" w14:textId="77777777" w:rsidTr="0064177D">
        <w:trPr>
          <w:trHeight w:val="414"/>
        </w:trPr>
        <w:tc>
          <w:tcPr>
            <w:tcW w:w="1520" w:type="dxa"/>
            <w:vAlign w:val="center"/>
          </w:tcPr>
          <w:p w14:paraId="5893EC78" w14:textId="77777777" w:rsidR="003004E5" w:rsidRPr="00125CE1" w:rsidRDefault="003004E5" w:rsidP="0064177D">
            <w:pPr>
              <w:keepNext/>
              <w:keepLines/>
            </w:pPr>
            <w:r w:rsidRPr="00125CE1">
              <w:t>Key findings:</w:t>
            </w:r>
          </w:p>
        </w:tc>
        <w:tc>
          <w:tcPr>
            <w:tcW w:w="8108" w:type="dxa"/>
            <w:gridSpan w:val="2"/>
            <w:vAlign w:val="center"/>
          </w:tcPr>
          <w:p w14:paraId="3DE3AF8E" w14:textId="77777777" w:rsidR="003004E5" w:rsidRPr="00125CE1" w:rsidRDefault="003004E5" w:rsidP="0064177D">
            <w:pPr>
              <w:keepNext/>
              <w:keepLines/>
            </w:pPr>
            <w:r w:rsidRPr="00125CE1">
              <w:t>There is no case management practice component applicable to this element</w:t>
            </w:r>
          </w:p>
        </w:tc>
      </w:tr>
    </w:tbl>
    <w:p w14:paraId="4743F813" w14:textId="77777777" w:rsidR="003004E5" w:rsidRPr="003004E5" w:rsidRDefault="003004E5" w:rsidP="003004E5"/>
    <w:tbl>
      <w:tblPr>
        <w:tblStyle w:val="TableGrid"/>
        <w:tblW w:w="0" w:type="auto"/>
        <w:tblLook w:val="04A0" w:firstRow="1" w:lastRow="0" w:firstColumn="1" w:lastColumn="0" w:noHBand="0" w:noVBand="1"/>
      </w:tblPr>
      <w:tblGrid>
        <w:gridCol w:w="1520"/>
        <w:gridCol w:w="3158"/>
        <w:gridCol w:w="4950"/>
      </w:tblGrid>
      <w:tr w:rsidR="007715EE" w:rsidRPr="00141424" w14:paraId="6C93E5A7" w14:textId="77777777" w:rsidTr="00125CE1">
        <w:trPr>
          <w:trHeight w:val="414"/>
        </w:trPr>
        <w:tc>
          <w:tcPr>
            <w:tcW w:w="9628" w:type="dxa"/>
            <w:gridSpan w:val="3"/>
            <w:shd w:val="clear" w:color="auto" w:fill="174047" w:themeFill="accent1" w:themeFillShade="80"/>
            <w:vAlign w:val="center"/>
          </w:tcPr>
          <w:p w14:paraId="1590BC48" w14:textId="77777777" w:rsidR="007715EE" w:rsidRPr="00125CE1" w:rsidRDefault="007715EE" w:rsidP="00125CE1">
            <w:pPr>
              <w:keepNext/>
              <w:keepLines/>
            </w:pPr>
            <w:r w:rsidRPr="00125CE1">
              <w:lastRenderedPageBreak/>
              <w:t>8. Service provider management and related expenses</w:t>
            </w:r>
          </w:p>
        </w:tc>
      </w:tr>
      <w:tr w:rsidR="007715EE" w:rsidRPr="0075511F" w14:paraId="0499E79B" w14:textId="77777777" w:rsidTr="0064177D">
        <w:trPr>
          <w:trHeight w:val="414"/>
        </w:trPr>
        <w:tc>
          <w:tcPr>
            <w:tcW w:w="1520" w:type="dxa"/>
            <w:vAlign w:val="center"/>
          </w:tcPr>
          <w:p w14:paraId="00DE2D29" w14:textId="77777777" w:rsidR="007715EE" w:rsidRPr="00125CE1" w:rsidRDefault="007715EE" w:rsidP="00125CE1">
            <w:pPr>
              <w:keepNext/>
              <w:keepLines/>
            </w:pPr>
            <w:r w:rsidRPr="00125CE1">
              <w:t>Audit score:</w:t>
            </w:r>
          </w:p>
        </w:tc>
        <w:tc>
          <w:tcPr>
            <w:tcW w:w="8108" w:type="dxa"/>
            <w:gridSpan w:val="2"/>
            <w:vAlign w:val="center"/>
          </w:tcPr>
          <w:p w14:paraId="66772A2D" w14:textId="77777777" w:rsidR="007715EE" w:rsidRPr="00125CE1" w:rsidRDefault="007715EE" w:rsidP="00125CE1">
            <w:pPr>
              <w:keepNext/>
              <w:keepLines/>
            </w:pPr>
            <w:r w:rsidRPr="00125CE1">
              <w:t xml:space="preserve"> %</w:t>
            </w:r>
          </w:p>
        </w:tc>
      </w:tr>
      <w:tr w:rsidR="007715EE" w:rsidRPr="0075511F" w14:paraId="6BA55C1A" w14:textId="77777777" w:rsidTr="0064177D">
        <w:trPr>
          <w:trHeight w:val="414"/>
        </w:trPr>
        <w:tc>
          <w:tcPr>
            <w:tcW w:w="4678" w:type="dxa"/>
            <w:gridSpan w:val="2"/>
            <w:vAlign w:val="center"/>
          </w:tcPr>
          <w:p w14:paraId="1F56C96D" w14:textId="77777777" w:rsidR="007715EE" w:rsidRPr="00125CE1" w:rsidRDefault="007715EE" w:rsidP="00125CE1">
            <w:pPr>
              <w:keepNext/>
              <w:keepLines/>
            </w:pPr>
            <w:r w:rsidRPr="00125CE1">
              <w:t xml:space="preserve">Total criteria conformance: </w:t>
            </w:r>
          </w:p>
        </w:tc>
        <w:tc>
          <w:tcPr>
            <w:tcW w:w="4950" w:type="dxa"/>
            <w:vAlign w:val="center"/>
          </w:tcPr>
          <w:p w14:paraId="5F7A2334" w14:textId="77777777" w:rsidR="007715EE" w:rsidRPr="00125CE1" w:rsidRDefault="007715EE" w:rsidP="00125CE1">
            <w:pPr>
              <w:keepNext/>
              <w:keepLines/>
            </w:pPr>
            <w:r w:rsidRPr="00125CE1">
              <w:t xml:space="preserve">Maximum achievable criteria conformance: </w:t>
            </w:r>
          </w:p>
        </w:tc>
      </w:tr>
      <w:tr w:rsidR="007715EE" w:rsidRPr="0075511F" w14:paraId="0FB38F24" w14:textId="77777777" w:rsidTr="0064177D">
        <w:trPr>
          <w:trHeight w:val="414"/>
        </w:trPr>
        <w:tc>
          <w:tcPr>
            <w:tcW w:w="1520" w:type="dxa"/>
            <w:vAlign w:val="center"/>
          </w:tcPr>
          <w:p w14:paraId="41CB45F6" w14:textId="77777777" w:rsidR="007715EE" w:rsidRPr="00125CE1" w:rsidRDefault="007715EE" w:rsidP="00125CE1">
            <w:pPr>
              <w:keepNext/>
              <w:keepLines/>
            </w:pPr>
            <w:r w:rsidRPr="00125CE1">
              <w:t>Key findings:</w:t>
            </w:r>
          </w:p>
        </w:tc>
        <w:tc>
          <w:tcPr>
            <w:tcW w:w="8108" w:type="dxa"/>
            <w:gridSpan w:val="2"/>
            <w:vAlign w:val="center"/>
          </w:tcPr>
          <w:p w14:paraId="2E47B33A" w14:textId="77777777" w:rsidR="007715EE" w:rsidRPr="00125CE1" w:rsidRDefault="007715EE" w:rsidP="00125CE1">
            <w:pPr>
              <w:keepNext/>
              <w:keepLines/>
            </w:pPr>
          </w:p>
        </w:tc>
      </w:tr>
      <w:tr w:rsidR="007715EE" w:rsidRPr="00141424" w14:paraId="3634D3DD" w14:textId="77777777" w:rsidTr="00125CE1">
        <w:trPr>
          <w:trHeight w:val="414"/>
        </w:trPr>
        <w:tc>
          <w:tcPr>
            <w:tcW w:w="9628" w:type="dxa"/>
            <w:gridSpan w:val="3"/>
            <w:shd w:val="clear" w:color="auto" w:fill="174047" w:themeFill="accent1" w:themeFillShade="80"/>
            <w:vAlign w:val="center"/>
          </w:tcPr>
          <w:p w14:paraId="76870E19" w14:textId="77777777" w:rsidR="007715EE" w:rsidRPr="00125CE1" w:rsidRDefault="007715EE" w:rsidP="00125CE1">
            <w:pPr>
              <w:keepNext/>
              <w:keepLines/>
            </w:pPr>
            <w:r w:rsidRPr="00125CE1">
              <w:t>9. Claims estimates</w:t>
            </w:r>
          </w:p>
        </w:tc>
      </w:tr>
      <w:tr w:rsidR="007715EE" w14:paraId="24577A2D" w14:textId="77777777" w:rsidTr="0064177D">
        <w:trPr>
          <w:trHeight w:val="414"/>
        </w:trPr>
        <w:tc>
          <w:tcPr>
            <w:tcW w:w="1520" w:type="dxa"/>
            <w:vAlign w:val="center"/>
          </w:tcPr>
          <w:p w14:paraId="23B085A7" w14:textId="77777777" w:rsidR="007715EE" w:rsidRPr="00125CE1" w:rsidRDefault="007715EE" w:rsidP="00125CE1">
            <w:pPr>
              <w:keepNext/>
              <w:keepLines/>
            </w:pPr>
            <w:r w:rsidRPr="00125CE1">
              <w:t>Audit score:</w:t>
            </w:r>
          </w:p>
        </w:tc>
        <w:tc>
          <w:tcPr>
            <w:tcW w:w="8108" w:type="dxa"/>
            <w:gridSpan w:val="2"/>
            <w:vAlign w:val="center"/>
          </w:tcPr>
          <w:p w14:paraId="46040C45" w14:textId="77777777" w:rsidR="007715EE" w:rsidRPr="00125CE1" w:rsidRDefault="007715EE" w:rsidP="00125CE1">
            <w:pPr>
              <w:keepNext/>
              <w:keepLines/>
            </w:pPr>
            <w:r w:rsidRPr="00125CE1">
              <w:t xml:space="preserve"> %</w:t>
            </w:r>
          </w:p>
        </w:tc>
      </w:tr>
      <w:tr w:rsidR="007715EE" w14:paraId="3CA9E971" w14:textId="77777777" w:rsidTr="0064177D">
        <w:trPr>
          <w:trHeight w:val="414"/>
        </w:trPr>
        <w:tc>
          <w:tcPr>
            <w:tcW w:w="4678" w:type="dxa"/>
            <w:gridSpan w:val="2"/>
            <w:vAlign w:val="center"/>
          </w:tcPr>
          <w:p w14:paraId="4AF6D249" w14:textId="77777777" w:rsidR="007715EE" w:rsidRPr="00125CE1" w:rsidRDefault="007715EE" w:rsidP="00125CE1">
            <w:pPr>
              <w:keepNext/>
              <w:keepLines/>
            </w:pPr>
            <w:r w:rsidRPr="00125CE1">
              <w:t xml:space="preserve">Total criteria conformance: </w:t>
            </w:r>
          </w:p>
        </w:tc>
        <w:tc>
          <w:tcPr>
            <w:tcW w:w="4950" w:type="dxa"/>
            <w:vAlign w:val="center"/>
          </w:tcPr>
          <w:p w14:paraId="79EE0E5C" w14:textId="77777777" w:rsidR="007715EE" w:rsidRPr="00125CE1" w:rsidRDefault="007715EE" w:rsidP="00125CE1">
            <w:pPr>
              <w:keepNext/>
              <w:keepLines/>
            </w:pPr>
            <w:r w:rsidRPr="00125CE1">
              <w:t xml:space="preserve">Maximum achievable criteria conformance: </w:t>
            </w:r>
          </w:p>
        </w:tc>
      </w:tr>
      <w:tr w:rsidR="007715EE" w:rsidRPr="00357756" w14:paraId="19AD7812" w14:textId="77777777" w:rsidTr="0064177D">
        <w:trPr>
          <w:trHeight w:val="414"/>
        </w:trPr>
        <w:tc>
          <w:tcPr>
            <w:tcW w:w="1520" w:type="dxa"/>
            <w:vAlign w:val="center"/>
          </w:tcPr>
          <w:p w14:paraId="5D6D5E01" w14:textId="77777777" w:rsidR="007715EE" w:rsidRPr="00125CE1" w:rsidRDefault="007715EE" w:rsidP="00125CE1">
            <w:pPr>
              <w:keepNext/>
              <w:keepLines/>
            </w:pPr>
            <w:r w:rsidRPr="00125CE1">
              <w:t>Key findings:</w:t>
            </w:r>
          </w:p>
        </w:tc>
        <w:tc>
          <w:tcPr>
            <w:tcW w:w="8108" w:type="dxa"/>
            <w:gridSpan w:val="2"/>
            <w:vAlign w:val="center"/>
          </w:tcPr>
          <w:p w14:paraId="47BC30EB" w14:textId="77777777" w:rsidR="007715EE" w:rsidRPr="00125CE1" w:rsidRDefault="007715EE" w:rsidP="00125CE1">
            <w:pPr>
              <w:keepNext/>
              <w:keepLines/>
            </w:pPr>
          </w:p>
        </w:tc>
      </w:tr>
      <w:tr w:rsidR="007715EE" w:rsidRPr="00141424" w14:paraId="7F2F679C" w14:textId="77777777" w:rsidTr="00125CE1">
        <w:trPr>
          <w:trHeight w:val="414"/>
        </w:trPr>
        <w:tc>
          <w:tcPr>
            <w:tcW w:w="9628" w:type="dxa"/>
            <w:gridSpan w:val="3"/>
            <w:shd w:val="clear" w:color="auto" w:fill="174047" w:themeFill="accent1" w:themeFillShade="80"/>
            <w:vAlign w:val="center"/>
          </w:tcPr>
          <w:p w14:paraId="2EE41611" w14:textId="77777777" w:rsidR="007715EE" w:rsidRPr="00125CE1" w:rsidRDefault="007715EE" w:rsidP="00125CE1">
            <w:pPr>
              <w:keepNext/>
              <w:keepLines/>
            </w:pPr>
            <w:r w:rsidRPr="00125CE1">
              <w:t>10. Data management</w:t>
            </w:r>
          </w:p>
        </w:tc>
      </w:tr>
      <w:tr w:rsidR="007715EE" w14:paraId="15DE1928" w14:textId="77777777" w:rsidTr="0064177D">
        <w:trPr>
          <w:trHeight w:val="414"/>
        </w:trPr>
        <w:tc>
          <w:tcPr>
            <w:tcW w:w="1520" w:type="dxa"/>
            <w:vAlign w:val="center"/>
          </w:tcPr>
          <w:p w14:paraId="58A6B8EB" w14:textId="77777777" w:rsidR="007715EE" w:rsidRPr="00125CE1" w:rsidRDefault="007715EE" w:rsidP="00125CE1">
            <w:pPr>
              <w:keepNext/>
              <w:keepLines/>
            </w:pPr>
            <w:r w:rsidRPr="00125CE1">
              <w:t>Audit score:</w:t>
            </w:r>
          </w:p>
        </w:tc>
        <w:tc>
          <w:tcPr>
            <w:tcW w:w="8108" w:type="dxa"/>
            <w:gridSpan w:val="2"/>
            <w:vAlign w:val="center"/>
          </w:tcPr>
          <w:p w14:paraId="0F10E2EB" w14:textId="77777777" w:rsidR="007715EE" w:rsidRPr="00125CE1" w:rsidRDefault="007715EE" w:rsidP="00125CE1">
            <w:pPr>
              <w:keepNext/>
              <w:keepLines/>
            </w:pPr>
            <w:r w:rsidRPr="00125CE1">
              <w:t xml:space="preserve"> Not applicable</w:t>
            </w:r>
          </w:p>
        </w:tc>
      </w:tr>
      <w:tr w:rsidR="007715EE" w14:paraId="5FF0C2C9" w14:textId="77777777" w:rsidTr="0064177D">
        <w:trPr>
          <w:trHeight w:val="414"/>
        </w:trPr>
        <w:tc>
          <w:tcPr>
            <w:tcW w:w="4678" w:type="dxa"/>
            <w:gridSpan w:val="2"/>
            <w:vAlign w:val="center"/>
          </w:tcPr>
          <w:p w14:paraId="0477C776" w14:textId="77777777" w:rsidR="007715EE" w:rsidRPr="00125CE1" w:rsidRDefault="007715EE" w:rsidP="00125CE1">
            <w:pPr>
              <w:keepNext/>
              <w:keepLines/>
            </w:pPr>
            <w:r w:rsidRPr="00125CE1">
              <w:t xml:space="preserve">Total criteria conformance: </w:t>
            </w:r>
          </w:p>
        </w:tc>
        <w:tc>
          <w:tcPr>
            <w:tcW w:w="4950" w:type="dxa"/>
            <w:vAlign w:val="center"/>
          </w:tcPr>
          <w:p w14:paraId="022BA8A0" w14:textId="77777777" w:rsidR="007715EE" w:rsidRPr="00125CE1" w:rsidRDefault="007715EE" w:rsidP="00125CE1">
            <w:pPr>
              <w:keepNext/>
              <w:keepLines/>
            </w:pPr>
            <w:r w:rsidRPr="00125CE1">
              <w:t xml:space="preserve">Maximum achievable criteria conformance: </w:t>
            </w:r>
          </w:p>
        </w:tc>
      </w:tr>
      <w:tr w:rsidR="007715EE" w:rsidRPr="00357756" w14:paraId="7198B397" w14:textId="77777777" w:rsidTr="0064177D">
        <w:trPr>
          <w:trHeight w:val="414"/>
        </w:trPr>
        <w:tc>
          <w:tcPr>
            <w:tcW w:w="1520" w:type="dxa"/>
            <w:vAlign w:val="center"/>
          </w:tcPr>
          <w:p w14:paraId="326D8FDC" w14:textId="77777777" w:rsidR="007715EE" w:rsidRPr="00125CE1" w:rsidRDefault="007715EE" w:rsidP="00125CE1">
            <w:pPr>
              <w:keepNext/>
              <w:keepLines/>
            </w:pPr>
            <w:r w:rsidRPr="00125CE1">
              <w:t>Key findings:</w:t>
            </w:r>
          </w:p>
        </w:tc>
        <w:tc>
          <w:tcPr>
            <w:tcW w:w="8108" w:type="dxa"/>
            <w:gridSpan w:val="2"/>
            <w:vAlign w:val="center"/>
          </w:tcPr>
          <w:p w14:paraId="3034B88D" w14:textId="77777777" w:rsidR="007715EE" w:rsidRPr="00125CE1" w:rsidRDefault="007715EE" w:rsidP="00125CE1">
            <w:pPr>
              <w:keepNext/>
              <w:keepLines/>
            </w:pPr>
            <w:r w:rsidRPr="00125CE1">
              <w:t>There is no case management practice component applicable to this element</w:t>
            </w:r>
          </w:p>
        </w:tc>
      </w:tr>
      <w:tr w:rsidR="007715EE" w:rsidRPr="00141424" w14:paraId="380F5A82" w14:textId="77777777" w:rsidTr="00125CE1">
        <w:trPr>
          <w:trHeight w:val="414"/>
        </w:trPr>
        <w:tc>
          <w:tcPr>
            <w:tcW w:w="9628" w:type="dxa"/>
            <w:gridSpan w:val="3"/>
            <w:shd w:val="clear" w:color="auto" w:fill="174047" w:themeFill="accent1" w:themeFillShade="80"/>
            <w:vAlign w:val="center"/>
          </w:tcPr>
          <w:p w14:paraId="0A2E94CE" w14:textId="77777777" w:rsidR="007715EE" w:rsidRPr="00125CE1" w:rsidRDefault="007715EE" w:rsidP="00125CE1">
            <w:pPr>
              <w:keepNext/>
              <w:keepLines/>
            </w:pPr>
            <w:r w:rsidRPr="00125CE1">
              <w:t>11. Permanent impairment</w:t>
            </w:r>
          </w:p>
        </w:tc>
      </w:tr>
      <w:tr w:rsidR="007715EE" w14:paraId="0689F685" w14:textId="77777777" w:rsidTr="0064177D">
        <w:trPr>
          <w:trHeight w:val="414"/>
        </w:trPr>
        <w:tc>
          <w:tcPr>
            <w:tcW w:w="1520" w:type="dxa"/>
            <w:vAlign w:val="center"/>
          </w:tcPr>
          <w:p w14:paraId="4010057E" w14:textId="77777777" w:rsidR="007715EE" w:rsidRPr="00125CE1" w:rsidRDefault="007715EE" w:rsidP="00125CE1">
            <w:pPr>
              <w:keepNext/>
              <w:keepLines/>
            </w:pPr>
            <w:r w:rsidRPr="00125CE1">
              <w:t>Audit score:</w:t>
            </w:r>
          </w:p>
        </w:tc>
        <w:tc>
          <w:tcPr>
            <w:tcW w:w="8108" w:type="dxa"/>
            <w:gridSpan w:val="2"/>
            <w:vAlign w:val="center"/>
          </w:tcPr>
          <w:p w14:paraId="41AF8B90" w14:textId="77777777" w:rsidR="007715EE" w:rsidRPr="00125CE1" w:rsidRDefault="007715EE" w:rsidP="00125CE1">
            <w:pPr>
              <w:keepNext/>
              <w:keepLines/>
            </w:pPr>
            <w:r w:rsidRPr="00125CE1">
              <w:t xml:space="preserve">% </w:t>
            </w:r>
          </w:p>
        </w:tc>
      </w:tr>
      <w:tr w:rsidR="007715EE" w14:paraId="1F8D7EDC" w14:textId="77777777" w:rsidTr="0064177D">
        <w:trPr>
          <w:trHeight w:val="414"/>
        </w:trPr>
        <w:tc>
          <w:tcPr>
            <w:tcW w:w="4678" w:type="dxa"/>
            <w:gridSpan w:val="2"/>
            <w:vAlign w:val="center"/>
          </w:tcPr>
          <w:p w14:paraId="75C312AC" w14:textId="77777777" w:rsidR="007715EE" w:rsidRPr="00125CE1" w:rsidRDefault="007715EE" w:rsidP="00125CE1">
            <w:pPr>
              <w:keepNext/>
              <w:keepLines/>
            </w:pPr>
            <w:r w:rsidRPr="00125CE1">
              <w:t xml:space="preserve">Total criteria conformance: </w:t>
            </w:r>
          </w:p>
        </w:tc>
        <w:tc>
          <w:tcPr>
            <w:tcW w:w="4950" w:type="dxa"/>
            <w:vAlign w:val="center"/>
          </w:tcPr>
          <w:p w14:paraId="57B03FD4" w14:textId="77777777" w:rsidR="007715EE" w:rsidRPr="00125CE1" w:rsidRDefault="007715EE" w:rsidP="00125CE1">
            <w:pPr>
              <w:keepNext/>
              <w:keepLines/>
            </w:pPr>
            <w:r w:rsidRPr="00125CE1">
              <w:t xml:space="preserve">Maximum achievable criteria conformance: </w:t>
            </w:r>
          </w:p>
        </w:tc>
      </w:tr>
      <w:tr w:rsidR="007715EE" w:rsidRPr="00357756" w14:paraId="48F854C4" w14:textId="77777777" w:rsidTr="0064177D">
        <w:trPr>
          <w:trHeight w:val="414"/>
        </w:trPr>
        <w:tc>
          <w:tcPr>
            <w:tcW w:w="1520" w:type="dxa"/>
            <w:vAlign w:val="center"/>
          </w:tcPr>
          <w:p w14:paraId="12488568" w14:textId="77777777" w:rsidR="007715EE" w:rsidRPr="00125CE1" w:rsidRDefault="007715EE" w:rsidP="00125CE1">
            <w:pPr>
              <w:keepNext/>
              <w:keepLines/>
            </w:pPr>
            <w:r w:rsidRPr="00125CE1">
              <w:t>Key findings:</w:t>
            </w:r>
          </w:p>
        </w:tc>
        <w:tc>
          <w:tcPr>
            <w:tcW w:w="8108" w:type="dxa"/>
            <w:gridSpan w:val="2"/>
            <w:vAlign w:val="center"/>
          </w:tcPr>
          <w:p w14:paraId="0332A533" w14:textId="77777777" w:rsidR="007715EE" w:rsidRPr="00125CE1" w:rsidRDefault="007715EE" w:rsidP="00125CE1">
            <w:pPr>
              <w:keepNext/>
              <w:keepLines/>
            </w:pPr>
          </w:p>
        </w:tc>
      </w:tr>
      <w:tr w:rsidR="007715EE" w:rsidRPr="00141424" w14:paraId="0C99A380" w14:textId="77777777" w:rsidTr="00125CE1">
        <w:trPr>
          <w:trHeight w:val="414"/>
        </w:trPr>
        <w:tc>
          <w:tcPr>
            <w:tcW w:w="9628" w:type="dxa"/>
            <w:gridSpan w:val="3"/>
            <w:shd w:val="clear" w:color="auto" w:fill="174047" w:themeFill="accent1" w:themeFillShade="80"/>
            <w:vAlign w:val="center"/>
          </w:tcPr>
          <w:p w14:paraId="79D8C8BB" w14:textId="77777777" w:rsidR="007715EE" w:rsidRPr="00125CE1" w:rsidRDefault="007715EE" w:rsidP="00125CE1">
            <w:pPr>
              <w:keepNext/>
              <w:keepLines/>
            </w:pPr>
            <w:r w:rsidRPr="00125CE1">
              <w:t>12. Commutations</w:t>
            </w:r>
          </w:p>
        </w:tc>
      </w:tr>
      <w:tr w:rsidR="007715EE" w14:paraId="6A03E761" w14:textId="77777777" w:rsidTr="0064177D">
        <w:trPr>
          <w:trHeight w:val="414"/>
        </w:trPr>
        <w:tc>
          <w:tcPr>
            <w:tcW w:w="1520" w:type="dxa"/>
            <w:vAlign w:val="center"/>
          </w:tcPr>
          <w:p w14:paraId="7D2218D3" w14:textId="77777777" w:rsidR="007715EE" w:rsidRPr="00125CE1" w:rsidRDefault="007715EE" w:rsidP="00125CE1">
            <w:pPr>
              <w:keepNext/>
              <w:keepLines/>
            </w:pPr>
            <w:r w:rsidRPr="00125CE1">
              <w:t>Audit score:</w:t>
            </w:r>
          </w:p>
        </w:tc>
        <w:tc>
          <w:tcPr>
            <w:tcW w:w="8108" w:type="dxa"/>
            <w:gridSpan w:val="2"/>
            <w:vAlign w:val="center"/>
          </w:tcPr>
          <w:p w14:paraId="201F40C1" w14:textId="77777777" w:rsidR="007715EE" w:rsidRPr="00125CE1" w:rsidRDefault="007715EE" w:rsidP="00125CE1">
            <w:pPr>
              <w:keepNext/>
              <w:keepLines/>
            </w:pPr>
            <w:r w:rsidRPr="00125CE1">
              <w:t xml:space="preserve"> %</w:t>
            </w:r>
          </w:p>
        </w:tc>
      </w:tr>
      <w:tr w:rsidR="007715EE" w14:paraId="236426A4" w14:textId="77777777" w:rsidTr="0064177D">
        <w:trPr>
          <w:trHeight w:val="414"/>
        </w:trPr>
        <w:tc>
          <w:tcPr>
            <w:tcW w:w="4678" w:type="dxa"/>
            <w:gridSpan w:val="2"/>
            <w:vAlign w:val="center"/>
          </w:tcPr>
          <w:p w14:paraId="32D06814" w14:textId="77777777" w:rsidR="007715EE" w:rsidRPr="00125CE1" w:rsidRDefault="007715EE" w:rsidP="00125CE1">
            <w:pPr>
              <w:keepNext/>
              <w:keepLines/>
            </w:pPr>
            <w:r w:rsidRPr="00125CE1">
              <w:t xml:space="preserve">Total criteria conformance: </w:t>
            </w:r>
          </w:p>
        </w:tc>
        <w:tc>
          <w:tcPr>
            <w:tcW w:w="4950" w:type="dxa"/>
            <w:vAlign w:val="center"/>
          </w:tcPr>
          <w:p w14:paraId="00359A11" w14:textId="77777777" w:rsidR="007715EE" w:rsidRPr="00125CE1" w:rsidRDefault="007715EE" w:rsidP="00125CE1">
            <w:pPr>
              <w:keepNext/>
              <w:keepLines/>
            </w:pPr>
            <w:r w:rsidRPr="00125CE1">
              <w:t xml:space="preserve">Maximum achievable criteria conformance: </w:t>
            </w:r>
          </w:p>
        </w:tc>
      </w:tr>
      <w:tr w:rsidR="007715EE" w:rsidRPr="00357756" w14:paraId="2BE7853A" w14:textId="77777777" w:rsidTr="0064177D">
        <w:trPr>
          <w:trHeight w:val="414"/>
        </w:trPr>
        <w:tc>
          <w:tcPr>
            <w:tcW w:w="1520" w:type="dxa"/>
            <w:vAlign w:val="center"/>
          </w:tcPr>
          <w:p w14:paraId="542B185A" w14:textId="77777777" w:rsidR="007715EE" w:rsidRPr="00125CE1" w:rsidRDefault="007715EE" w:rsidP="00125CE1">
            <w:pPr>
              <w:keepNext/>
              <w:keepLines/>
            </w:pPr>
            <w:r w:rsidRPr="00125CE1">
              <w:t>Key findings:</w:t>
            </w:r>
          </w:p>
        </w:tc>
        <w:tc>
          <w:tcPr>
            <w:tcW w:w="8108" w:type="dxa"/>
            <w:gridSpan w:val="2"/>
            <w:vAlign w:val="center"/>
          </w:tcPr>
          <w:p w14:paraId="14521475" w14:textId="77777777" w:rsidR="007715EE" w:rsidRPr="00125CE1" w:rsidRDefault="007715EE" w:rsidP="00125CE1">
            <w:pPr>
              <w:keepNext/>
              <w:keepLines/>
            </w:pPr>
          </w:p>
        </w:tc>
      </w:tr>
      <w:tr w:rsidR="007715EE" w:rsidRPr="00141424" w14:paraId="429A4C4B" w14:textId="77777777" w:rsidTr="00125CE1">
        <w:trPr>
          <w:trHeight w:val="414"/>
        </w:trPr>
        <w:tc>
          <w:tcPr>
            <w:tcW w:w="9628" w:type="dxa"/>
            <w:gridSpan w:val="3"/>
            <w:shd w:val="clear" w:color="auto" w:fill="174047" w:themeFill="accent1" w:themeFillShade="80"/>
            <w:vAlign w:val="center"/>
          </w:tcPr>
          <w:p w14:paraId="6BEEC8CD" w14:textId="77777777" w:rsidR="007715EE" w:rsidRPr="00125CE1" w:rsidRDefault="007715EE" w:rsidP="00125CE1">
            <w:pPr>
              <w:keepNext/>
              <w:keepLines/>
            </w:pPr>
            <w:r w:rsidRPr="00125CE1">
              <w:t>13. Work injury damages</w:t>
            </w:r>
          </w:p>
        </w:tc>
      </w:tr>
      <w:tr w:rsidR="007715EE" w14:paraId="768079B7" w14:textId="77777777" w:rsidTr="0064177D">
        <w:trPr>
          <w:trHeight w:val="414"/>
        </w:trPr>
        <w:tc>
          <w:tcPr>
            <w:tcW w:w="1520" w:type="dxa"/>
            <w:vAlign w:val="center"/>
          </w:tcPr>
          <w:p w14:paraId="346DC1C6" w14:textId="77777777" w:rsidR="007715EE" w:rsidRPr="00125CE1" w:rsidRDefault="007715EE" w:rsidP="00125CE1">
            <w:pPr>
              <w:keepNext/>
              <w:keepLines/>
            </w:pPr>
            <w:r w:rsidRPr="00125CE1">
              <w:t>Audit score:</w:t>
            </w:r>
          </w:p>
        </w:tc>
        <w:tc>
          <w:tcPr>
            <w:tcW w:w="8108" w:type="dxa"/>
            <w:gridSpan w:val="2"/>
            <w:vAlign w:val="center"/>
          </w:tcPr>
          <w:p w14:paraId="71AF8B50" w14:textId="77777777" w:rsidR="007715EE" w:rsidRPr="00125CE1" w:rsidRDefault="007715EE" w:rsidP="00125CE1">
            <w:pPr>
              <w:keepNext/>
              <w:keepLines/>
            </w:pPr>
            <w:r w:rsidRPr="00125CE1">
              <w:t xml:space="preserve"> %</w:t>
            </w:r>
          </w:p>
        </w:tc>
      </w:tr>
      <w:tr w:rsidR="007715EE" w14:paraId="21F76BCC" w14:textId="77777777" w:rsidTr="0064177D">
        <w:trPr>
          <w:trHeight w:val="414"/>
        </w:trPr>
        <w:tc>
          <w:tcPr>
            <w:tcW w:w="4678" w:type="dxa"/>
            <w:gridSpan w:val="2"/>
            <w:vAlign w:val="center"/>
          </w:tcPr>
          <w:p w14:paraId="39CA52D9" w14:textId="77777777" w:rsidR="007715EE" w:rsidRPr="00125CE1" w:rsidRDefault="007715EE" w:rsidP="00125CE1">
            <w:pPr>
              <w:keepNext/>
              <w:keepLines/>
            </w:pPr>
            <w:r w:rsidRPr="00125CE1">
              <w:t xml:space="preserve">Total criteria conformance: </w:t>
            </w:r>
          </w:p>
        </w:tc>
        <w:tc>
          <w:tcPr>
            <w:tcW w:w="4950" w:type="dxa"/>
            <w:vAlign w:val="center"/>
          </w:tcPr>
          <w:p w14:paraId="21D921EE" w14:textId="77777777" w:rsidR="007715EE" w:rsidRPr="00125CE1" w:rsidRDefault="007715EE" w:rsidP="00125CE1">
            <w:pPr>
              <w:keepNext/>
              <w:keepLines/>
            </w:pPr>
            <w:r w:rsidRPr="00125CE1">
              <w:t xml:space="preserve">Maximum achievable criteria conformance: </w:t>
            </w:r>
          </w:p>
        </w:tc>
      </w:tr>
      <w:tr w:rsidR="007715EE" w:rsidRPr="00357756" w14:paraId="58EFFFE9" w14:textId="77777777" w:rsidTr="0064177D">
        <w:trPr>
          <w:trHeight w:val="414"/>
        </w:trPr>
        <w:tc>
          <w:tcPr>
            <w:tcW w:w="1520" w:type="dxa"/>
            <w:vAlign w:val="center"/>
          </w:tcPr>
          <w:p w14:paraId="2BEF3DC3" w14:textId="77777777" w:rsidR="007715EE" w:rsidRPr="00125CE1" w:rsidRDefault="007715EE" w:rsidP="00125CE1">
            <w:pPr>
              <w:keepNext/>
              <w:keepLines/>
            </w:pPr>
            <w:r w:rsidRPr="00125CE1">
              <w:t>Key findings:</w:t>
            </w:r>
          </w:p>
        </w:tc>
        <w:tc>
          <w:tcPr>
            <w:tcW w:w="8108" w:type="dxa"/>
            <w:gridSpan w:val="2"/>
            <w:vAlign w:val="center"/>
          </w:tcPr>
          <w:p w14:paraId="142134B7" w14:textId="77777777" w:rsidR="007715EE" w:rsidRPr="00125CE1" w:rsidRDefault="007715EE" w:rsidP="00125CE1">
            <w:pPr>
              <w:keepNext/>
              <w:keepLines/>
            </w:pPr>
          </w:p>
        </w:tc>
      </w:tr>
    </w:tbl>
    <w:p w14:paraId="0A3966AA" w14:textId="77777777" w:rsidR="007715EE" w:rsidRDefault="007715EE" w:rsidP="007715EE">
      <w:pPr>
        <w:pStyle w:val="Alphanumericallist"/>
        <w:numPr>
          <w:ilvl w:val="0"/>
          <w:numId w:val="0"/>
        </w:numPr>
      </w:pPr>
    </w:p>
    <w:p w14:paraId="57243324" w14:textId="77777777" w:rsidR="007715EE" w:rsidRPr="00DC7D7E" w:rsidRDefault="007715EE" w:rsidP="007715EE">
      <w:pPr>
        <w:rPr>
          <w:b/>
        </w:rPr>
      </w:pPr>
      <w:r>
        <w:rPr>
          <w:b/>
        </w:rPr>
        <w:t>Table 3</w:t>
      </w:r>
      <w:r w:rsidRPr="00DC7D7E">
        <w:rPr>
          <w:b/>
        </w:rPr>
        <w:t xml:space="preserve"> – </w:t>
      </w:r>
      <w:r>
        <w:rPr>
          <w:b/>
        </w:rPr>
        <w:t>Case Management</w:t>
      </w:r>
      <w:r w:rsidRPr="00DC7D7E">
        <w:rPr>
          <w:b/>
        </w:rPr>
        <w:t xml:space="preserve"> </w:t>
      </w:r>
      <w:r>
        <w:rPr>
          <w:b/>
        </w:rPr>
        <w:t>practice component</w:t>
      </w:r>
      <w:r w:rsidRPr="00DC7D7E">
        <w:rPr>
          <w:b/>
        </w:rPr>
        <w:t xml:space="preserve"> summary</w:t>
      </w:r>
    </w:p>
    <w:p w14:paraId="22CACC70" w14:textId="77777777" w:rsidR="007715EE" w:rsidRPr="005C7D7D" w:rsidRDefault="007715EE" w:rsidP="007715EE">
      <w:pPr>
        <w:rPr>
          <w:rFonts w:eastAsiaTheme="majorEastAsia" w:cstheme="majorBidi"/>
          <w:b/>
          <w:bCs/>
          <w:color w:val="890C58"/>
          <w:sz w:val="28"/>
        </w:rPr>
      </w:pPr>
      <w:r w:rsidRPr="00A9291F">
        <w:t xml:space="preserve">&lt;insert graphs from audit tool – </w:t>
      </w:r>
      <w:r>
        <w:t xml:space="preserve">‘Best practice summary” </w:t>
      </w:r>
      <w:r w:rsidRPr="00A9291F">
        <w:t>tab here&gt;</w:t>
      </w:r>
    </w:p>
    <w:p w14:paraId="5911AECA" w14:textId="77777777" w:rsidR="007715EE" w:rsidRDefault="007715EE" w:rsidP="007715EE">
      <w:pPr>
        <w:rPr>
          <w:rFonts w:ascii="Clarendon Lt BT" w:eastAsiaTheme="majorEastAsia" w:hAnsi="Clarendon Lt BT" w:cstheme="majorBidi"/>
          <w:bCs/>
          <w:color w:val="890C58"/>
          <w:sz w:val="48"/>
          <w:szCs w:val="28"/>
        </w:rPr>
      </w:pPr>
      <w:bookmarkStart w:id="7" w:name="_Toc485389895"/>
      <w:r>
        <w:br w:type="page"/>
      </w:r>
    </w:p>
    <w:p w14:paraId="166B6DE0" w14:textId="77777777" w:rsidR="007715EE" w:rsidRPr="00A9291F" w:rsidRDefault="007715EE" w:rsidP="00125CE1">
      <w:pPr>
        <w:pStyle w:val="Heading1"/>
        <w:numPr>
          <w:ilvl w:val="0"/>
          <w:numId w:val="0"/>
        </w:numPr>
        <w:spacing w:after="120"/>
        <w:ind w:left="680" w:hanging="680"/>
      </w:pPr>
      <w:r w:rsidRPr="00A9291F">
        <w:lastRenderedPageBreak/>
        <w:t>Results: Data quality</w:t>
      </w:r>
      <w:bookmarkEnd w:id="7"/>
      <w:r w:rsidRPr="00A9291F">
        <w:t xml:space="preserve"> </w:t>
      </w:r>
    </w:p>
    <w:p w14:paraId="3262F2D5" w14:textId="77777777" w:rsidR="007715EE" w:rsidRDefault="007715EE" w:rsidP="007715EE">
      <w:pPr>
        <w:pBdr>
          <w:top w:val="single" w:sz="4" w:space="1" w:color="auto"/>
          <w:left w:val="single" w:sz="4" w:space="4" w:color="auto"/>
          <w:bottom w:val="single" w:sz="4" w:space="2" w:color="auto"/>
          <w:right w:val="single" w:sz="4" w:space="4" w:color="auto"/>
        </w:pBdr>
        <w:spacing w:before="120" w:after="240"/>
      </w:pPr>
      <w:r>
        <w:t>Total score for component:   %</w:t>
      </w:r>
    </w:p>
    <w:tbl>
      <w:tblPr>
        <w:tblStyle w:val="TableGrid"/>
        <w:tblW w:w="0" w:type="auto"/>
        <w:tblLook w:val="04A0" w:firstRow="1" w:lastRow="0" w:firstColumn="1" w:lastColumn="0" w:noHBand="0" w:noVBand="1"/>
      </w:tblPr>
      <w:tblGrid>
        <w:gridCol w:w="1520"/>
        <w:gridCol w:w="3158"/>
        <w:gridCol w:w="4950"/>
      </w:tblGrid>
      <w:tr w:rsidR="003004E5" w:rsidRPr="0049037A" w14:paraId="47E8806C" w14:textId="77777777" w:rsidTr="0064177D">
        <w:trPr>
          <w:trHeight w:val="414"/>
        </w:trPr>
        <w:tc>
          <w:tcPr>
            <w:tcW w:w="9628" w:type="dxa"/>
            <w:gridSpan w:val="3"/>
            <w:shd w:val="clear" w:color="auto" w:fill="174047" w:themeFill="accent1" w:themeFillShade="80"/>
            <w:vAlign w:val="center"/>
          </w:tcPr>
          <w:p w14:paraId="190AA1A9" w14:textId="77777777" w:rsidR="003004E5" w:rsidRPr="0049037A" w:rsidRDefault="003004E5" w:rsidP="0064177D">
            <w:pPr>
              <w:keepNext/>
              <w:keepLines/>
            </w:pPr>
            <w:r w:rsidRPr="00125CE1">
              <w:t>1. Injury management and recovery at work - assessment</w:t>
            </w:r>
          </w:p>
        </w:tc>
      </w:tr>
      <w:tr w:rsidR="003004E5" w:rsidRPr="00125CE1" w14:paraId="71D49DA0" w14:textId="77777777" w:rsidTr="0064177D">
        <w:trPr>
          <w:trHeight w:val="414"/>
        </w:trPr>
        <w:tc>
          <w:tcPr>
            <w:tcW w:w="1520" w:type="dxa"/>
            <w:vAlign w:val="center"/>
          </w:tcPr>
          <w:p w14:paraId="3D9399A2" w14:textId="77777777" w:rsidR="003004E5" w:rsidRPr="00125CE1" w:rsidRDefault="003004E5" w:rsidP="0064177D">
            <w:pPr>
              <w:keepNext/>
              <w:keepLines/>
            </w:pPr>
            <w:r w:rsidRPr="00125CE1">
              <w:t>Audit score:</w:t>
            </w:r>
          </w:p>
        </w:tc>
        <w:tc>
          <w:tcPr>
            <w:tcW w:w="8108" w:type="dxa"/>
            <w:gridSpan w:val="2"/>
            <w:vAlign w:val="center"/>
          </w:tcPr>
          <w:p w14:paraId="6279B2FE" w14:textId="77777777" w:rsidR="003004E5" w:rsidRPr="00125CE1" w:rsidRDefault="003004E5" w:rsidP="0064177D">
            <w:pPr>
              <w:keepNext/>
              <w:keepLines/>
            </w:pPr>
            <w:r w:rsidRPr="00125CE1">
              <w:t xml:space="preserve">Not applicable </w:t>
            </w:r>
          </w:p>
        </w:tc>
      </w:tr>
      <w:tr w:rsidR="003004E5" w:rsidRPr="00125CE1" w14:paraId="35D071CA" w14:textId="77777777" w:rsidTr="0064177D">
        <w:trPr>
          <w:trHeight w:val="414"/>
        </w:trPr>
        <w:tc>
          <w:tcPr>
            <w:tcW w:w="4678" w:type="dxa"/>
            <w:gridSpan w:val="2"/>
            <w:vAlign w:val="center"/>
          </w:tcPr>
          <w:p w14:paraId="04AFFDC9" w14:textId="77777777" w:rsidR="003004E5" w:rsidRPr="00125CE1" w:rsidRDefault="003004E5" w:rsidP="0064177D">
            <w:pPr>
              <w:keepNext/>
              <w:keepLines/>
            </w:pPr>
            <w:r w:rsidRPr="00125CE1">
              <w:t xml:space="preserve">Total criteria conformance: </w:t>
            </w:r>
          </w:p>
        </w:tc>
        <w:tc>
          <w:tcPr>
            <w:tcW w:w="4950" w:type="dxa"/>
            <w:vAlign w:val="center"/>
          </w:tcPr>
          <w:p w14:paraId="6EA7C8D4" w14:textId="77777777" w:rsidR="003004E5" w:rsidRPr="00125CE1" w:rsidRDefault="003004E5" w:rsidP="0064177D">
            <w:pPr>
              <w:keepNext/>
              <w:keepLines/>
            </w:pPr>
            <w:r w:rsidRPr="00125CE1">
              <w:t xml:space="preserve">Maximum achievable criteria conformance: </w:t>
            </w:r>
          </w:p>
        </w:tc>
      </w:tr>
      <w:tr w:rsidR="003004E5" w:rsidRPr="00125CE1" w14:paraId="26EA3A11" w14:textId="77777777" w:rsidTr="0064177D">
        <w:trPr>
          <w:trHeight w:val="414"/>
        </w:trPr>
        <w:tc>
          <w:tcPr>
            <w:tcW w:w="1520" w:type="dxa"/>
            <w:vAlign w:val="center"/>
          </w:tcPr>
          <w:p w14:paraId="18AA2721" w14:textId="77777777" w:rsidR="003004E5" w:rsidRPr="00125CE1" w:rsidRDefault="003004E5" w:rsidP="0064177D">
            <w:pPr>
              <w:keepNext/>
              <w:keepLines/>
            </w:pPr>
            <w:r w:rsidRPr="00125CE1">
              <w:t>Key findings:</w:t>
            </w:r>
          </w:p>
        </w:tc>
        <w:tc>
          <w:tcPr>
            <w:tcW w:w="8108" w:type="dxa"/>
            <w:gridSpan w:val="2"/>
            <w:vAlign w:val="center"/>
          </w:tcPr>
          <w:p w14:paraId="52ABE12C" w14:textId="77777777" w:rsidR="003004E5" w:rsidRPr="00125CE1" w:rsidRDefault="003004E5" w:rsidP="0064177D">
            <w:pPr>
              <w:keepNext/>
              <w:keepLines/>
            </w:pPr>
            <w:r w:rsidRPr="00125CE1">
              <w:t>There is no data quality component applicable to this element</w:t>
            </w:r>
          </w:p>
        </w:tc>
      </w:tr>
      <w:tr w:rsidR="003004E5" w:rsidRPr="0049037A" w14:paraId="73F42323" w14:textId="77777777" w:rsidTr="0064177D">
        <w:trPr>
          <w:trHeight w:val="414"/>
        </w:trPr>
        <w:tc>
          <w:tcPr>
            <w:tcW w:w="9628" w:type="dxa"/>
            <w:gridSpan w:val="3"/>
            <w:shd w:val="clear" w:color="auto" w:fill="174047" w:themeFill="accent1" w:themeFillShade="80"/>
            <w:vAlign w:val="center"/>
          </w:tcPr>
          <w:p w14:paraId="02C252EE" w14:textId="77777777" w:rsidR="003004E5" w:rsidRPr="0049037A" w:rsidRDefault="003004E5" w:rsidP="0064177D">
            <w:pPr>
              <w:keepNext/>
              <w:keepLines/>
            </w:pPr>
            <w:r w:rsidRPr="00125CE1">
              <w:t>2. Injury management and recovery at work - planning</w:t>
            </w:r>
          </w:p>
        </w:tc>
      </w:tr>
      <w:tr w:rsidR="003004E5" w:rsidRPr="00125CE1" w14:paraId="3456CE8E" w14:textId="77777777" w:rsidTr="0064177D">
        <w:trPr>
          <w:trHeight w:val="414"/>
        </w:trPr>
        <w:tc>
          <w:tcPr>
            <w:tcW w:w="1520" w:type="dxa"/>
            <w:vAlign w:val="center"/>
          </w:tcPr>
          <w:p w14:paraId="77F4FC23" w14:textId="77777777" w:rsidR="003004E5" w:rsidRPr="00125CE1" w:rsidRDefault="003004E5" w:rsidP="0064177D">
            <w:pPr>
              <w:keepNext/>
              <w:keepLines/>
            </w:pPr>
            <w:r w:rsidRPr="00125CE1">
              <w:t>Audit score:</w:t>
            </w:r>
          </w:p>
        </w:tc>
        <w:tc>
          <w:tcPr>
            <w:tcW w:w="8108" w:type="dxa"/>
            <w:gridSpan w:val="2"/>
            <w:vAlign w:val="center"/>
          </w:tcPr>
          <w:p w14:paraId="0C79B664" w14:textId="77777777" w:rsidR="003004E5" w:rsidRPr="00125CE1" w:rsidRDefault="003004E5" w:rsidP="0064177D">
            <w:pPr>
              <w:keepNext/>
              <w:keepLines/>
            </w:pPr>
            <w:r w:rsidRPr="00125CE1">
              <w:t xml:space="preserve">Not applicable </w:t>
            </w:r>
          </w:p>
        </w:tc>
      </w:tr>
      <w:tr w:rsidR="003004E5" w:rsidRPr="00125CE1" w14:paraId="166D52A8" w14:textId="77777777" w:rsidTr="0064177D">
        <w:trPr>
          <w:trHeight w:val="414"/>
        </w:trPr>
        <w:tc>
          <w:tcPr>
            <w:tcW w:w="4678" w:type="dxa"/>
            <w:gridSpan w:val="2"/>
            <w:vAlign w:val="center"/>
          </w:tcPr>
          <w:p w14:paraId="013EE838" w14:textId="77777777" w:rsidR="003004E5" w:rsidRPr="00125CE1" w:rsidRDefault="003004E5" w:rsidP="0064177D">
            <w:pPr>
              <w:keepNext/>
              <w:keepLines/>
            </w:pPr>
            <w:r w:rsidRPr="00125CE1">
              <w:t xml:space="preserve">Total criteria conformance: </w:t>
            </w:r>
          </w:p>
        </w:tc>
        <w:tc>
          <w:tcPr>
            <w:tcW w:w="4950" w:type="dxa"/>
            <w:vAlign w:val="center"/>
          </w:tcPr>
          <w:p w14:paraId="655F5C85" w14:textId="77777777" w:rsidR="003004E5" w:rsidRPr="00125CE1" w:rsidRDefault="003004E5" w:rsidP="0064177D">
            <w:pPr>
              <w:keepNext/>
              <w:keepLines/>
            </w:pPr>
            <w:r w:rsidRPr="00125CE1">
              <w:t xml:space="preserve">Maximum achievable criteria conformance: </w:t>
            </w:r>
          </w:p>
        </w:tc>
      </w:tr>
      <w:tr w:rsidR="003004E5" w:rsidRPr="00125CE1" w14:paraId="1A6F4C42" w14:textId="77777777" w:rsidTr="0064177D">
        <w:trPr>
          <w:trHeight w:val="414"/>
        </w:trPr>
        <w:tc>
          <w:tcPr>
            <w:tcW w:w="1520" w:type="dxa"/>
            <w:vAlign w:val="center"/>
          </w:tcPr>
          <w:p w14:paraId="7B08AB07" w14:textId="77777777" w:rsidR="003004E5" w:rsidRPr="00125CE1" w:rsidRDefault="003004E5" w:rsidP="0064177D">
            <w:pPr>
              <w:keepNext/>
              <w:keepLines/>
            </w:pPr>
            <w:r w:rsidRPr="00125CE1">
              <w:t>Key findings:</w:t>
            </w:r>
          </w:p>
        </w:tc>
        <w:tc>
          <w:tcPr>
            <w:tcW w:w="8108" w:type="dxa"/>
            <w:gridSpan w:val="2"/>
            <w:vAlign w:val="center"/>
          </w:tcPr>
          <w:p w14:paraId="16962DFF" w14:textId="77777777" w:rsidR="003004E5" w:rsidRPr="00125CE1" w:rsidRDefault="003004E5" w:rsidP="0064177D">
            <w:pPr>
              <w:keepNext/>
              <w:keepLines/>
            </w:pPr>
            <w:r w:rsidRPr="00125CE1">
              <w:t>There is no data quality component applicable to this element</w:t>
            </w:r>
          </w:p>
        </w:tc>
      </w:tr>
      <w:tr w:rsidR="003004E5" w:rsidRPr="00125CE1" w14:paraId="6CEE1E4D" w14:textId="77777777" w:rsidTr="0064177D">
        <w:trPr>
          <w:trHeight w:val="414"/>
        </w:trPr>
        <w:tc>
          <w:tcPr>
            <w:tcW w:w="9628" w:type="dxa"/>
            <w:gridSpan w:val="3"/>
            <w:shd w:val="clear" w:color="auto" w:fill="174047" w:themeFill="accent1" w:themeFillShade="80"/>
            <w:vAlign w:val="center"/>
          </w:tcPr>
          <w:p w14:paraId="3ACD316E" w14:textId="77777777" w:rsidR="003004E5" w:rsidRPr="00125CE1" w:rsidRDefault="003004E5" w:rsidP="0064177D">
            <w:pPr>
              <w:keepNext/>
              <w:keepLines/>
            </w:pPr>
            <w:r w:rsidRPr="00125CE1">
              <w:t>3. Injury management and recovery at work - implementation</w:t>
            </w:r>
          </w:p>
        </w:tc>
      </w:tr>
      <w:tr w:rsidR="003004E5" w:rsidRPr="00125CE1" w14:paraId="071E052F" w14:textId="77777777" w:rsidTr="0064177D">
        <w:trPr>
          <w:trHeight w:val="414"/>
        </w:trPr>
        <w:tc>
          <w:tcPr>
            <w:tcW w:w="1520" w:type="dxa"/>
            <w:vAlign w:val="center"/>
          </w:tcPr>
          <w:p w14:paraId="060D6BE8" w14:textId="77777777" w:rsidR="003004E5" w:rsidRPr="00125CE1" w:rsidRDefault="003004E5" w:rsidP="0064177D">
            <w:pPr>
              <w:keepNext/>
              <w:keepLines/>
            </w:pPr>
            <w:r w:rsidRPr="00125CE1">
              <w:t>Audit score:</w:t>
            </w:r>
          </w:p>
        </w:tc>
        <w:tc>
          <w:tcPr>
            <w:tcW w:w="8108" w:type="dxa"/>
            <w:gridSpan w:val="2"/>
            <w:vAlign w:val="center"/>
          </w:tcPr>
          <w:p w14:paraId="4BF1678A" w14:textId="77777777" w:rsidR="003004E5" w:rsidRPr="00125CE1" w:rsidRDefault="003004E5" w:rsidP="0064177D">
            <w:pPr>
              <w:keepNext/>
              <w:keepLines/>
            </w:pPr>
            <w:r w:rsidRPr="00125CE1">
              <w:t xml:space="preserve">Not applicable </w:t>
            </w:r>
          </w:p>
        </w:tc>
      </w:tr>
      <w:tr w:rsidR="003004E5" w:rsidRPr="00125CE1" w14:paraId="7040A3BC" w14:textId="77777777" w:rsidTr="0064177D">
        <w:trPr>
          <w:trHeight w:val="414"/>
        </w:trPr>
        <w:tc>
          <w:tcPr>
            <w:tcW w:w="4678" w:type="dxa"/>
            <w:gridSpan w:val="2"/>
            <w:vAlign w:val="center"/>
          </w:tcPr>
          <w:p w14:paraId="25B98CB4" w14:textId="77777777" w:rsidR="003004E5" w:rsidRPr="00125CE1" w:rsidRDefault="003004E5" w:rsidP="0064177D">
            <w:pPr>
              <w:keepNext/>
              <w:keepLines/>
            </w:pPr>
            <w:r w:rsidRPr="00125CE1">
              <w:t xml:space="preserve">Total criteria conformance: </w:t>
            </w:r>
          </w:p>
        </w:tc>
        <w:tc>
          <w:tcPr>
            <w:tcW w:w="4950" w:type="dxa"/>
            <w:vAlign w:val="center"/>
          </w:tcPr>
          <w:p w14:paraId="5A57AACF" w14:textId="77777777" w:rsidR="003004E5" w:rsidRPr="00125CE1" w:rsidRDefault="003004E5" w:rsidP="0064177D">
            <w:pPr>
              <w:keepNext/>
              <w:keepLines/>
            </w:pPr>
            <w:r w:rsidRPr="00125CE1">
              <w:t xml:space="preserve">Maximum achievable criteria conformance: </w:t>
            </w:r>
          </w:p>
        </w:tc>
      </w:tr>
      <w:tr w:rsidR="003004E5" w:rsidRPr="00125CE1" w14:paraId="2F3F37EA" w14:textId="77777777" w:rsidTr="0064177D">
        <w:trPr>
          <w:trHeight w:val="414"/>
        </w:trPr>
        <w:tc>
          <w:tcPr>
            <w:tcW w:w="1520" w:type="dxa"/>
            <w:vAlign w:val="center"/>
          </w:tcPr>
          <w:p w14:paraId="7AD649A5" w14:textId="77777777" w:rsidR="003004E5" w:rsidRPr="00125CE1" w:rsidRDefault="003004E5" w:rsidP="0064177D">
            <w:pPr>
              <w:keepNext/>
              <w:keepLines/>
            </w:pPr>
            <w:r w:rsidRPr="00125CE1">
              <w:t>Key findings:</w:t>
            </w:r>
          </w:p>
        </w:tc>
        <w:tc>
          <w:tcPr>
            <w:tcW w:w="8108" w:type="dxa"/>
            <w:gridSpan w:val="2"/>
            <w:vAlign w:val="center"/>
          </w:tcPr>
          <w:p w14:paraId="09D443F1" w14:textId="77777777" w:rsidR="003004E5" w:rsidRPr="00125CE1" w:rsidRDefault="003004E5" w:rsidP="0064177D">
            <w:pPr>
              <w:keepNext/>
              <w:keepLines/>
            </w:pPr>
            <w:r w:rsidRPr="00125CE1">
              <w:t>There is no data quality component applicable to this element</w:t>
            </w:r>
          </w:p>
        </w:tc>
      </w:tr>
      <w:tr w:rsidR="003004E5" w:rsidRPr="00125CE1" w14:paraId="6180D630" w14:textId="77777777" w:rsidTr="0064177D">
        <w:trPr>
          <w:trHeight w:val="414"/>
        </w:trPr>
        <w:tc>
          <w:tcPr>
            <w:tcW w:w="9628" w:type="dxa"/>
            <w:gridSpan w:val="3"/>
            <w:shd w:val="clear" w:color="auto" w:fill="174047" w:themeFill="accent1" w:themeFillShade="80"/>
            <w:vAlign w:val="center"/>
          </w:tcPr>
          <w:p w14:paraId="2750CACD" w14:textId="77777777" w:rsidR="003004E5" w:rsidRPr="00125CE1" w:rsidRDefault="003004E5" w:rsidP="0064177D">
            <w:pPr>
              <w:keepNext/>
              <w:keepLines/>
            </w:pPr>
            <w:r w:rsidRPr="00125CE1">
              <w:t>4. Injury management and recovery at work - finalisation</w:t>
            </w:r>
          </w:p>
        </w:tc>
      </w:tr>
      <w:tr w:rsidR="003004E5" w:rsidRPr="00125CE1" w14:paraId="6CAA8FA6" w14:textId="77777777" w:rsidTr="0064177D">
        <w:trPr>
          <w:trHeight w:val="414"/>
        </w:trPr>
        <w:tc>
          <w:tcPr>
            <w:tcW w:w="1520" w:type="dxa"/>
            <w:vAlign w:val="center"/>
          </w:tcPr>
          <w:p w14:paraId="26A5E6BA" w14:textId="77777777" w:rsidR="003004E5" w:rsidRPr="00125CE1" w:rsidRDefault="003004E5" w:rsidP="0064177D">
            <w:pPr>
              <w:keepNext/>
              <w:keepLines/>
            </w:pPr>
            <w:r w:rsidRPr="00125CE1">
              <w:t>Audit score:</w:t>
            </w:r>
          </w:p>
        </w:tc>
        <w:tc>
          <w:tcPr>
            <w:tcW w:w="8108" w:type="dxa"/>
            <w:gridSpan w:val="2"/>
            <w:vAlign w:val="center"/>
          </w:tcPr>
          <w:p w14:paraId="459127A4" w14:textId="77777777" w:rsidR="003004E5" w:rsidRPr="00125CE1" w:rsidRDefault="003004E5" w:rsidP="0064177D">
            <w:pPr>
              <w:keepNext/>
              <w:keepLines/>
            </w:pPr>
            <w:r w:rsidRPr="00125CE1">
              <w:t xml:space="preserve">Not applicable </w:t>
            </w:r>
          </w:p>
        </w:tc>
      </w:tr>
      <w:tr w:rsidR="003004E5" w:rsidRPr="00125CE1" w14:paraId="5EE905D6" w14:textId="77777777" w:rsidTr="0064177D">
        <w:trPr>
          <w:trHeight w:val="414"/>
        </w:trPr>
        <w:tc>
          <w:tcPr>
            <w:tcW w:w="4678" w:type="dxa"/>
            <w:gridSpan w:val="2"/>
            <w:vAlign w:val="center"/>
          </w:tcPr>
          <w:p w14:paraId="6655C1AC" w14:textId="77777777" w:rsidR="003004E5" w:rsidRPr="00125CE1" w:rsidRDefault="003004E5" w:rsidP="0064177D">
            <w:pPr>
              <w:keepNext/>
              <w:keepLines/>
            </w:pPr>
            <w:r w:rsidRPr="00125CE1">
              <w:t xml:space="preserve">Total criteria conformance: </w:t>
            </w:r>
          </w:p>
        </w:tc>
        <w:tc>
          <w:tcPr>
            <w:tcW w:w="4950" w:type="dxa"/>
            <w:vAlign w:val="center"/>
          </w:tcPr>
          <w:p w14:paraId="02F3D2C2" w14:textId="77777777" w:rsidR="003004E5" w:rsidRPr="00125CE1" w:rsidRDefault="003004E5" w:rsidP="0064177D">
            <w:pPr>
              <w:keepNext/>
              <w:keepLines/>
            </w:pPr>
            <w:r w:rsidRPr="00125CE1">
              <w:t xml:space="preserve">Maximum achievable criteria conformance: </w:t>
            </w:r>
          </w:p>
        </w:tc>
      </w:tr>
      <w:tr w:rsidR="003004E5" w:rsidRPr="00125CE1" w14:paraId="2181584B" w14:textId="77777777" w:rsidTr="0064177D">
        <w:trPr>
          <w:trHeight w:val="414"/>
        </w:trPr>
        <w:tc>
          <w:tcPr>
            <w:tcW w:w="1520" w:type="dxa"/>
            <w:vAlign w:val="center"/>
          </w:tcPr>
          <w:p w14:paraId="2C91C6C6" w14:textId="77777777" w:rsidR="003004E5" w:rsidRPr="00125CE1" w:rsidRDefault="003004E5" w:rsidP="0064177D">
            <w:pPr>
              <w:keepNext/>
              <w:keepLines/>
            </w:pPr>
            <w:r w:rsidRPr="00125CE1">
              <w:t>Key findings:</w:t>
            </w:r>
          </w:p>
        </w:tc>
        <w:tc>
          <w:tcPr>
            <w:tcW w:w="8108" w:type="dxa"/>
            <w:gridSpan w:val="2"/>
            <w:vAlign w:val="center"/>
          </w:tcPr>
          <w:p w14:paraId="6F837736" w14:textId="77777777" w:rsidR="003004E5" w:rsidRPr="00125CE1" w:rsidRDefault="003004E5" w:rsidP="0064177D">
            <w:pPr>
              <w:keepNext/>
              <w:keepLines/>
            </w:pPr>
            <w:r w:rsidRPr="00125CE1">
              <w:t>There is no data quality component applicable to this element</w:t>
            </w:r>
          </w:p>
        </w:tc>
      </w:tr>
      <w:tr w:rsidR="003004E5" w:rsidRPr="00125CE1" w14:paraId="7545CFC6" w14:textId="77777777" w:rsidTr="0064177D">
        <w:trPr>
          <w:trHeight w:val="414"/>
        </w:trPr>
        <w:tc>
          <w:tcPr>
            <w:tcW w:w="9628" w:type="dxa"/>
            <w:gridSpan w:val="3"/>
            <w:shd w:val="clear" w:color="auto" w:fill="174047" w:themeFill="accent1" w:themeFillShade="80"/>
            <w:vAlign w:val="center"/>
          </w:tcPr>
          <w:p w14:paraId="7A24EA84" w14:textId="77777777" w:rsidR="003004E5" w:rsidRPr="00125CE1" w:rsidRDefault="003004E5" w:rsidP="0064177D">
            <w:pPr>
              <w:keepNext/>
              <w:keepLines/>
            </w:pPr>
            <w:r w:rsidRPr="00125CE1">
              <w:t>5. Liability determination</w:t>
            </w:r>
          </w:p>
        </w:tc>
      </w:tr>
      <w:tr w:rsidR="003004E5" w:rsidRPr="00125CE1" w14:paraId="795CA13D" w14:textId="77777777" w:rsidTr="0064177D">
        <w:trPr>
          <w:trHeight w:val="414"/>
        </w:trPr>
        <w:tc>
          <w:tcPr>
            <w:tcW w:w="1520" w:type="dxa"/>
            <w:vAlign w:val="center"/>
          </w:tcPr>
          <w:p w14:paraId="1240C8A8" w14:textId="77777777" w:rsidR="003004E5" w:rsidRPr="00125CE1" w:rsidRDefault="003004E5" w:rsidP="0064177D">
            <w:pPr>
              <w:keepNext/>
              <w:keepLines/>
            </w:pPr>
            <w:r w:rsidRPr="00125CE1">
              <w:t>Audit score:</w:t>
            </w:r>
          </w:p>
        </w:tc>
        <w:tc>
          <w:tcPr>
            <w:tcW w:w="8108" w:type="dxa"/>
            <w:gridSpan w:val="2"/>
            <w:vAlign w:val="center"/>
          </w:tcPr>
          <w:p w14:paraId="5A5E93E5" w14:textId="77777777" w:rsidR="003004E5" w:rsidRPr="00125CE1" w:rsidRDefault="003004E5" w:rsidP="0064177D">
            <w:pPr>
              <w:keepNext/>
              <w:keepLines/>
            </w:pPr>
            <w:r w:rsidRPr="00125CE1">
              <w:t xml:space="preserve"> %</w:t>
            </w:r>
          </w:p>
        </w:tc>
      </w:tr>
      <w:tr w:rsidR="003004E5" w:rsidRPr="00125CE1" w14:paraId="6130CEDD" w14:textId="77777777" w:rsidTr="0064177D">
        <w:trPr>
          <w:trHeight w:val="414"/>
        </w:trPr>
        <w:tc>
          <w:tcPr>
            <w:tcW w:w="4678" w:type="dxa"/>
            <w:gridSpan w:val="2"/>
            <w:vAlign w:val="center"/>
          </w:tcPr>
          <w:p w14:paraId="71A29452" w14:textId="77777777" w:rsidR="003004E5" w:rsidRPr="00125CE1" w:rsidRDefault="003004E5" w:rsidP="0064177D">
            <w:pPr>
              <w:keepNext/>
              <w:keepLines/>
            </w:pPr>
            <w:r w:rsidRPr="00125CE1">
              <w:t xml:space="preserve">Total criteria conformance: </w:t>
            </w:r>
          </w:p>
        </w:tc>
        <w:tc>
          <w:tcPr>
            <w:tcW w:w="4950" w:type="dxa"/>
            <w:vAlign w:val="center"/>
          </w:tcPr>
          <w:p w14:paraId="0521150A" w14:textId="77777777" w:rsidR="003004E5" w:rsidRPr="00125CE1" w:rsidRDefault="003004E5" w:rsidP="0064177D">
            <w:pPr>
              <w:keepNext/>
              <w:keepLines/>
            </w:pPr>
            <w:r w:rsidRPr="00125CE1">
              <w:t xml:space="preserve">Maximum achievable criteria conformance: </w:t>
            </w:r>
          </w:p>
        </w:tc>
      </w:tr>
      <w:tr w:rsidR="003004E5" w:rsidRPr="00125CE1" w14:paraId="1E0D51F5" w14:textId="77777777" w:rsidTr="0064177D">
        <w:trPr>
          <w:trHeight w:val="414"/>
        </w:trPr>
        <w:tc>
          <w:tcPr>
            <w:tcW w:w="1520" w:type="dxa"/>
            <w:vAlign w:val="center"/>
          </w:tcPr>
          <w:p w14:paraId="287CD0E6" w14:textId="77777777" w:rsidR="003004E5" w:rsidRPr="00125CE1" w:rsidRDefault="003004E5" w:rsidP="0064177D">
            <w:pPr>
              <w:keepNext/>
              <w:keepLines/>
            </w:pPr>
            <w:r w:rsidRPr="00125CE1">
              <w:t>Key findings:</w:t>
            </w:r>
          </w:p>
        </w:tc>
        <w:tc>
          <w:tcPr>
            <w:tcW w:w="8108" w:type="dxa"/>
            <w:gridSpan w:val="2"/>
            <w:vAlign w:val="center"/>
          </w:tcPr>
          <w:p w14:paraId="5766CE83" w14:textId="77777777" w:rsidR="003004E5" w:rsidRPr="00125CE1" w:rsidRDefault="003004E5" w:rsidP="0064177D">
            <w:pPr>
              <w:keepNext/>
              <w:keepLines/>
            </w:pPr>
          </w:p>
        </w:tc>
      </w:tr>
      <w:tr w:rsidR="003004E5" w:rsidRPr="00125CE1" w14:paraId="2E66977A" w14:textId="77777777" w:rsidTr="0064177D">
        <w:trPr>
          <w:trHeight w:val="414"/>
        </w:trPr>
        <w:tc>
          <w:tcPr>
            <w:tcW w:w="9628" w:type="dxa"/>
            <w:gridSpan w:val="3"/>
            <w:shd w:val="clear" w:color="auto" w:fill="174047" w:themeFill="accent1" w:themeFillShade="80"/>
            <w:vAlign w:val="center"/>
          </w:tcPr>
          <w:p w14:paraId="000DD9BB" w14:textId="77777777" w:rsidR="003004E5" w:rsidRPr="00125CE1" w:rsidRDefault="003004E5" w:rsidP="0064177D">
            <w:pPr>
              <w:keepNext/>
              <w:keepLines/>
            </w:pPr>
            <w:r w:rsidRPr="00125CE1">
              <w:t>6. Weekly payments</w:t>
            </w:r>
          </w:p>
        </w:tc>
      </w:tr>
      <w:tr w:rsidR="003004E5" w:rsidRPr="00125CE1" w14:paraId="3B181CA6" w14:textId="77777777" w:rsidTr="0064177D">
        <w:trPr>
          <w:trHeight w:val="414"/>
        </w:trPr>
        <w:tc>
          <w:tcPr>
            <w:tcW w:w="1520" w:type="dxa"/>
            <w:vAlign w:val="center"/>
          </w:tcPr>
          <w:p w14:paraId="30CDF42C" w14:textId="77777777" w:rsidR="003004E5" w:rsidRPr="00125CE1" w:rsidRDefault="003004E5" w:rsidP="0064177D">
            <w:pPr>
              <w:keepNext/>
              <w:keepLines/>
            </w:pPr>
            <w:r w:rsidRPr="00125CE1">
              <w:t>Audit score:</w:t>
            </w:r>
          </w:p>
        </w:tc>
        <w:tc>
          <w:tcPr>
            <w:tcW w:w="8108" w:type="dxa"/>
            <w:gridSpan w:val="2"/>
            <w:vAlign w:val="center"/>
          </w:tcPr>
          <w:p w14:paraId="681CFCB8" w14:textId="77777777" w:rsidR="003004E5" w:rsidRPr="00125CE1" w:rsidRDefault="003004E5" w:rsidP="0064177D">
            <w:pPr>
              <w:keepNext/>
              <w:keepLines/>
            </w:pPr>
            <w:r w:rsidRPr="00125CE1">
              <w:t xml:space="preserve"> %</w:t>
            </w:r>
          </w:p>
        </w:tc>
      </w:tr>
      <w:tr w:rsidR="003004E5" w:rsidRPr="00125CE1" w14:paraId="13413059" w14:textId="77777777" w:rsidTr="0064177D">
        <w:trPr>
          <w:trHeight w:val="414"/>
        </w:trPr>
        <w:tc>
          <w:tcPr>
            <w:tcW w:w="4678" w:type="dxa"/>
            <w:gridSpan w:val="2"/>
            <w:vAlign w:val="center"/>
          </w:tcPr>
          <w:p w14:paraId="270FE52C" w14:textId="77777777" w:rsidR="003004E5" w:rsidRPr="00125CE1" w:rsidRDefault="003004E5" w:rsidP="0064177D">
            <w:pPr>
              <w:keepNext/>
              <w:keepLines/>
            </w:pPr>
            <w:r w:rsidRPr="00125CE1">
              <w:t xml:space="preserve">Total criteria conformance: </w:t>
            </w:r>
          </w:p>
        </w:tc>
        <w:tc>
          <w:tcPr>
            <w:tcW w:w="4950" w:type="dxa"/>
            <w:vAlign w:val="center"/>
          </w:tcPr>
          <w:p w14:paraId="27D78CCC" w14:textId="77777777" w:rsidR="003004E5" w:rsidRPr="00125CE1" w:rsidRDefault="003004E5" w:rsidP="0064177D">
            <w:pPr>
              <w:keepNext/>
              <w:keepLines/>
            </w:pPr>
            <w:r w:rsidRPr="00125CE1">
              <w:t xml:space="preserve">Maximum achievable criteria conformance: </w:t>
            </w:r>
          </w:p>
        </w:tc>
      </w:tr>
      <w:tr w:rsidR="003004E5" w:rsidRPr="00125CE1" w14:paraId="590BCB79" w14:textId="77777777" w:rsidTr="0064177D">
        <w:trPr>
          <w:trHeight w:val="414"/>
        </w:trPr>
        <w:tc>
          <w:tcPr>
            <w:tcW w:w="1520" w:type="dxa"/>
            <w:vAlign w:val="center"/>
          </w:tcPr>
          <w:p w14:paraId="46E88FB0" w14:textId="77777777" w:rsidR="003004E5" w:rsidRPr="00125CE1" w:rsidRDefault="003004E5" w:rsidP="0064177D">
            <w:pPr>
              <w:keepNext/>
              <w:keepLines/>
            </w:pPr>
            <w:r w:rsidRPr="00125CE1">
              <w:t>Key findings:</w:t>
            </w:r>
          </w:p>
        </w:tc>
        <w:tc>
          <w:tcPr>
            <w:tcW w:w="8108" w:type="dxa"/>
            <w:gridSpan w:val="2"/>
            <w:vAlign w:val="center"/>
          </w:tcPr>
          <w:p w14:paraId="62DD261B" w14:textId="77777777" w:rsidR="003004E5" w:rsidRPr="00125CE1" w:rsidRDefault="003004E5" w:rsidP="0064177D">
            <w:pPr>
              <w:keepNext/>
              <w:keepLines/>
            </w:pPr>
          </w:p>
        </w:tc>
      </w:tr>
      <w:tr w:rsidR="003004E5" w:rsidRPr="00125CE1" w14:paraId="25F7B171" w14:textId="77777777" w:rsidTr="0064177D">
        <w:trPr>
          <w:trHeight w:val="414"/>
        </w:trPr>
        <w:tc>
          <w:tcPr>
            <w:tcW w:w="9628" w:type="dxa"/>
            <w:gridSpan w:val="3"/>
            <w:shd w:val="clear" w:color="auto" w:fill="174047" w:themeFill="accent1" w:themeFillShade="80"/>
            <w:vAlign w:val="center"/>
          </w:tcPr>
          <w:p w14:paraId="3489CFDA" w14:textId="77777777" w:rsidR="003004E5" w:rsidRPr="00125CE1" w:rsidRDefault="003004E5" w:rsidP="0064177D">
            <w:pPr>
              <w:keepNext/>
              <w:keepLines/>
            </w:pPr>
            <w:r w:rsidRPr="00125CE1">
              <w:t>7. Work capacity</w:t>
            </w:r>
          </w:p>
        </w:tc>
      </w:tr>
      <w:tr w:rsidR="003004E5" w:rsidRPr="00125CE1" w14:paraId="14FA49EF" w14:textId="77777777" w:rsidTr="0064177D">
        <w:trPr>
          <w:trHeight w:val="414"/>
        </w:trPr>
        <w:tc>
          <w:tcPr>
            <w:tcW w:w="1520" w:type="dxa"/>
            <w:vAlign w:val="center"/>
          </w:tcPr>
          <w:p w14:paraId="2A5F0E53" w14:textId="77777777" w:rsidR="003004E5" w:rsidRPr="00125CE1" w:rsidRDefault="003004E5" w:rsidP="0064177D">
            <w:pPr>
              <w:keepNext/>
              <w:keepLines/>
            </w:pPr>
            <w:r w:rsidRPr="00125CE1">
              <w:t>Audit score:</w:t>
            </w:r>
          </w:p>
        </w:tc>
        <w:tc>
          <w:tcPr>
            <w:tcW w:w="8108" w:type="dxa"/>
            <w:gridSpan w:val="2"/>
            <w:vAlign w:val="center"/>
          </w:tcPr>
          <w:p w14:paraId="1BB54A90" w14:textId="77777777" w:rsidR="003004E5" w:rsidRPr="00125CE1" w:rsidRDefault="003004E5" w:rsidP="0064177D">
            <w:pPr>
              <w:keepNext/>
              <w:keepLines/>
            </w:pPr>
            <w:r w:rsidRPr="00125CE1">
              <w:t xml:space="preserve"> %</w:t>
            </w:r>
          </w:p>
        </w:tc>
      </w:tr>
      <w:tr w:rsidR="003004E5" w:rsidRPr="00125CE1" w14:paraId="20164389" w14:textId="77777777" w:rsidTr="0064177D">
        <w:trPr>
          <w:trHeight w:val="414"/>
        </w:trPr>
        <w:tc>
          <w:tcPr>
            <w:tcW w:w="4678" w:type="dxa"/>
            <w:gridSpan w:val="2"/>
            <w:vAlign w:val="center"/>
          </w:tcPr>
          <w:p w14:paraId="60F32492" w14:textId="77777777" w:rsidR="003004E5" w:rsidRPr="00125CE1" w:rsidRDefault="003004E5" w:rsidP="0064177D">
            <w:pPr>
              <w:keepNext/>
              <w:keepLines/>
            </w:pPr>
            <w:r w:rsidRPr="00125CE1">
              <w:t xml:space="preserve">Total criteria conformance: </w:t>
            </w:r>
          </w:p>
        </w:tc>
        <w:tc>
          <w:tcPr>
            <w:tcW w:w="4950" w:type="dxa"/>
            <w:vAlign w:val="center"/>
          </w:tcPr>
          <w:p w14:paraId="6ACEF191" w14:textId="77777777" w:rsidR="003004E5" w:rsidRPr="00125CE1" w:rsidRDefault="003004E5" w:rsidP="0064177D">
            <w:pPr>
              <w:keepNext/>
              <w:keepLines/>
            </w:pPr>
            <w:r w:rsidRPr="00125CE1">
              <w:t xml:space="preserve">Maximum achievable criteria conformance: </w:t>
            </w:r>
          </w:p>
        </w:tc>
      </w:tr>
      <w:tr w:rsidR="003004E5" w:rsidRPr="00125CE1" w14:paraId="5833A920" w14:textId="77777777" w:rsidTr="0064177D">
        <w:trPr>
          <w:trHeight w:val="414"/>
        </w:trPr>
        <w:tc>
          <w:tcPr>
            <w:tcW w:w="1520" w:type="dxa"/>
            <w:vAlign w:val="center"/>
          </w:tcPr>
          <w:p w14:paraId="11299BFD" w14:textId="77777777" w:rsidR="003004E5" w:rsidRPr="00125CE1" w:rsidRDefault="003004E5" w:rsidP="0064177D">
            <w:pPr>
              <w:keepNext/>
              <w:keepLines/>
            </w:pPr>
            <w:r w:rsidRPr="00125CE1">
              <w:t>Key findings:</w:t>
            </w:r>
          </w:p>
        </w:tc>
        <w:tc>
          <w:tcPr>
            <w:tcW w:w="8108" w:type="dxa"/>
            <w:gridSpan w:val="2"/>
            <w:vAlign w:val="center"/>
          </w:tcPr>
          <w:p w14:paraId="0451FBC0" w14:textId="77777777" w:rsidR="003004E5" w:rsidRPr="00125CE1" w:rsidRDefault="003004E5" w:rsidP="0064177D">
            <w:pPr>
              <w:keepNext/>
              <w:keepLines/>
            </w:pPr>
          </w:p>
        </w:tc>
      </w:tr>
    </w:tbl>
    <w:p w14:paraId="50EC0931" w14:textId="77777777" w:rsidR="004A4DDF" w:rsidRDefault="004A4DDF" w:rsidP="004A4DDF"/>
    <w:p w14:paraId="0A296B1B" w14:textId="77777777" w:rsidR="003004E5" w:rsidRDefault="003004E5" w:rsidP="004A4DDF"/>
    <w:p w14:paraId="71FE972A" w14:textId="77777777" w:rsidR="003004E5" w:rsidRDefault="003004E5" w:rsidP="004A4DDF"/>
    <w:p w14:paraId="4EFA147A" w14:textId="77777777" w:rsidR="003004E5" w:rsidRDefault="003004E5" w:rsidP="004A4DDF"/>
    <w:p w14:paraId="6AF06DA6" w14:textId="77777777" w:rsidR="003004E5" w:rsidRDefault="003004E5" w:rsidP="004A4DDF"/>
    <w:tbl>
      <w:tblPr>
        <w:tblStyle w:val="TableGrid"/>
        <w:tblW w:w="0" w:type="auto"/>
        <w:tblLook w:val="04A0" w:firstRow="1" w:lastRow="0" w:firstColumn="1" w:lastColumn="0" w:noHBand="0" w:noVBand="1"/>
      </w:tblPr>
      <w:tblGrid>
        <w:gridCol w:w="1520"/>
        <w:gridCol w:w="3158"/>
        <w:gridCol w:w="4950"/>
      </w:tblGrid>
      <w:tr w:rsidR="003004E5" w:rsidRPr="00141424" w14:paraId="61196548" w14:textId="77777777" w:rsidTr="0064177D">
        <w:trPr>
          <w:trHeight w:val="414"/>
        </w:trPr>
        <w:tc>
          <w:tcPr>
            <w:tcW w:w="9628" w:type="dxa"/>
            <w:gridSpan w:val="3"/>
            <w:shd w:val="clear" w:color="auto" w:fill="174047" w:themeFill="accent1" w:themeFillShade="80"/>
            <w:vAlign w:val="center"/>
          </w:tcPr>
          <w:p w14:paraId="24AB77A3" w14:textId="77777777" w:rsidR="003004E5" w:rsidRPr="00125CE1" w:rsidRDefault="003004E5" w:rsidP="0064177D">
            <w:pPr>
              <w:keepNext/>
              <w:keepLines/>
            </w:pPr>
            <w:r w:rsidRPr="00125CE1">
              <w:lastRenderedPageBreak/>
              <w:t>8. Service provider management and related expenses</w:t>
            </w:r>
          </w:p>
        </w:tc>
      </w:tr>
      <w:tr w:rsidR="003004E5" w:rsidRPr="0075511F" w14:paraId="10596804" w14:textId="77777777" w:rsidTr="0064177D">
        <w:trPr>
          <w:trHeight w:val="414"/>
        </w:trPr>
        <w:tc>
          <w:tcPr>
            <w:tcW w:w="1520" w:type="dxa"/>
            <w:vAlign w:val="center"/>
          </w:tcPr>
          <w:p w14:paraId="264F566C" w14:textId="77777777" w:rsidR="003004E5" w:rsidRPr="00125CE1" w:rsidRDefault="003004E5" w:rsidP="0064177D">
            <w:pPr>
              <w:keepNext/>
              <w:keepLines/>
            </w:pPr>
            <w:r w:rsidRPr="00125CE1">
              <w:t>Audit score:</w:t>
            </w:r>
          </w:p>
        </w:tc>
        <w:tc>
          <w:tcPr>
            <w:tcW w:w="8108" w:type="dxa"/>
            <w:gridSpan w:val="2"/>
            <w:vAlign w:val="center"/>
          </w:tcPr>
          <w:p w14:paraId="4CB329DA" w14:textId="77777777" w:rsidR="003004E5" w:rsidRPr="00125CE1" w:rsidRDefault="003004E5" w:rsidP="0064177D">
            <w:pPr>
              <w:keepNext/>
              <w:keepLines/>
            </w:pPr>
            <w:r w:rsidRPr="00125CE1">
              <w:t xml:space="preserve">Not applicable </w:t>
            </w:r>
          </w:p>
        </w:tc>
      </w:tr>
      <w:tr w:rsidR="003004E5" w:rsidRPr="0075511F" w14:paraId="7B21E04C" w14:textId="77777777" w:rsidTr="0064177D">
        <w:trPr>
          <w:trHeight w:val="414"/>
        </w:trPr>
        <w:tc>
          <w:tcPr>
            <w:tcW w:w="4678" w:type="dxa"/>
            <w:gridSpan w:val="2"/>
            <w:vAlign w:val="center"/>
          </w:tcPr>
          <w:p w14:paraId="50F8106F" w14:textId="77777777" w:rsidR="003004E5" w:rsidRPr="00125CE1" w:rsidRDefault="003004E5" w:rsidP="0064177D">
            <w:pPr>
              <w:keepNext/>
              <w:keepLines/>
            </w:pPr>
            <w:r w:rsidRPr="00125CE1">
              <w:t xml:space="preserve">Total criteria conformance: </w:t>
            </w:r>
          </w:p>
        </w:tc>
        <w:tc>
          <w:tcPr>
            <w:tcW w:w="4950" w:type="dxa"/>
            <w:vAlign w:val="center"/>
          </w:tcPr>
          <w:p w14:paraId="579B47E4" w14:textId="77777777" w:rsidR="003004E5" w:rsidRPr="00125CE1" w:rsidRDefault="003004E5" w:rsidP="0064177D">
            <w:pPr>
              <w:keepNext/>
              <w:keepLines/>
            </w:pPr>
            <w:r w:rsidRPr="00125CE1">
              <w:t xml:space="preserve">Maximum achievable criteria conformance: </w:t>
            </w:r>
          </w:p>
        </w:tc>
      </w:tr>
      <w:tr w:rsidR="003004E5" w:rsidRPr="0075511F" w14:paraId="32326EF5" w14:textId="77777777" w:rsidTr="0064177D">
        <w:trPr>
          <w:trHeight w:val="414"/>
        </w:trPr>
        <w:tc>
          <w:tcPr>
            <w:tcW w:w="1520" w:type="dxa"/>
            <w:vAlign w:val="center"/>
          </w:tcPr>
          <w:p w14:paraId="5DA6C815" w14:textId="77777777" w:rsidR="003004E5" w:rsidRPr="00125CE1" w:rsidRDefault="003004E5" w:rsidP="0064177D">
            <w:pPr>
              <w:keepNext/>
              <w:keepLines/>
            </w:pPr>
            <w:r w:rsidRPr="00125CE1">
              <w:t>Key findings:</w:t>
            </w:r>
          </w:p>
        </w:tc>
        <w:tc>
          <w:tcPr>
            <w:tcW w:w="8108" w:type="dxa"/>
            <w:gridSpan w:val="2"/>
            <w:vAlign w:val="center"/>
          </w:tcPr>
          <w:p w14:paraId="6256ACDC" w14:textId="77777777" w:rsidR="003004E5" w:rsidRPr="00125CE1" w:rsidRDefault="003004E5" w:rsidP="0064177D">
            <w:pPr>
              <w:keepNext/>
              <w:keepLines/>
            </w:pPr>
            <w:r w:rsidRPr="00125CE1">
              <w:t>There is no data quality component applicable to this element</w:t>
            </w:r>
          </w:p>
        </w:tc>
      </w:tr>
      <w:tr w:rsidR="003004E5" w:rsidRPr="00141424" w14:paraId="0A12CF8C" w14:textId="77777777" w:rsidTr="0064177D">
        <w:trPr>
          <w:trHeight w:val="414"/>
        </w:trPr>
        <w:tc>
          <w:tcPr>
            <w:tcW w:w="9628" w:type="dxa"/>
            <w:gridSpan w:val="3"/>
            <w:shd w:val="clear" w:color="auto" w:fill="174047" w:themeFill="accent1" w:themeFillShade="80"/>
            <w:vAlign w:val="center"/>
          </w:tcPr>
          <w:p w14:paraId="53D76A38" w14:textId="77777777" w:rsidR="003004E5" w:rsidRPr="00125CE1" w:rsidRDefault="003004E5" w:rsidP="0064177D">
            <w:pPr>
              <w:keepNext/>
              <w:keepLines/>
            </w:pPr>
            <w:r w:rsidRPr="00125CE1">
              <w:t>9. Claims estimates</w:t>
            </w:r>
          </w:p>
        </w:tc>
      </w:tr>
      <w:tr w:rsidR="003004E5" w14:paraId="6D88EE15" w14:textId="77777777" w:rsidTr="0064177D">
        <w:trPr>
          <w:trHeight w:val="414"/>
        </w:trPr>
        <w:tc>
          <w:tcPr>
            <w:tcW w:w="1520" w:type="dxa"/>
            <w:vAlign w:val="center"/>
          </w:tcPr>
          <w:p w14:paraId="0EB0E23D" w14:textId="77777777" w:rsidR="003004E5" w:rsidRPr="00125CE1" w:rsidRDefault="003004E5" w:rsidP="0064177D">
            <w:pPr>
              <w:keepNext/>
              <w:keepLines/>
            </w:pPr>
            <w:r w:rsidRPr="00125CE1">
              <w:t>Audit score:</w:t>
            </w:r>
          </w:p>
        </w:tc>
        <w:tc>
          <w:tcPr>
            <w:tcW w:w="8108" w:type="dxa"/>
            <w:gridSpan w:val="2"/>
            <w:vAlign w:val="center"/>
          </w:tcPr>
          <w:p w14:paraId="32E3F05D" w14:textId="77777777" w:rsidR="003004E5" w:rsidRPr="00125CE1" w:rsidRDefault="003004E5" w:rsidP="0064177D">
            <w:pPr>
              <w:keepNext/>
              <w:keepLines/>
            </w:pPr>
            <w:r w:rsidRPr="00125CE1">
              <w:t xml:space="preserve"> %</w:t>
            </w:r>
          </w:p>
        </w:tc>
      </w:tr>
      <w:tr w:rsidR="003004E5" w14:paraId="3FD6DC80" w14:textId="77777777" w:rsidTr="0064177D">
        <w:trPr>
          <w:trHeight w:val="414"/>
        </w:trPr>
        <w:tc>
          <w:tcPr>
            <w:tcW w:w="4678" w:type="dxa"/>
            <w:gridSpan w:val="2"/>
            <w:vAlign w:val="center"/>
          </w:tcPr>
          <w:p w14:paraId="392294B7" w14:textId="77777777" w:rsidR="003004E5" w:rsidRPr="00125CE1" w:rsidRDefault="003004E5" w:rsidP="0064177D">
            <w:pPr>
              <w:keepNext/>
              <w:keepLines/>
            </w:pPr>
            <w:r w:rsidRPr="00125CE1">
              <w:t xml:space="preserve">Total criteria conformance: </w:t>
            </w:r>
          </w:p>
        </w:tc>
        <w:tc>
          <w:tcPr>
            <w:tcW w:w="4950" w:type="dxa"/>
            <w:vAlign w:val="center"/>
          </w:tcPr>
          <w:p w14:paraId="7EAFF855" w14:textId="77777777" w:rsidR="003004E5" w:rsidRPr="00125CE1" w:rsidRDefault="003004E5" w:rsidP="0064177D">
            <w:pPr>
              <w:keepNext/>
              <w:keepLines/>
            </w:pPr>
            <w:r w:rsidRPr="00125CE1">
              <w:t xml:space="preserve">Maximum achievable criteria conformance: </w:t>
            </w:r>
          </w:p>
        </w:tc>
      </w:tr>
      <w:tr w:rsidR="003004E5" w:rsidRPr="00357756" w14:paraId="2B36A4DE" w14:textId="77777777" w:rsidTr="0064177D">
        <w:trPr>
          <w:trHeight w:val="414"/>
        </w:trPr>
        <w:tc>
          <w:tcPr>
            <w:tcW w:w="1520" w:type="dxa"/>
            <w:vAlign w:val="center"/>
          </w:tcPr>
          <w:p w14:paraId="30D5EBA6" w14:textId="77777777" w:rsidR="003004E5" w:rsidRPr="00125CE1" w:rsidRDefault="003004E5" w:rsidP="0064177D">
            <w:pPr>
              <w:keepNext/>
              <w:keepLines/>
            </w:pPr>
            <w:r w:rsidRPr="00125CE1">
              <w:t>Key findings:</w:t>
            </w:r>
          </w:p>
        </w:tc>
        <w:tc>
          <w:tcPr>
            <w:tcW w:w="8108" w:type="dxa"/>
            <w:gridSpan w:val="2"/>
            <w:vAlign w:val="center"/>
          </w:tcPr>
          <w:p w14:paraId="19BE0E48" w14:textId="77777777" w:rsidR="003004E5" w:rsidRPr="00125CE1" w:rsidRDefault="003004E5" w:rsidP="0064177D">
            <w:pPr>
              <w:keepNext/>
              <w:keepLines/>
            </w:pPr>
          </w:p>
        </w:tc>
      </w:tr>
      <w:tr w:rsidR="003004E5" w:rsidRPr="00141424" w14:paraId="71CE33EB" w14:textId="77777777" w:rsidTr="0064177D">
        <w:trPr>
          <w:trHeight w:val="414"/>
        </w:trPr>
        <w:tc>
          <w:tcPr>
            <w:tcW w:w="9628" w:type="dxa"/>
            <w:gridSpan w:val="3"/>
            <w:shd w:val="clear" w:color="auto" w:fill="174047" w:themeFill="accent1" w:themeFillShade="80"/>
            <w:vAlign w:val="center"/>
          </w:tcPr>
          <w:p w14:paraId="6A5FA1C7" w14:textId="77777777" w:rsidR="003004E5" w:rsidRPr="00125CE1" w:rsidRDefault="003004E5" w:rsidP="0064177D">
            <w:pPr>
              <w:keepNext/>
              <w:keepLines/>
            </w:pPr>
            <w:r w:rsidRPr="00125CE1">
              <w:t>10. Data management</w:t>
            </w:r>
          </w:p>
        </w:tc>
      </w:tr>
      <w:tr w:rsidR="003004E5" w14:paraId="794F7633" w14:textId="77777777" w:rsidTr="0064177D">
        <w:trPr>
          <w:trHeight w:val="414"/>
        </w:trPr>
        <w:tc>
          <w:tcPr>
            <w:tcW w:w="1520" w:type="dxa"/>
            <w:vAlign w:val="center"/>
          </w:tcPr>
          <w:p w14:paraId="0EAABC67" w14:textId="77777777" w:rsidR="003004E5" w:rsidRPr="00125CE1" w:rsidRDefault="003004E5" w:rsidP="0064177D">
            <w:pPr>
              <w:keepNext/>
              <w:keepLines/>
            </w:pPr>
            <w:r w:rsidRPr="00125CE1">
              <w:t>Audit score:</w:t>
            </w:r>
          </w:p>
        </w:tc>
        <w:tc>
          <w:tcPr>
            <w:tcW w:w="8108" w:type="dxa"/>
            <w:gridSpan w:val="2"/>
            <w:vAlign w:val="center"/>
          </w:tcPr>
          <w:p w14:paraId="470A82F9" w14:textId="77777777" w:rsidR="003004E5" w:rsidRPr="00125CE1" w:rsidRDefault="003004E5" w:rsidP="0064177D">
            <w:pPr>
              <w:keepNext/>
              <w:keepLines/>
            </w:pPr>
            <w:r w:rsidRPr="00125CE1">
              <w:t xml:space="preserve"> %</w:t>
            </w:r>
          </w:p>
        </w:tc>
      </w:tr>
      <w:tr w:rsidR="003004E5" w14:paraId="09FB517F" w14:textId="77777777" w:rsidTr="0064177D">
        <w:trPr>
          <w:trHeight w:val="414"/>
        </w:trPr>
        <w:tc>
          <w:tcPr>
            <w:tcW w:w="4678" w:type="dxa"/>
            <w:gridSpan w:val="2"/>
            <w:vAlign w:val="center"/>
          </w:tcPr>
          <w:p w14:paraId="78768A5F" w14:textId="77777777" w:rsidR="003004E5" w:rsidRPr="00125CE1" w:rsidRDefault="003004E5" w:rsidP="0064177D">
            <w:pPr>
              <w:keepNext/>
              <w:keepLines/>
            </w:pPr>
            <w:r w:rsidRPr="00125CE1">
              <w:t xml:space="preserve">Total criteria conformance: </w:t>
            </w:r>
          </w:p>
        </w:tc>
        <w:tc>
          <w:tcPr>
            <w:tcW w:w="4950" w:type="dxa"/>
            <w:vAlign w:val="center"/>
          </w:tcPr>
          <w:p w14:paraId="76A7447C" w14:textId="77777777" w:rsidR="003004E5" w:rsidRPr="00125CE1" w:rsidRDefault="003004E5" w:rsidP="0064177D">
            <w:pPr>
              <w:keepNext/>
              <w:keepLines/>
            </w:pPr>
            <w:r w:rsidRPr="00125CE1">
              <w:t xml:space="preserve">Maximum achievable criteria conformance: </w:t>
            </w:r>
          </w:p>
        </w:tc>
      </w:tr>
      <w:tr w:rsidR="003004E5" w:rsidRPr="00357756" w14:paraId="12208A0C" w14:textId="77777777" w:rsidTr="0064177D">
        <w:trPr>
          <w:trHeight w:val="414"/>
        </w:trPr>
        <w:tc>
          <w:tcPr>
            <w:tcW w:w="1520" w:type="dxa"/>
            <w:vAlign w:val="center"/>
          </w:tcPr>
          <w:p w14:paraId="09721FC6" w14:textId="77777777" w:rsidR="003004E5" w:rsidRPr="00125CE1" w:rsidRDefault="003004E5" w:rsidP="0064177D">
            <w:pPr>
              <w:keepNext/>
              <w:keepLines/>
            </w:pPr>
            <w:r w:rsidRPr="00125CE1">
              <w:t>Key findings:</w:t>
            </w:r>
          </w:p>
        </w:tc>
        <w:tc>
          <w:tcPr>
            <w:tcW w:w="8108" w:type="dxa"/>
            <w:gridSpan w:val="2"/>
            <w:vAlign w:val="center"/>
          </w:tcPr>
          <w:p w14:paraId="7A39AFF7" w14:textId="77777777" w:rsidR="003004E5" w:rsidRPr="00125CE1" w:rsidRDefault="003004E5" w:rsidP="0064177D">
            <w:pPr>
              <w:keepNext/>
              <w:keepLines/>
            </w:pPr>
          </w:p>
        </w:tc>
      </w:tr>
      <w:tr w:rsidR="003004E5" w:rsidRPr="00141424" w14:paraId="50DE3C34" w14:textId="77777777" w:rsidTr="0064177D">
        <w:trPr>
          <w:trHeight w:val="414"/>
        </w:trPr>
        <w:tc>
          <w:tcPr>
            <w:tcW w:w="9628" w:type="dxa"/>
            <w:gridSpan w:val="3"/>
            <w:shd w:val="clear" w:color="auto" w:fill="174047" w:themeFill="accent1" w:themeFillShade="80"/>
            <w:vAlign w:val="center"/>
          </w:tcPr>
          <w:p w14:paraId="055CB6D2" w14:textId="77777777" w:rsidR="003004E5" w:rsidRPr="00125CE1" w:rsidRDefault="003004E5" w:rsidP="0064177D">
            <w:pPr>
              <w:keepNext/>
              <w:keepLines/>
            </w:pPr>
            <w:r w:rsidRPr="00125CE1">
              <w:t>11. Permanent impairment</w:t>
            </w:r>
          </w:p>
        </w:tc>
      </w:tr>
      <w:tr w:rsidR="003004E5" w14:paraId="3BBD17BA" w14:textId="77777777" w:rsidTr="0064177D">
        <w:trPr>
          <w:trHeight w:val="414"/>
        </w:trPr>
        <w:tc>
          <w:tcPr>
            <w:tcW w:w="1520" w:type="dxa"/>
            <w:vAlign w:val="center"/>
          </w:tcPr>
          <w:p w14:paraId="78B86D48" w14:textId="77777777" w:rsidR="003004E5" w:rsidRPr="00125CE1" w:rsidRDefault="003004E5" w:rsidP="0064177D">
            <w:pPr>
              <w:keepNext/>
              <w:keepLines/>
            </w:pPr>
            <w:r w:rsidRPr="00125CE1">
              <w:t>Audit score:</w:t>
            </w:r>
          </w:p>
        </w:tc>
        <w:tc>
          <w:tcPr>
            <w:tcW w:w="8108" w:type="dxa"/>
            <w:gridSpan w:val="2"/>
            <w:vAlign w:val="center"/>
          </w:tcPr>
          <w:p w14:paraId="56454D8E" w14:textId="77777777" w:rsidR="003004E5" w:rsidRPr="00125CE1" w:rsidRDefault="003004E5" w:rsidP="0064177D">
            <w:pPr>
              <w:keepNext/>
              <w:keepLines/>
            </w:pPr>
            <w:r w:rsidRPr="00125CE1">
              <w:t xml:space="preserve"> %</w:t>
            </w:r>
          </w:p>
        </w:tc>
      </w:tr>
      <w:tr w:rsidR="003004E5" w14:paraId="2A9FA06E" w14:textId="77777777" w:rsidTr="0064177D">
        <w:trPr>
          <w:trHeight w:val="414"/>
        </w:trPr>
        <w:tc>
          <w:tcPr>
            <w:tcW w:w="4678" w:type="dxa"/>
            <w:gridSpan w:val="2"/>
            <w:vAlign w:val="center"/>
          </w:tcPr>
          <w:p w14:paraId="60441DEC" w14:textId="77777777" w:rsidR="003004E5" w:rsidRPr="00125CE1" w:rsidRDefault="003004E5" w:rsidP="0064177D">
            <w:pPr>
              <w:keepNext/>
              <w:keepLines/>
            </w:pPr>
            <w:r w:rsidRPr="00125CE1">
              <w:t xml:space="preserve">Total criteria conformance: </w:t>
            </w:r>
          </w:p>
        </w:tc>
        <w:tc>
          <w:tcPr>
            <w:tcW w:w="4950" w:type="dxa"/>
            <w:vAlign w:val="center"/>
          </w:tcPr>
          <w:p w14:paraId="303CE165" w14:textId="77777777" w:rsidR="003004E5" w:rsidRPr="00125CE1" w:rsidRDefault="003004E5" w:rsidP="0064177D">
            <w:pPr>
              <w:keepNext/>
              <w:keepLines/>
            </w:pPr>
            <w:r w:rsidRPr="00125CE1">
              <w:t xml:space="preserve">Maximum achievable criteria conformance: </w:t>
            </w:r>
          </w:p>
        </w:tc>
      </w:tr>
      <w:tr w:rsidR="003004E5" w:rsidRPr="00357756" w14:paraId="6E792754" w14:textId="77777777" w:rsidTr="0064177D">
        <w:trPr>
          <w:trHeight w:val="414"/>
        </w:trPr>
        <w:tc>
          <w:tcPr>
            <w:tcW w:w="1520" w:type="dxa"/>
            <w:vAlign w:val="center"/>
          </w:tcPr>
          <w:p w14:paraId="48DA7367" w14:textId="77777777" w:rsidR="003004E5" w:rsidRPr="00125CE1" w:rsidRDefault="003004E5" w:rsidP="0064177D">
            <w:pPr>
              <w:keepNext/>
              <w:keepLines/>
            </w:pPr>
            <w:r w:rsidRPr="00125CE1">
              <w:t>Key findings:</w:t>
            </w:r>
          </w:p>
        </w:tc>
        <w:tc>
          <w:tcPr>
            <w:tcW w:w="8108" w:type="dxa"/>
            <w:gridSpan w:val="2"/>
            <w:vAlign w:val="center"/>
          </w:tcPr>
          <w:p w14:paraId="7F8A0F48" w14:textId="77777777" w:rsidR="003004E5" w:rsidRPr="00125CE1" w:rsidRDefault="003004E5" w:rsidP="0064177D">
            <w:pPr>
              <w:keepNext/>
              <w:keepLines/>
            </w:pPr>
          </w:p>
        </w:tc>
      </w:tr>
      <w:tr w:rsidR="003004E5" w:rsidRPr="00141424" w14:paraId="041BEA34" w14:textId="77777777" w:rsidTr="0064177D">
        <w:trPr>
          <w:trHeight w:val="414"/>
        </w:trPr>
        <w:tc>
          <w:tcPr>
            <w:tcW w:w="9628" w:type="dxa"/>
            <w:gridSpan w:val="3"/>
            <w:shd w:val="clear" w:color="auto" w:fill="174047" w:themeFill="accent1" w:themeFillShade="80"/>
            <w:vAlign w:val="center"/>
          </w:tcPr>
          <w:p w14:paraId="38E6AA31" w14:textId="77777777" w:rsidR="003004E5" w:rsidRPr="00125CE1" w:rsidRDefault="003004E5" w:rsidP="0064177D">
            <w:pPr>
              <w:keepNext/>
              <w:keepLines/>
            </w:pPr>
            <w:r w:rsidRPr="00125CE1">
              <w:t>12. Commutations</w:t>
            </w:r>
          </w:p>
        </w:tc>
      </w:tr>
      <w:tr w:rsidR="003004E5" w14:paraId="21ADA442" w14:textId="77777777" w:rsidTr="0064177D">
        <w:trPr>
          <w:trHeight w:val="414"/>
        </w:trPr>
        <w:tc>
          <w:tcPr>
            <w:tcW w:w="1520" w:type="dxa"/>
            <w:vAlign w:val="center"/>
          </w:tcPr>
          <w:p w14:paraId="3DF47C8C" w14:textId="77777777" w:rsidR="003004E5" w:rsidRPr="00125CE1" w:rsidRDefault="003004E5" w:rsidP="0064177D">
            <w:pPr>
              <w:keepNext/>
              <w:keepLines/>
            </w:pPr>
            <w:r w:rsidRPr="00125CE1">
              <w:t>Audit score:</w:t>
            </w:r>
          </w:p>
        </w:tc>
        <w:tc>
          <w:tcPr>
            <w:tcW w:w="8108" w:type="dxa"/>
            <w:gridSpan w:val="2"/>
            <w:vAlign w:val="center"/>
          </w:tcPr>
          <w:p w14:paraId="675ACE6A" w14:textId="77777777" w:rsidR="003004E5" w:rsidRPr="00125CE1" w:rsidRDefault="003004E5" w:rsidP="0064177D">
            <w:pPr>
              <w:keepNext/>
              <w:keepLines/>
            </w:pPr>
            <w:r w:rsidRPr="00125CE1">
              <w:t xml:space="preserve">Not applicable </w:t>
            </w:r>
          </w:p>
        </w:tc>
      </w:tr>
      <w:tr w:rsidR="003004E5" w14:paraId="78807FCC" w14:textId="77777777" w:rsidTr="0064177D">
        <w:trPr>
          <w:trHeight w:val="414"/>
        </w:trPr>
        <w:tc>
          <w:tcPr>
            <w:tcW w:w="4678" w:type="dxa"/>
            <w:gridSpan w:val="2"/>
            <w:vAlign w:val="center"/>
          </w:tcPr>
          <w:p w14:paraId="1D833319" w14:textId="77777777" w:rsidR="003004E5" w:rsidRPr="00125CE1" w:rsidRDefault="003004E5" w:rsidP="0064177D">
            <w:pPr>
              <w:keepNext/>
              <w:keepLines/>
            </w:pPr>
            <w:r w:rsidRPr="00125CE1">
              <w:t xml:space="preserve">Total criteria conformance: </w:t>
            </w:r>
          </w:p>
        </w:tc>
        <w:tc>
          <w:tcPr>
            <w:tcW w:w="4950" w:type="dxa"/>
            <w:vAlign w:val="center"/>
          </w:tcPr>
          <w:p w14:paraId="4D4C059F" w14:textId="77777777" w:rsidR="003004E5" w:rsidRPr="00125CE1" w:rsidRDefault="003004E5" w:rsidP="0064177D">
            <w:pPr>
              <w:keepNext/>
              <w:keepLines/>
            </w:pPr>
            <w:r w:rsidRPr="00125CE1">
              <w:t xml:space="preserve">Maximum achievable criteria conformance: </w:t>
            </w:r>
          </w:p>
        </w:tc>
      </w:tr>
      <w:tr w:rsidR="003004E5" w:rsidRPr="00357756" w14:paraId="5950C7AB" w14:textId="77777777" w:rsidTr="0064177D">
        <w:trPr>
          <w:trHeight w:val="414"/>
        </w:trPr>
        <w:tc>
          <w:tcPr>
            <w:tcW w:w="1520" w:type="dxa"/>
            <w:vAlign w:val="center"/>
          </w:tcPr>
          <w:p w14:paraId="74B3A98C" w14:textId="77777777" w:rsidR="003004E5" w:rsidRPr="00125CE1" w:rsidRDefault="003004E5" w:rsidP="0064177D">
            <w:pPr>
              <w:keepNext/>
              <w:keepLines/>
            </w:pPr>
            <w:r w:rsidRPr="00125CE1">
              <w:t>Key findings:</w:t>
            </w:r>
          </w:p>
        </w:tc>
        <w:tc>
          <w:tcPr>
            <w:tcW w:w="8108" w:type="dxa"/>
            <w:gridSpan w:val="2"/>
            <w:vAlign w:val="center"/>
          </w:tcPr>
          <w:p w14:paraId="2B7C4431" w14:textId="77777777" w:rsidR="003004E5" w:rsidRPr="00125CE1" w:rsidRDefault="003004E5" w:rsidP="0064177D">
            <w:pPr>
              <w:keepNext/>
              <w:keepLines/>
            </w:pPr>
            <w:r w:rsidRPr="00125CE1">
              <w:t>There is no data quality component applicable to this element</w:t>
            </w:r>
          </w:p>
        </w:tc>
      </w:tr>
      <w:tr w:rsidR="003004E5" w:rsidRPr="00141424" w14:paraId="6B397A5F" w14:textId="77777777" w:rsidTr="0064177D">
        <w:trPr>
          <w:trHeight w:val="414"/>
        </w:trPr>
        <w:tc>
          <w:tcPr>
            <w:tcW w:w="9628" w:type="dxa"/>
            <w:gridSpan w:val="3"/>
            <w:shd w:val="clear" w:color="auto" w:fill="174047" w:themeFill="accent1" w:themeFillShade="80"/>
            <w:vAlign w:val="center"/>
          </w:tcPr>
          <w:p w14:paraId="0B08C9FC" w14:textId="77777777" w:rsidR="003004E5" w:rsidRPr="00125CE1" w:rsidRDefault="003004E5" w:rsidP="0064177D">
            <w:pPr>
              <w:keepNext/>
              <w:keepLines/>
            </w:pPr>
            <w:r w:rsidRPr="00125CE1">
              <w:t>13. Work injury damages</w:t>
            </w:r>
          </w:p>
        </w:tc>
      </w:tr>
      <w:tr w:rsidR="003004E5" w14:paraId="0F947342" w14:textId="77777777" w:rsidTr="0064177D">
        <w:trPr>
          <w:trHeight w:val="414"/>
        </w:trPr>
        <w:tc>
          <w:tcPr>
            <w:tcW w:w="1520" w:type="dxa"/>
            <w:vAlign w:val="center"/>
          </w:tcPr>
          <w:p w14:paraId="171886B3" w14:textId="77777777" w:rsidR="003004E5" w:rsidRPr="00125CE1" w:rsidRDefault="003004E5" w:rsidP="0064177D">
            <w:pPr>
              <w:keepNext/>
              <w:keepLines/>
            </w:pPr>
            <w:r w:rsidRPr="00125CE1">
              <w:t>Audit score:</w:t>
            </w:r>
          </w:p>
        </w:tc>
        <w:tc>
          <w:tcPr>
            <w:tcW w:w="8108" w:type="dxa"/>
            <w:gridSpan w:val="2"/>
            <w:vAlign w:val="center"/>
          </w:tcPr>
          <w:p w14:paraId="22F441FE" w14:textId="77777777" w:rsidR="003004E5" w:rsidRPr="00125CE1" w:rsidRDefault="003004E5" w:rsidP="0064177D">
            <w:pPr>
              <w:keepNext/>
              <w:keepLines/>
            </w:pPr>
            <w:r w:rsidRPr="00125CE1">
              <w:t xml:space="preserve">Not applicable </w:t>
            </w:r>
          </w:p>
        </w:tc>
      </w:tr>
      <w:tr w:rsidR="003004E5" w14:paraId="7C8A816E" w14:textId="77777777" w:rsidTr="0064177D">
        <w:trPr>
          <w:trHeight w:val="414"/>
        </w:trPr>
        <w:tc>
          <w:tcPr>
            <w:tcW w:w="4678" w:type="dxa"/>
            <w:gridSpan w:val="2"/>
            <w:vAlign w:val="center"/>
          </w:tcPr>
          <w:p w14:paraId="4D16777A" w14:textId="77777777" w:rsidR="003004E5" w:rsidRPr="00125CE1" w:rsidRDefault="003004E5" w:rsidP="0064177D">
            <w:pPr>
              <w:keepNext/>
              <w:keepLines/>
            </w:pPr>
            <w:r w:rsidRPr="00125CE1">
              <w:t xml:space="preserve">Total criteria conformance: </w:t>
            </w:r>
          </w:p>
        </w:tc>
        <w:tc>
          <w:tcPr>
            <w:tcW w:w="4950" w:type="dxa"/>
            <w:vAlign w:val="center"/>
          </w:tcPr>
          <w:p w14:paraId="71F26E9D" w14:textId="77777777" w:rsidR="003004E5" w:rsidRPr="00125CE1" w:rsidRDefault="003004E5" w:rsidP="0064177D">
            <w:pPr>
              <w:keepNext/>
              <w:keepLines/>
            </w:pPr>
            <w:r w:rsidRPr="00125CE1">
              <w:t xml:space="preserve">Maximum achievable criteria conformance: </w:t>
            </w:r>
          </w:p>
        </w:tc>
      </w:tr>
      <w:tr w:rsidR="003004E5" w:rsidRPr="00357756" w14:paraId="32FB2AE9" w14:textId="77777777" w:rsidTr="0064177D">
        <w:trPr>
          <w:trHeight w:val="414"/>
        </w:trPr>
        <w:tc>
          <w:tcPr>
            <w:tcW w:w="1520" w:type="dxa"/>
            <w:vAlign w:val="center"/>
          </w:tcPr>
          <w:p w14:paraId="689457AA" w14:textId="77777777" w:rsidR="003004E5" w:rsidRPr="00125CE1" w:rsidRDefault="003004E5" w:rsidP="0064177D">
            <w:pPr>
              <w:keepNext/>
              <w:keepLines/>
            </w:pPr>
            <w:r w:rsidRPr="00125CE1">
              <w:t>Key findings:</w:t>
            </w:r>
          </w:p>
        </w:tc>
        <w:tc>
          <w:tcPr>
            <w:tcW w:w="8108" w:type="dxa"/>
            <w:gridSpan w:val="2"/>
            <w:vAlign w:val="center"/>
          </w:tcPr>
          <w:p w14:paraId="1DF3F498" w14:textId="77777777" w:rsidR="003004E5" w:rsidRPr="00125CE1" w:rsidRDefault="003004E5" w:rsidP="0064177D">
            <w:pPr>
              <w:keepNext/>
              <w:keepLines/>
            </w:pPr>
            <w:r w:rsidRPr="00125CE1">
              <w:t>There is no data quality component applicable to this element</w:t>
            </w:r>
          </w:p>
        </w:tc>
      </w:tr>
    </w:tbl>
    <w:p w14:paraId="68A9EF41" w14:textId="77777777" w:rsidR="003004E5" w:rsidRDefault="003004E5" w:rsidP="003004E5">
      <w:pPr>
        <w:pStyle w:val="Alphanumericallist"/>
        <w:numPr>
          <w:ilvl w:val="0"/>
          <w:numId w:val="0"/>
        </w:numPr>
      </w:pPr>
    </w:p>
    <w:p w14:paraId="5A4C7CCF" w14:textId="77777777" w:rsidR="003004E5" w:rsidRPr="00DC7D7E" w:rsidRDefault="003004E5" w:rsidP="003004E5">
      <w:pPr>
        <w:rPr>
          <w:b/>
        </w:rPr>
      </w:pPr>
      <w:r>
        <w:rPr>
          <w:b/>
        </w:rPr>
        <w:t>Table 4</w:t>
      </w:r>
      <w:r w:rsidRPr="00DC7D7E">
        <w:rPr>
          <w:b/>
        </w:rPr>
        <w:t xml:space="preserve"> – </w:t>
      </w:r>
      <w:r>
        <w:rPr>
          <w:b/>
        </w:rPr>
        <w:t>Data quality</w:t>
      </w:r>
      <w:r w:rsidRPr="00DC7D7E">
        <w:rPr>
          <w:b/>
        </w:rPr>
        <w:t xml:space="preserve"> </w:t>
      </w:r>
      <w:r>
        <w:rPr>
          <w:b/>
        </w:rPr>
        <w:t>component</w:t>
      </w:r>
      <w:r w:rsidRPr="00DC7D7E">
        <w:rPr>
          <w:b/>
        </w:rPr>
        <w:t xml:space="preserve"> summary</w:t>
      </w:r>
    </w:p>
    <w:p w14:paraId="435CF621" w14:textId="77777777" w:rsidR="003004E5" w:rsidRDefault="003004E5" w:rsidP="003004E5">
      <w:r w:rsidRPr="00A9291F">
        <w:t xml:space="preserve">&lt;insert graphs from audit tool – </w:t>
      </w:r>
      <w:r>
        <w:t>“Data quality summary”</w:t>
      </w:r>
      <w:r w:rsidRPr="00A9291F">
        <w:t xml:space="preserve"> tab here&gt;</w:t>
      </w:r>
    </w:p>
    <w:p w14:paraId="605B1D2A" w14:textId="77777777" w:rsidR="003004E5" w:rsidRDefault="003004E5" w:rsidP="004A4DDF"/>
    <w:p w14:paraId="227AB18C" w14:textId="77777777" w:rsidR="004A4DDF" w:rsidRPr="004A4DDF" w:rsidRDefault="004A4DDF" w:rsidP="004A4DDF"/>
    <w:p w14:paraId="57FA00CE" w14:textId="77777777" w:rsidR="007715EE" w:rsidRDefault="007715EE" w:rsidP="007715EE">
      <w:pPr>
        <w:pStyle w:val="Alphanumericallist"/>
        <w:numPr>
          <w:ilvl w:val="0"/>
          <w:numId w:val="0"/>
        </w:numPr>
      </w:pPr>
    </w:p>
    <w:p w14:paraId="2CFDBA7A" w14:textId="77777777" w:rsidR="007715EE" w:rsidRDefault="007715EE" w:rsidP="007715EE"/>
    <w:p w14:paraId="1CE7936B" w14:textId="77777777" w:rsidR="007715EE" w:rsidRDefault="007715EE" w:rsidP="007715EE"/>
    <w:p w14:paraId="7B0F3314" w14:textId="77777777" w:rsidR="007715EE" w:rsidRDefault="007715EE" w:rsidP="007715EE"/>
    <w:p w14:paraId="112783D9" w14:textId="77777777" w:rsidR="007715EE" w:rsidRDefault="007715EE" w:rsidP="007715EE"/>
    <w:p w14:paraId="33F9DFCB" w14:textId="77777777" w:rsidR="007715EE" w:rsidRDefault="007715EE" w:rsidP="003004E5">
      <w:pPr>
        <w:pStyle w:val="Heading1"/>
        <w:numPr>
          <w:ilvl w:val="0"/>
          <w:numId w:val="0"/>
        </w:numPr>
        <w:spacing w:after="120"/>
      </w:pPr>
      <w:r>
        <w:lastRenderedPageBreak/>
        <w:t>Results: Overall Audit Score</w:t>
      </w:r>
    </w:p>
    <w:tbl>
      <w:tblPr>
        <w:tblStyle w:val="TableGrid"/>
        <w:tblW w:w="0" w:type="auto"/>
        <w:tblLook w:val="04A0" w:firstRow="1" w:lastRow="0" w:firstColumn="1" w:lastColumn="0" w:noHBand="0" w:noVBand="1"/>
      </w:tblPr>
      <w:tblGrid>
        <w:gridCol w:w="2263"/>
        <w:gridCol w:w="7365"/>
      </w:tblGrid>
      <w:tr w:rsidR="007715EE" w:rsidRPr="00141424" w14:paraId="0E79A4DA" w14:textId="77777777" w:rsidTr="0001248C">
        <w:trPr>
          <w:trHeight w:val="414"/>
        </w:trPr>
        <w:tc>
          <w:tcPr>
            <w:tcW w:w="9628" w:type="dxa"/>
            <w:gridSpan w:val="2"/>
            <w:shd w:val="clear" w:color="auto" w:fill="174047" w:themeFill="accent1" w:themeFillShade="80"/>
            <w:vAlign w:val="center"/>
          </w:tcPr>
          <w:p w14:paraId="140B3EEC" w14:textId="77777777" w:rsidR="007715EE" w:rsidRPr="0049037A" w:rsidRDefault="007715EE" w:rsidP="005825FA">
            <w:pPr>
              <w:keepNext/>
              <w:keepLines/>
            </w:pPr>
            <w:r w:rsidRPr="005825FA">
              <w:t>Overall Audit Score</w:t>
            </w:r>
          </w:p>
        </w:tc>
      </w:tr>
      <w:tr w:rsidR="007715EE" w:rsidRPr="0075511F" w14:paraId="1E7264A3" w14:textId="77777777" w:rsidTr="0001248C">
        <w:trPr>
          <w:trHeight w:val="414"/>
        </w:trPr>
        <w:tc>
          <w:tcPr>
            <w:tcW w:w="2263" w:type="dxa"/>
            <w:vAlign w:val="center"/>
          </w:tcPr>
          <w:p w14:paraId="6BB5ECC0" w14:textId="77777777" w:rsidR="007715EE" w:rsidRPr="005825FA" w:rsidRDefault="007715EE" w:rsidP="005825FA">
            <w:pPr>
              <w:keepNext/>
              <w:keepLines/>
            </w:pPr>
            <w:r w:rsidRPr="005825FA">
              <w:t>Compliance Audit score</w:t>
            </w:r>
          </w:p>
        </w:tc>
        <w:tc>
          <w:tcPr>
            <w:tcW w:w="7365" w:type="dxa"/>
            <w:vAlign w:val="center"/>
          </w:tcPr>
          <w:p w14:paraId="3D486C60" w14:textId="77777777" w:rsidR="007715EE" w:rsidRPr="005825FA" w:rsidRDefault="007715EE" w:rsidP="005825FA">
            <w:pPr>
              <w:keepNext/>
              <w:keepLines/>
            </w:pPr>
            <w:r w:rsidRPr="005825FA">
              <w:t xml:space="preserve"> %</w:t>
            </w:r>
          </w:p>
        </w:tc>
      </w:tr>
      <w:tr w:rsidR="007715EE" w:rsidRPr="0075511F" w14:paraId="7BA998D4" w14:textId="77777777" w:rsidTr="0001248C">
        <w:trPr>
          <w:trHeight w:val="414"/>
        </w:trPr>
        <w:tc>
          <w:tcPr>
            <w:tcW w:w="2263" w:type="dxa"/>
            <w:vAlign w:val="center"/>
          </w:tcPr>
          <w:p w14:paraId="258B78D0" w14:textId="77777777" w:rsidR="007715EE" w:rsidRPr="005825FA" w:rsidRDefault="007715EE" w:rsidP="005825FA">
            <w:pPr>
              <w:keepNext/>
              <w:keepLines/>
            </w:pPr>
            <w:r w:rsidRPr="005825FA">
              <w:t>Case Management Practice Audit Score</w:t>
            </w:r>
          </w:p>
        </w:tc>
        <w:tc>
          <w:tcPr>
            <w:tcW w:w="7365" w:type="dxa"/>
            <w:vAlign w:val="center"/>
          </w:tcPr>
          <w:p w14:paraId="72A694DB" w14:textId="77777777" w:rsidR="007715EE" w:rsidRPr="005825FA" w:rsidRDefault="007715EE" w:rsidP="005825FA">
            <w:pPr>
              <w:keepNext/>
              <w:keepLines/>
            </w:pPr>
            <w:r w:rsidRPr="005825FA">
              <w:t>%</w:t>
            </w:r>
          </w:p>
        </w:tc>
      </w:tr>
      <w:tr w:rsidR="007715EE" w:rsidRPr="0075511F" w14:paraId="58723897" w14:textId="77777777" w:rsidTr="0001248C">
        <w:trPr>
          <w:trHeight w:val="414"/>
        </w:trPr>
        <w:tc>
          <w:tcPr>
            <w:tcW w:w="2263" w:type="dxa"/>
            <w:vAlign w:val="center"/>
          </w:tcPr>
          <w:p w14:paraId="34590636" w14:textId="77777777" w:rsidR="007715EE" w:rsidRPr="005825FA" w:rsidRDefault="007715EE" w:rsidP="005825FA">
            <w:pPr>
              <w:keepNext/>
              <w:keepLines/>
            </w:pPr>
            <w:r w:rsidRPr="005825FA">
              <w:t>Data Quality Audit Score</w:t>
            </w:r>
          </w:p>
        </w:tc>
        <w:tc>
          <w:tcPr>
            <w:tcW w:w="7365" w:type="dxa"/>
            <w:vAlign w:val="center"/>
          </w:tcPr>
          <w:p w14:paraId="56500F92" w14:textId="77777777" w:rsidR="007715EE" w:rsidRPr="005825FA" w:rsidRDefault="007715EE" w:rsidP="005825FA">
            <w:pPr>
              <w:keepNext/>
              <w:keepLines/>
            </w:pPr>
            <w:r w:rsidRPr="005825FA">
              <w:t>%</w:t>
            </w:r>
          </w:p>
        </w:tc>
      </w:tr>
      <w:tr w:rsidR="007715EE" w:rsidRPr="0075511F" w14:paraId="7853B5FD" w14:textId="77777777" w:rsidTr="0001248C">
        <w:trPr>
          <w:trHeight w:val="414"/>
        </w:trPr>
        <w:tc>
          <w:tcPr>
            <w:tcW w:w="2263" w:type="dxa"/>
            <w:vAlign w:val="center"/>
          </w:tcPr>
          <w:p w14:paraId="30F1EFEB" w14:textId="77777777" w:rsidR="007715EE" w:rsidRPr="005825FA" w:rsidRDefault="007715EE" w:rsidP="005825FA">
            <w:pPr>
              <w:keepNext/>
              <w:keepLines/>
            </w:pPr>
            <w:r w:rsidRPr="005825FA">
              <w:t>Total</w:t>
            </w:r>
          </w:p>
        </w:tc>
        <w:tc>
          <w:tcPr>
            <w:tcW w:w="7365" w:type="dxa"/>
            <w:vAlign w:val="center"/>
          </w:tcPr>
          <w:p w14:paraId="4C8DD5E6" w14:textId="77777777" w:rsidR="007715EE" w:rsidRPr="005825FA" w:rsidRDefault="007715EE" w:rsidP="005825FA">
            <w:pPr>
              <w:keepNext/>
              <w:keepLines/>
            </w:pPr>
          </w:p>
        </w:tc>
      </w:tr>
    </w:tbl>
    <w:p w14:paraId="3E799828" w14:textId="77777777" w:rsidR="007715EE" w:rsidRPr="005C7D7D" w:rsidRDefault="007715EE" w:rsidP="005825FA">
      <w:pPr>
        <w:pStyle w:val="Heading1"/>
        <w:numPr>
          <w:ilvl w:val="0"/>
          <w:numId w:val="0"/>
        </w:numPr>
        <w:ind w:left="680" w:hanging="680"/>
      </w:pPr>
      <w:bookmarkStart w:id="8" w:name="_Toc485389896"/>
      <w:r w:rsidRPr="005C7D7D">
        <w:t>Observations</w:t>
      </w:r>
      <w:bookmarkEnd w:id="8"/>
    </w:p>
    <w:p w14:paraId="59CF0A13" w14:textId="77777777" w:rsidR="007715EE" w:rsidRPr="00A9291F" w:rsidRDefault="007715EE" w:rsidP="005825FA">
      <w:pPr>
        <w:pStyle w:val="Heading2"/>
        <w:numPr>
          <w:ilvl w:val="0"/>
          <w:numId w:val="0"/>
        </w:numPr>
        <w:ind w:left="680" w:hanging="680"/>
      </w:pPr>
      <w:bookmarkStart w:id="9" w:name="_Toc485389897"/>
      <w:r w:rsidRPr="00A9291F">
        <w:t>Strengths:</w:t>
      </w:r>
      <w:bookmarkEnd w:id="9"/>
    </w:p>
    <w:p w14:paraId="76C2690B" w14:textId="77777777" w:rsidR="007715EE" w:rsidRPr="00A9291F" w:rsidRDefault="007715EE" w:rsidP="007715EE">
      <w:r w:rsidRPr="00A9291F">
        <w:t>The following practices/processes were identified as areas of strength in &lt;insurer name&gt; management of claims:</w:t>
      </w:r>
    </w:p>
    <w:p w14:paraId="1B44CBA7" w14:textId="77777777" w:rsidR="007715EE" w:rsidRPr="00A9291F" w:rsidRDefault="007715EE" w:rsidP="007715EE">
      <w:pPr>
        <w:pStyle w:val="BulletList"/>
      </w:pPr>
      <w:r w:rsidRPr="00A9291F">
        <w:t>&lt;insert areas of strength&gt;</w:t>
      </w:r>
    </w:p>
    <w:p w14:paraId="39457480" w14:textId="77777777" w:rsidR="007715EE" w:rsidRPr="005C7D7D" w:rsidRDefault="007715EE" w:rsidP="005825FA">
      <w:pPr>
        <w:pStyle w:val="Heading2"/>
        <w:numPr>
          <w:ilvl w:val="0"/>
          <w:numId w:val="0"/>
        </w:numPr>
        <w:ind w:left="680" w:hanging="680"/>
      </w:pPr>
      <w:bookmarkStart w:id="10" w:name="_Toc485389898"/>
      <w:r w:rsidRPr="00A9291F">
        <w:t>Areas for improvement:</w:t>
      </w:r>
      <w:bookmarkEnd w:id="10"/>
    </w:p>
    <w:p w14:paraId="38931A22" w14:textId="77777777" w:rsidR="007715EE" w:rsidRPr="003B2289" w:rsidRDefault="007715EE" w:rsidP="007715EE">
      <w:pPr>
        <w:pStyle w:val="BulletList"/>
      </w:pPr>
      <w:r w:rsidRPr="003B2289">
        <w:t>&lt;insert areas for improvement&gt;</w:t>
      </w:r>
    </w:p>
    <w:p w14:paraId="7E5E56B3" w14:textId="77777777" w:rsidR="007715EE" w:rsidRPr="003B2289" w:rsidRDefault="007715EE" w:rsidP="005825FA">
      <w:pPr>
        <w:pStyle w:val="Heading1"/>
        <w:numPr>
          <w:ilvl w:val="0"/>
          <w:numId w:val="0"/>
        </w:numPr>
        <w:ind w:left="680" w:hanging="680"/>
      </w:pPr>
      <w:bookmarkStart w:id="11" w:name="_Toc485389899"/>
      <w:r w:rsidRPr="003B2289">
        <w:t>Audit Conclusion</w:t>
      </w:r>
      <w:bookmarkEnd w:id="11"/>
    </w:p>
    <w:p w14:paraId="043114C1" w14:textId="77777777" w:rsidR="007715EE" w:rsidRPr="003B2289" w:rsidRDefault="007715EE" w:rsidP="007715EE">
      <w:r w:rsidRPr="003B2289">
        <w:t xml:space="preserve">On this basis of this audit, &lt;insurer name&gt; </w:t>
      </w:r>
      <w:r>
        <w:t>achieved</w:t>
      </w:r>
      <w:r w:rsidRPr="003B2289">
        <w:t xml:space="preserve"> an audit </w:t>
      </w:r>
      <w:r>
        <w:t xml:space="preserve">level </w:t>
      </w:r>
      <w:r w:rsidRPr="00E75E8E">
        <w:t>&lt;</w:t>
      </w:r>
      <w:r>
        <w:t>Low Risk</w:t>
      </w:r>
      <w:r w:rsidRPr="00E75E8E">
        <w:t xml:space="preserve">/ </w:t>
      </w:r>
      <w:r>
        <w:t>Medium Risk</w:t>
      </w:r>
      <w:r w:rsidRPr="00E75E8E">
        <w:t xml:space="preserve"> /</w:t>
      </w:r>
      <w:r>
        <w:t>High Risk</w:t>
      </w:r>
      <w:r w:rsidRPr="00E75E8E">
        <w:t>&gt;.</w:t>
      </w:r>
      <w:r w:rsidRPr="003B2289">
        <w:t xml:space="preserve">  </w:t>
      </w:r>
    </w:p>
    <w:p w14:paraId="69F5F02D" w14:textId="77777777" w:rsidR="007715EE" w:rsidRPr="003B2289" w:rsidRDefault="007715EE" w:rsidP="00E41EE8">
      <w:pPr>
        <w:pStyle w:val="Heading1"/>
        <w:numPr>
          <w:ilvl w:val="0"/>
          <w:numId w:val="0"/>
        </w:numPr>
        <w:ind w:left="680" w:hanging="680"/>
      </w:pPr>
      <w:bookmarkStart w:id="12" w:name="_Toc485389900"/>
      <w:r w:rsidRPr="003B2289">
        <w:t>Further Actions</w:t>
      </w:r>
      <w:bookmarkEnd w:id="12"/>
      <w:r w:rsidRPr="003B2289">
        <w:t xml:space="preserve"> </w:t>
      </w:r>
    </w:p>
    <w:p w14:paraId="1B0BD3CE" w14:textId="77777777" w:rsidR="007715EE" w:rsidRPr="003B2289" w:rsidRDefault="007715EE" w:rsidP="007715EE">
      <w:r w:rsidRPr="003B2289">
        <w:t xml:space="preserve">Based on the audit score, the Insurer claims management audit manual </w:t>
      </w:r>
      <w:r>
        <w:t>&lt;</w:t>
      </w:r>
      <w:r w:rsidRPr="003B2289">
        <w:t>requires</w:t>
      </w:r>
      <w:r>
        <w:t xml:space="preserve"> / does not require&gt;</w:t>
      </w:r>
      <w:r w:rsidRPr="003B2289">
        <w:t xml:space="preserve"> an improvement plan to be completed.</w:t>
      </w:r>
    </w:p>
    <w:p w14:paraId="2FC93711" w14:textId="77777777" w:rsidR="007715EE" w:rsidRDefault="007715EE" w:rsidP="007715EE">
      <w:pPr>
        <w:spacing w:before="360" w:after="840"/>
      </w:pPr>
      <w:r w:rsidRPr="003B2289">
        <w:t xml:space="preserve">Yours sincerely, </w:t>
      </w:r>
      <w:r>
        <w:br/>
      </w:r>
    </w:p>
    <w:p w14:paraId="5552479D" w14:textId="77777777" w:rsidR="007715EE" w:rsidRDefault="007715EE" w:rsidP="007715EE">
      <w:pPr>
        <w:spacing w:before="360" w:after="840"/>
      </w:pPr>
      <w:r w:rsidRPr="003B2289">
        <w:t>Lead Auditor details</w:t>
      </w:r>
    </w:p>
    <w:p w14:paraId="509233F7" w14:textId="77777777" w:rsidR="00E41EE8" w:rsidRDefault="00E41EE8" w:rsidP="007715EE">
      <w:pPr>
        <w:spacing w:before="360" w:after="840"/>
      </w:pPr>
    </w:p>
    <w:p w14:paraId="13E07415" w14:textId="77777777" w:rsidR="00E41EE8" w:rsidRDefault="00E41EE8" w:rsidP="007715EE">
      <w:pPr>
        <w:spacing w:before="360" w:after="840"/>
      </w:pPr>
    </w:p>
    <w:p w14:paraId="217DA4CE" w14:textId="77777777" w:rsidR="007715EE" w:rsidRPr="005C7D7D" w:rsidRDefault="007715EE" w:rsidP="00E41EE8">
      <w:pPr>
        <w:pStyle w:val="Heading1"/>
        <w:numPr>
          <w:ilvl w:val="0"/>
          <w:numId w:val="0"/>
        </w:numPr>
        <w:ind w:left="680" w:hanging="680"/>
        <w:sectPr w:rsidR="007715EE" w:rsidRPr="005C7D7D" w:rsidSect="007715EE">
          <w:headerReference w:type="default" r:id="rId14"/>
          <w:footerReference w:type="even" r:id="rId15"/>
          <w:footerReference w:type="default" r:id="rId16"/>
          <w:type w:val="continuous"/>
          <w:pgSz w:w="11906" w:h="16838"/>
          <w:pgMar w:top="1134" w:right="1134" w:bottom="1134" w:left="1134" w:header="454" w:footer="454" w:gutter="0"/>
          <w:cols w:space="708"/>
          <w:docGrid w:linePitch="360"/>
        </w:sectPr>
      </w:pPr>
      <w:bookmarkStart w:id="13" w:name="_Toc485389901"/>
      <w:r w:rsidRPr="005C7D7D">
        <w:lastRenderedPageBreak/>
        <w:t>Appendix A – List of claims audite</w:t>
      </w:r>
      <w:bookmarkStart w:id="14" w:name="_Toc461002648"/>
      <w:bookmarkEnd w:id="13"/>
      <w:r w:rsidR="00E41EE8">
        <w:t>d</w:t>
      </w:r>
    </w:p>
    <w:bookmarkEnd w:id="0"/>
    <w:bookmarkEnd w:id="14"/>
    <w:p w14:paraId="6C28251C" w14:textId="77777777" w:rsidR="00D13EB0" w:rsidRPr="008B7069" w:rsidRDefault="00D13EB0" w:rsidP="008E3FA7"/>
    <w:p w14:paraId="5B249ECD" w14:textId="77777777" w:rsidR="008F1F82" w:rsidRPr="008B7069" w:rsidRDefault="008F1F82" w:rsidP="008F1F82">
      <w:pPr>
        <w:pStyle w:val="EndPage"/>
        <w:framePr w:wrap="around"/>
      </w:pPr>
      <w:r w:rsidRPr="008B7069">
        <w:rPr>
          <w:noProof/>
        </w:rPr>
        <w:lastRenderedPageBreak/>
        <mc:AlternateContent>
          <mc:Choice Requires="wps">
            <w:drawing>
              <wp:inline distT="0" distB="0" distL="0" distR="0" wp14:anchorId="77707F34" wp14:editId="31CCED58">
                <wp:extent cx="7560000" cy="10692000"/>
                <wp:effectExtent l="0" t="0" r="3175" b="0"/>
                <wp:docPr id="11" name="Rectangle 11"/>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0523E2" w14:textId="77777777" w:rsidR="006753B5" w:rsidRPr="007D6FC1" w:rsidRDefault="006753B5" w:rsidP="006753B5">
                            <w:pPr>
                              <w:pStyle w:val="DisclaimerHeading"/>
                              <w:rPr>
                                <w:rFonts w:ascii="Public Sans SemiBold" w:hAnsi="Public Sans SemiBold"/>
                                <w:b w:val="0"/>
                                <w:bCs/>
                                <w:color w:val="000000" w:themeColor="text1"/>
                              </w:rPr>
                            </w:pPr>
                            <w:r w:rsidRPr="007D6FC1">
                              <w:rPr>
                                <w:rFonts w:ascii="Public Sans SemiBold" w:hAnsi="Public Sans SemiBold"/>
                                <w:b w:val="0"/>
                                <w:bCs/>
                                <w:color w:val="000000" w:themeColor="text1"/>
                              </w:rPr>
                              <w:t>Disclaimer</w:t>
                            </w:r>
                          </w:p>
                          <w:p w14:paraId="553E9F0B" w14:textId="77777777" w:rsidR="006753B5" w:rsidRDefault="006753B5" w:rsidP="006753B5">
                            <w:pPr>
                              <w:pStyle w:val="Disclaimer"/>
                            </w:pPr>
                            <w:r>
                              <w:t xml:space="preserve">This publication may contain information that relates to the regulation of workers compensation insurance, motor accident compulsory third party (CTP) insurance and home building compensation in NSW. This publication does not represent a comprehensive statement of the law as it applies to </w:t>
                            </w:r>
                            <w:proofErr w:type="gramStart"/>
                            <w:r>
                              <w:t>particular problems</w:t>
                            </w:r>
                            <w:proofErr w:type="gramEnd"/>
                            <w:r>
                              <w:t xml:space="preserve"> or to individuals, or as a substitute for legal advice. </w:t>
                            </w:r>
                          </w:p>
                          <w:p w14:paraId="5E685245" w14:textId="77777777" w:rsidR="006753B5" w:rsidRDefault="006753B5" w:rsidP="006753B5">
                            <w:pPr>
                              <w:pStyle w:val="Disclaimernospace"/>
                            </w:pPr>
                            <w:r>
                              <w:t>SIRA, Level 14-15, 231 Elizabeth Street, Sydney NSW 2000</w:t>
                            </w:r>
                          </w:p>
                          <w:p w14:paraId="632902C5" w14:textId="77777777" w:rsidR="006753B5" w:rsidRDefault="006753B5" w:rsidP="006753B5">
                            <w:pPr>
                              <w:pStyle w:val="Disclaimer"/>
                            </w:pPr>
                            <w:r>
                              <w:t xml:space="preserve">Website </w:t>
                            </w:r>
                            <w:hyperlink r:id="rId17" w:history="1">
                              <w:r w:rsidRPr="00983B32">
                                <w:rPr>
                                  <w:rStyle w:val="Hyperlink"/>
                                </w:rPr>
                                <w:t>www.sira.nsw.gov.au</w:t>
                              </w:r>
                            </w:hyperlink>
                          </w:p>
                          <w:p w14:paraId="375C3A60" w14:textId="5B13F68F" w:rsidR="006753B5" w:rsidRDefault="006753B5" w:rsidP="006753B5">
                            <w:pPr>
                              <w:pStyle w:val="Disclaimer"/>
                            </w:pPr>
                            <w:r>
                              <w:t>Catalogue no. SIRA0</w:t>
                            </w:r>
                            <w:sdt>
                              <w:sdtPr>
                                <w:id w:val="-748424995"/>
                                <w15:appearance w15:val="hidden"/>
                              </w:sdtPr>
                              <w:sdtContent>
                                <w:r w:rsidR="00E93A2C">
                                  <w:t>8729</w:t>
                                </w:r>
                              </w:sdtContent>
                            </w:sdt>
                            <w:r>
                              <w:t xml:space="preserve"> </w:t>
                            </w:r>
                          </w:p>
                          <w:p w14:paraId="6838438C" w14:textId="77777777" w:rsidR="008F1F82" w:rsidRDefault="006753B5" w:rsidP="008F1F82">
                            <w:pPr>
                              <w:pStyle w:val="Disclaimer"/>
                            </w:pPr>
                            <w:r>
                              <w:t xml:space="preserve">© State of New South Wales through the State Insurance Regulatory Authority NSW. This copyright work is licensed under a Creative Commons Australia Attribution 4.0 license, </w:t>
                            </w:r>
                            <w:hyperlink r:id="rId18" w:history="1">
                              <w:r>
                                <w:rPr>
                                  <w:rStyle w:val="Hyperlink"/>
                                </w:rPr>
                                <w:t>http://creativecommons.org/licenses/bynd/4.0/legalcode</w:t>
                              </w:r>
                            </w:hyperlink>
                          </w:p>
                        </w:txbxContent>
                      </wps:txbx>
                      <wps:bodyPr rot="0" spcFirstLastPara="0" vertOverflow="overflow" horzOverflow="overflow" vert="horz" wrap="square" lIns="720000" tIns="720000" rIns="720000" bIns="720000" numCol="1" spcCol="0" rtlCol="0" fromWordArt="0" anchor="b" anchorCtr="0" forceAA="0" compatLnSpc="1">
                        <a:prstTxWarp prst="textNoShape">
                          <a:avLst/>
                        </a:prstTxWarp>
                        <a:noAutofit/>
                      </wps:bodyPr>
                    </wps:wsp>
                  </a:graphicData>
                </a:graphic>
              </wp:inline>
            </w:drawing>
          </mc:Choice>
          <mc:Fallback>
            <w:pict>
              <v:rect w14:anchorId="77707F34" id="Rectangle 11" o:spid="_x0000_s1028" style="width:595.3pt;height:841.9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" fillcolor="#d1eeea [3214]" stroked="f" strokeweight="1pt">
                <v:textbox inset="20mm,20mm,20mm,20mm">
                  <w:txbxContent>
                    <w:p w14:paraId="790523E2" w14:textId="77777777" w:rsidR="006753B5" w:rsidRPr="007D6FC1" w:rsidRDefault="006753B5" w:rsidP="006753B5">
                      <w:pPr>
                        <w:pStyle w:val="DisclaimerHeading"/>
                        <w:rPr>
                          <w:rFonts w:ascii="Public Sans SemiBold" w:hAnsi="Public Sans SemiBold"/>
                          <w:b w:val="0"/>
                          <w:bCs/>
                          <w:color w:val="000000" w:themeColor="text1"/>
                        </w:rPr>
                      </w:pPr>
                      <w:r w:rsidRPr="007D6FC1">
                        <w:rPr>
                          <w:rFonts w:ascii="Public Sans SemiBold" w:hAnsi="Public Sans SemiBold"/>
                          <w:b w:val="0"/>
                          <w:bCs/>
                          <w:color w:val="000000" w:themeColor="text1"/>
                        </w:rPr>
                        <w:t>Disclaimer</w:t>
                      </w:r>
                    </w:p>
                    <w:p w14:paraId="553E9F0B" w14:textId="77777777" w:rsidR="006753B5" w:rsidRDefault="006753B5" w:rsidP="006753B5">
                      <w:pPr>
                        <w:pStyle w:val="Disclaimer"/>
                      </w:pPr>
                      <w:r>
                        <w:t xml:space="preserve">This publication may contain information that relates to the regulation of workers compensation insurance, motor accident compulsory third party (CTP) insurance and home building compensation in NSW. This publication does not represent a comprehensive statement of the law as it applies to </w:t>
                      </w:r>
                      <w:proofErr w:type="gramStart"/>
                      <w:r>
                        <w:t>particular problems</w:t>
                      </w:r>
                      <w:proofErr w:type="gramEnd"/>
                      <w:r>
                        <w:t xml:space="preserve"> or to individuals, or as a substitute for legal advice. </w:t>
                      </w:r>
                    </w:p>
                    <w:p w14:paraId="5E685245" w14:textId="77777777" w:rsidR="006753B5" w:rsidRDefault="006753B5" w:rsidP="006753B5">
                      <w:pPr>
                        <w:pStyle w:val="Disclaimernospace"/>
                      </w:pPr>
                      <w:r>
                        <w:t>SIRA, Level 14-15, 231 Elizabeth Street, Sydney NSW 2000</w:t>
                      </w:r>
                    </w:p>
                    <w:p w14:paraId="632902C5" w14:textId="77777777" w:rsidR="006753B5" w:rsidRDefault="006753B5" w:rsidP="006753B5">
                      <w:pPr>
                        <w:pStyle w:val="Disclaimer"/>
                      </w:pPr>
                      <w:r>
                        <w:t xml:space="preserve">Website </w:t>
                      </w:r>
                      <w:hyperlink r:id="rId19" w:history="1">
                        <w:r w:rsidRPr="00983B32">
                          <w:rPr>
                            <w:rStyle w:val="Hyperlink"/>
                          </w:rPr>
                          <w:t>www.sira.nsw.gov.au</w:t>
                        </w:r>
                      </w:hyperlink>
                    </w:p>
                    <w:p w14:paraId="375C3A60" w14:textId="5B13F68F" w:rsidR="006753B5" w:rsidRDefault="006753B5" w:rsidP="006753B5">
                      <w:pPr>
                        <w:pStyle w:val="Disclaimer"/>
                      </w:pPr>
                      <w:r>
                        <w:t>Catalogue no. SIRA0</w:t>
                      </w:r>
                      <w:sdt>
                        <w:sdtPr>
                          <w:id w:val="-748424995"/>
                          <w15:appearance w15:val="hidden"/>
                        </w:sdtPr>
                        <w:sdtContent>
                          <w:r w:rsidR="00E93A2C">
                            <w:t>8729</w:t>
                          </w:r>
                        </w:sdtContent>
                      </w:sdt>
                      <w:r>
                        <w:t xml:space="preserve"> </w:t>
                      </w:r>
                    </w:p>
                    <w:p w14:paraId="6838438C" w14:textId="77777777" w:rsidR="008F1F82" w:rsidRDefault="006753B5" w:rsidP="008F1F82">
                      <w:pPr>
                        <w:pStyle w:val="Disclaimer"/>
                      </w:pPr>
                      <w:r>
                        <w:t xml:space="preserve">© State of New South Wales through the State Insurance Regulatory Authority NSW. This copyright work is licensed under a Creative Commons Australia Attribution 4.0 license, </w:t>
                      </w:r>
                      <w:hyperlink r:id="rId20" w:history="1">
                        <w:r>
                          <w:rPr>
                            <w:rStyle w:val="Hyperlink"/>
                          </w:rPr>
                          <w:t>http://creativecommons.org/licenses/bynd/4.0/legalcode</w:t>
                        </w:r>
                      </w:hyperlink>
                    </w:p>
                  </w:txbxContent>
                </v:textbox>
                <w10:anchorlock/>
              </v:rect>
            </w:pict>
          </mc:Fallback>
        </mc:AlternateContent>
      </w:r>
    </w:p>
    <w:sectPr w:rsidR="008F1F82" w:rsidRPr="008B7069" w:rsidSect="000A2BB4">
      <w:headerReference w:type="default" r:id="rId21"/>
      <w:footerReference w:type="default" r:id="rId22"/>
      <w:type w:val="continuous"/>
      <w:pgSz w:w="11906" w:h="16838" w:code="9"/>
      <w:pgMar w:top="1134" w:right="1134" w:bottom="1134" w:left="1134"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CF2AE8" w14:textId="77777777" w:rsidR="001749CB" w:rsidRDefault="001749CB" w:rsidP="00C37A29">
      <w:pPr>
        <w:spacing w:after="0"/>
      </w:pPr>
      <w:r>
        <w:separator/>
      </w:r>
    </w:p>
  </w:endnote>
  <w:endnote w:type="continuationSeparator" w:id="0">
    <w:p w14:paraId="5B5A3209" w14:textId="77777777" w:rsidR="001749CB" w:rsidRDefault="001749CB"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0EEF8527-915B-4603-AFBC-045E2F82BFE5}"/>
  </w:font>
  <w:font w:name="Times New Roman">
    <w:panose1 w:val="02020603050405020304"/>
    <w:charset w:val="00"/>
    <w:family w:val="roman"/>
    <w:pitch w:val="variable"/>
    <w:sig w:usb0="E0002EFF" w:usb1="C000785B" w:usb2="00000009" w:usb3="00000000" w:csb0="000001FF" w:csb1="00000000"/>
    <w:embedRegular r:id="rId2" w:fontKey="{B357443C-FA37-43AF-A75B-5BA6FC264FED}"/>
    <w:embedBold r:id="rId3" w:fontKey="{1631DBE9-0C16-4B4E-9B1B-06EFBA76BF58}"/>
    <w:embedItalic r:id="rId4" w:fontKey="{81621139-A552-48BF-8D19-6AFF55CFC77E}"/>
  </w:font>
  <w:font w:name="Courier New">
    <w:panose1 w:val="02070309020205020404"/>
    <w:charset w:val="00"/>
    <w:family w:val="modern"/>
    <w:pitch w:val="fixed"/>
    <w:sig w:usb0="E0002EFF" w:usb1="C0007843" w:usb2="00000009" w:usb3="00000000" w:csb0="000001FF" w:csb1="00000000"/>
    <w:embedRegular r:id="rId5" w:fontKey="{C79F9360-0BFE-4560-A19C-DDA152ED0CD6}"/>
  </w:font>
  <w:font w:name="Wingdings">
    <w:panose1 w:val="05000000000000000000"/>
    <w:charset w:val="02"/>
    <w:family w:val="auto"/>
    <w:pitch w:val="variable"/>
    <w:sig w:usb0="00000000" w:usb1="10000000" w:usb2="00000000" w:usb3="00000000" w:csb0="80000000" w:csb1="00000000"/>
    <w:embedRegular r:id="rId6" w:fontKey="{4744506E-4157-4CC1-A73A-98AFE2CB386B}"/>
  </w:font>
  <w:font w:name="Arial">
    <w:panose1 w:val="020B0604020202020204"/>
    <w:charset w:val="00"/>
    <w:family w:val="swiss"/>
    <w:pitch w:val="variable"/>
    <w:sig w:usb0="E0002EFF" w:usb1="C000785B" w:usb2="00000009" w:usb3="00000000" w:csb0="000001FF" w:csb1="00000000"/>
    <w:embedRegular r:id="rId7" w:fontKey="{88EB8668-EBAC-42B9-9835-28E3F802279C}"/>
  </w:font>
  <w:font w:name="Calibri">
    <w:panose1 w:val="020F0502020204030204"/>
    <w:charset w:val="00"/>
    <w:family w:val="swiss"/>
    <w:pitch w:val="variable"/>
    <w:sig w:usb0="E4002EFF" w:usb1="C000247B" w:usb2="00000009" w:usb3="00000000" w:csb0="000001FF" w:csb1="00000000"/>
    <w:embedRegular r:id="rId8" w:fontKey="{0C00141E-DC33-4E24-BE49-4CE51BC66F11}"/>
  </w:font>
  <w:font w:name="Montserrat Medium">
    <w:panose1 w:val="00000600000000000000"/>
    <w:charset w:val="00"/>
    <w:family w:val="auto"/>
    <w:pitch w:val="variable"/>
    <w:sig w:usb0="2000020F" w:usb1="00000003" w:usb2="00000000" w:usb3="00000000" w:csb0="00000197" w:csb1="00000000"/>
    <w:embedBold r:id="rId9" w:fontKey="{8FCF8DC6-D552-4CFE-92BC-5CA1C5206B08}"/>
  </w:font>
  <w:font w:name="Public Sans">
    <w:panose1 w:val="00000000000000000000"/>
    <w:charset w:val="00"/>
    <w:family w:val="auto"/>
    <w:pitch w:val="variable"/>
    <w:sig w:usb0="A00000FF" w:usb1="4000205B" w:usb2="00000000" w:usb3="00000000" w:csb0="00000193" w:csb1="00000000"/>
    <w:embedRegular r:id="rId10" w:fontKey="{78A79CE2-9333-4E3D-B6EE-E815439282EF}"/>
    <w:embedBold r:id="rId11" w:fontKey="{D8FD8117-782F-4B60-9415-1FA5ABBCD5CF}"/>
    <w:embedItalic r:id="rId12" w:fontKey="{029583BA-2C68-45C7-8947-402B13362183}"/>
  </w:font>
  <w:font w:name="Public Sans Light">
    <w:altName w:val="Cambria"/>
    <w:panose1 w:val="00000000000000000000"/>
    <w:charset w:val="00"/>
    <w:family w:val="auto"/>
    <w:pitch w:val="variable"/>
    <w:sig w:usb0="A00000FF" w:usb1="4000205B" w:usb2="00000000" w:usb3="00000000" w:csb0="00000193" w:csb1="00000000"/>
    <w:embedRegular r:id="rId13" w:fontKey="{5467A11E-611E-4832-B420-E8F347650B84}"/>
    <w:embedBold r:id="rId14" w:fontKey="{D6B6B56C-D744-4787-8A0A-DACA1D7C765C}"/>
    <w:embedItalic r:id="rId15" w:fontKey="{1C5185D4-675D-4372-B5EF-F224FF42E3E5}"/>
  </w:font>
  <w:font w:name="SimHei">
    <w:altName w:val="黑体"/>
    <w:panose1 w:val="02010600030101010101"/>
    <w:charset w:val="86"/>
    <w:family w:val="modern"/>
    <w:pitch w:val="fixed"/>
    <w:sig w:usb0="800002BF" w:usb1="38CF7CFA" w:usb2="00000016" w:usb3="00000000" w:csb0="00040001" w:csb1="00000000"/>
  </w:font>
  <w:font w:name="Public Sans Medium">
    <w:panose1 w:val="00000000000000000000"/>
    <w:charset w:val="00"/>
    <w:family w:val="auto"/>
    <w:pitch w:val="variable"/>
    <w:sig w:usb0="A00000FF" w:usb1="4000205B" w:usb2="00000000" w:usb3="00000000" w:csb0="00000193" w:csb1="00000000"/>
    <w:embedRegular r:id="rId16" w:fontKey="{D001DF8D-0F7F-437B-AD46-15A0DB9EE5CF}"/>
  </w:font>
  <w:font w:name="Public Sans SemiBold">
    <w:altName w:val="Calibri"/>
    <w:panose1 w:val="00000000000000000000"/>
    <w:charset w:val="00"/>
    <w:family w:val="auto"/>
    <w:pitch w:val="variable"/>
    <w:sig w:usb0="A00000FF" w:usb1="4000205B" w:usb2="00000000" w:usb3="00000000" w:csb0="00000193" w:csb1="00000000"/>
    <w:embedRegular r:id="rId17" w:fontKey="{F79749FA-4271-4698-A3BD-62FEDC5F8AFA}"/>
  </w:font>
  <w:font w:name="SimSun">
    <w:altName w:val="宋体"/>
    <w:panose1 w:val="02010600030101010101"/>
    <w:charset w:val="86"/>
    <w:family w:val="auto"/>
    <w:pitch w:val="variable"/>
    <w:sig w:usb0="00000203" w:usb1="288F0000" w:usb2="00000016" w:usb3="00000000" w:csb0="00040001" w:csb1="00000000"/>
  </w:font>
  <w:font w:name="Gotham Book">
    <w:altName w:val="Calibri"/>
    <w:panose1 w:val="00000000000000000000"/>
    <w:charset w:val="00"/>
    <w:family w:val="modern"/>
    <w:notTrueType/>
    <w:pitch w:val="variable"/>
    <w:sig w:usb0="00000087" w:usb1="00000000" w:usb2="00000000" w:usb3="00000000" w:csb0="0000000B" w:csb1="00000000"/>
  </w:font>
  <w:font w:name="MS Gothic">
    <w:altName w:val="ＭＳ ゴシック"/>
    <w:panose1 w:val="020B0609070205080204"/>
    <w:charset w:val="80"/>
    <w:family w:val="modern"/>
    <w:pitch w:val="fixed"/>
    <w:sig w:usb0="E00002FF" w:usb1="6AC7FDFB" w:usb2="08000012" w:usb3="00000000" w:csb0="0002009F" w:csb1="00000000"/>
    <w:embedRegular r:id="rId18" w:subsetted="1" w:fontKey="{EADE45D2-BF43-47C1-B1F1-A4112E84D1B1}"/>
  </w:font>
  <w:font w:name="Clarendon Lt BT">
    <w:altName w:val="Cambria"/>
    <w:charset w:val="00"/>
    <w:family w:val="roman"/>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061F5" w14:textId="77777777" w:rsidR="007715EE" w:rsidRPr="008F778A" w:rsidRDefault="007715EE" w:rsidP="006977B6">
    <w:pPr>
      <w:spacing w:after="0" w:line="240" w:lineRule="auto"/>
      <w:rPr>
        <w:sz w:val="16"/>
        <w:szCs w:val="16"/>
      </w:rPr>
    </w:pPr>
    <w:r w:rsidRPr="008F778A">
      <w:rPr>
        <w:sz w:val="16"/>
        <w:szCs w:val="16"/>
      </w:rPr>
      <w:fldChar w:fldCharType="begin"/>
    </w:r>
    <w:r w:rsidRPr="008F778A">
      <w:rPr>
        <w:sz w:val="16"/>
        <w:szCs w:val="16"/>
      </w:rPr>
      <w:instrText xml:space="preserve"> PAGE   \* MERGEFORMAT </w:instrText>
    </w:r>
    <w:r w:rsidRPr="008F778A">
      <w:rPr>
        <w:sz w:val="16"/>
        <w:szCs w:val="16"/>
      </w:rPr>
      <w:fldChar w:fldCharType="separate"/>
    </w:r>
    <w:r>
      <w:rPr>
        <w:noProof/>
        <w:sz w:val="16"/>
        <w:szCs w:val="16"/>
      </w:rPr>
      <w:t>8</w:t>
    </w:r>
    <w:r w:rsidRPr="008F778A">
      <w:rPr>
        <w:noProof/>
        <w:sz w:val="16"/>
        <w:szCs w:val="16"/>
      </w:rPr>
      <w:fldChar w:fldCharType="end"/>
    </w:r>
    <w:r w:rsidRPr="008F778A">
      <w:rPr>
        <w:noProof/>
        <w:sz w:val="16"/>
        <w:szCs w:val="16"/>
      </w:rPr>
      <w:t xml:space="preserve">  </w:t>
    </w:r>
    <w:r>
      <w:rPr>
        <w:sz w:val="16"/>
        <w:szCs w:val="16"/>
      </w:rPr>
      <w:t xml:space="preserve">Insurer claims management audit report </w:t>
    </w:r>
    <w:proofErr w:type="gramStart"/>
    <w:r>
      <w:rPr>
        <w:sz w:val="16"/>
        <w:szCs w:val="16"/>
      </w:rPr>
      <w:t>TEMPLATE</w:t>
    </w:r>
    <w:proofErr w:type="gram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B223E" w14:textId="77777777" w:rsidR="007715EE" w:rsidRPr="00170C97" w:rsidRDefault="007715EE" w:rsidP="00A54E0E">
    <w:pPr>
      <w:pStyle w:val="Footer"/>
      <w:tabs>
        <w:tab w:val="clear" w:pos="4513"/>
        <w:tab w:val="clear" w:pos="9026"/>
        <w:tab w:val="left" w:pos="5670"/>
        <w:tab w:val="left" w:pos="6379"/>
      </w:tabs>
      <w:ind w:firstLine="5040"/>
      <w:rPr>
        <w:sz w:val="16"/>
        <w:szCs w:val="16"/>
      </w:rPr>
    </w:pPr>
    <w:r>
      <w:rPr>
        <w:noProof/>
        <w:lang w:eastAsia="en-AU"/>
      </w:rPr>
      <w:t xml:space="preserve"> </w:t>
    </w:r>
    <w:r>
      <w:rPr>
        <w:noProof/>
        <w:lang w:eastAsia="en-AU"/>
      </w:rPr>
      <w:tab/>
    </w:r>
    <w:r>
      <w:rPr>
        <w:noProof/>
        <w:lang w:eastAsia="en-AU"/>
      </w:rPr>
      <w:tab/>
    </w:r>
    <w:r w:rsidRPr="00170C97">
      <w:rPr>
        <w:rFonts w:cs="Arial"/>
        <w:sz w:val="16"/>
        <w:szCs w:val="16"/>
      </w:rPr>
      <w:t>State Insurance Regulatory Authority</w:t>
    </w:r>
    <w:r w:rsidRPr="00772592">
      <w:rPr>
        <w:sz w:val="16"/>
        <w:szCs w:val="16"/>
      </w:rPr>
      <w:t xml:space="preserve"> </w:t>
    </w:r>
    <w:r>
      <w:rPr>
        <w:sz w:val="16"/>
        <w:szCs w:val="16"/>
      </w:rPr>
      <w:t xml:space="preserve"> </w:t>
    </w:r>
    <w:sdt>
      <w:sdtPr>
        <w:rPr>
          <w:sz w:val="16"/>
          <w:szCs w:val="16"/>
        </w:rPr>
        <w:id w:val="-1973197080"/>
        <w:docPartObj>
          <w:docPartGallery w:val="Page Numbers (Bottom of Page)"/>
          <w:docPartUnique/>
        </w:docPartObj>
      </w:sdtPr>
      <w:sdtEndPr>
        <w:rPr>
          <w:noProof/>
        </w:rPr>
      </w:sdtEndPr>
      <w:sdtContent>
        <w:sdt>
          <w:sdtPr>
            <w:rPr>
              <w:sz w:val="16"/>
              <w:szCs w:val="16"/>
            </w:rPr>
            <w:id w:val="-957879689"/>
            <w:docPartObj>
              <w:docPartGallery w:val="Page Numbers (Bottom of Page)"/>
              <w:docPartUnique/>
            </w:docPartObj>
          </w:sdtPr>
          <w:sdtEndPr>
            <w:rPr>
              <w:noProof/>
            </w:rPr>
          </w:sdtEndPr>
          <w:sdtContent>
            <w:r w:rsidRPr="00170C97">
              <w:rPr>
                <w:sz w:val="16"/>
                <w:szCs w:val="16"/>
              </w:rPr>
              <w:fldChar w:fldCharType="begin"/>
            </w:r>
            <w:r w:rsidRPr="00170C97">
              <w:rPr>
                <w:sz w:val="16"/>
                <w:szCs w:val="16"/>
              </w:rPr>
              <w:instrText xml:space="preserve"> PAGE   \* MERGEFORMAT </w:instrText>
            </w:r>
            <w:r w:rsidRPr="00170C97">
              <w:rPr>
                <w:sz w:val="16"/>
                <w:szCs w:val="16"/>
              </w:rPr>
              <w:fldChar w:fldCharType="separate"/>
            </w:r>
            <w:r>
              <w:rPr>
                <w:noProof/>
                <w:sz w:val="16"/>
                <w:szCs w:val="16"/>
              </w:rPr>
              <w:t>9</w:t>
            </w:r>
            <w:r w:rsidRPr="00170C97">
              <w:rPr>
                <w:noProof/>
                <w:sz w:val="16"/>
                <w:szCs w:val="16"/>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8935427"/>
      <w:docPartObj>
        <w:docPartGallery w:val="Page Numbers (Bottom of Page)"/>
        <w:docPartUnique/>
      </w:docPartObj>
    </w:sdtPr>
    <w:sdtEndPr>
      <w:rPr>
        <w:noProof/>
      </w:rPr>
    </w:sdtEndPr>
    <w:sdtContent>
      <w:p w14:paraId="5CBAD91E" w14:textId="77777777" w:rsidR="004E7B8F" w:rsidRDefault="000A2BB4">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62803" w14:textId="77777777" w:rsidR="001749CB" w:rsidRDefault="001749CB" w:rsidP="00C37A29">
      <w:pPr>
        <w:spacing w:after="0"/>
      </w:pPr>
      <w:r>
        <w:separator/>
      </w:r>
    </w:p>
  </w:footnote>
  <w:footnote w:type="continuationSeparator" w:id="0">
    <w:p w14:paraId="7283304C" w14:textId="77777777" w:rsidR="001749CB" w:rsidRDefault="001749CB"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0ECE0" w14:textId="77777777" w:rsidR="007715EE" w:rsidRDefault="007715EE">
    <w:pPr>
      <w:pStyle w:val="Header"/>
    </w:pPr>
  </w:p>
  <w:p w14:paraId="6F2C1C6C" w14:textId="77777777" w:rsidR="007715EE" w:rsidRDefault="007715E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4D3D9" w14:textId="77777777" w:rsidR="00806433" w:rsidRDefault="008064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7EA77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223E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6AEAF684"/>
    <w:numStyleLink w:val="Numbering"/>
  </w:abstractNum>
  <w:abstractNum w:abstractNumId="11" w15:restartNumberingAfterBreak="0">
    <w:nsid w:val="05F940AF"/>
    <w:multiLevelType w:val="multilevel"/>
    <w:tmpl w:val="E806CCC8"/>
    <w:lvl w:ilvl="0">
      <w:start w:val="1"/>
      <w:numFmt w:val="decimal"/>
      <w:pStyle w:val="Alphanumericallist"/>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072" w:hanging="35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8665F13"/>
    <w:multiLevelType w:val="multilevel"/>
    <w:tmpl w:val="E28498B4"/>
    <w:numStyleLink w:val="Bullets"/>
  </w:abstractNum>
  <w:abstractNum w:abstractNumId="13" w15:restartNumberingAfterBreak="0">
    <w:nsid w:val="0AC2735F"/>
    <w:multiLevelType w:val="multilevel"/>
    <w:tmpl w:val="795AD904"/>
    <w:styleLink w:val="List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0B7F2B0A"/>
    <w:multiLevelType w:val="multilevel"/>
    <w:tmpl w:val="9C0C20D6"/>
    <w:numStyleLink w:val="LetteredList"/>
  </w:abstractNum>
  <w:abstractNum w:abstractNumId="15" w15:restartNumberingAfterBreak="0">
    <w:nsid w:val="0BC53C9A"/>
    <w:multiLevelType w:val="multilevel"/>
    <w:tmpl w:val="CB5035E6"/>
    <w:lvl w:ilvl="0">
      <w:start w:val="1"/>
      <w:numFmt w:val="decimal"/>
      <w:pStyle w:val="Heading1"/>
      <w:lvlText w:val="%1."/>
      <w:lvlJc w:val="left"/>
      <w:pPr>
        <w:ind w:left="680" w:hanging="680"/>
      </w:pPr>
      <w:rPr>
        <w:rFonts w:hint="default"/>
      </w:rPr>
    </w:lvl>
    <w:lvl w:ilvl="1">
      <w:start w:val="1"/>
      <w:numFmt w:val="decimal"/>
      <w:pStyle w:val="Heading2"/>
      <w:lvlText w:val="%1.%2."/>
      <w:lvlJc w:val="left"/>
      <w:pPr>
        <w:ind w:left="680" w:hanging="680"/>
      </w:pPr>
      <w:rPr>
        <w:rFonts w:hint="default"/>
      </w:rPr>
    </w:lvl>
    <w:lvl w:ilvl="2">
      <w:start w:val="1"/>
      <w:numFmt w:val="decimal"/>
      <w:pStyle w:val="Heading3"/>
      <w:lvlText w:val="%1.%2.%3."/>
      <w:lvlJc w:val="left"/>
      <w:pPr>
        <w:ind w:left="680" w:hanging="680"/>
      </w:pPr>
      <w:rPr>
        <w:rFonts w:hint="default"/>
      </w:rPr>
    </w:lvl>
    <w:lvl w:ilvl="3">
      <w:start w:val="1"/>
      <w:numFmt w:val="decimal"/>
      <w:pStyle w:val="Heading4"/>
      <w:lvlText w:val="%1.%2.%3.%4."/>
      <w:lvlJc w:val="left"/>
      <w:pPr>
        <w:ind w:left="1361" w:hanging="1361"/>
      </w:pPr>
      <w:rPr>
        <w:rFonts w:hint="default"/>
      </w:rPr>
    </w:lvl>
    <w:lvl w:ilvl="4">
      <w:start w:val="1"/>
      <w:numFmt w:val="decimal"/>
      <w:pStyle w:val="Heading5"/>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0C2D48CE"/>
    <w:multiLevelType w:val="multilevel"/>
    <w:tmpl w:val="6AEAF684"/>
    <w:numStyleLink w:val="Numbering"/>
  </w:abstractNum>
  <w:abstractNum w:abstractNumId="17" w15:restartNumberingAfterBreak="0">
    <w:nsid w:val="0D5A5E93"/>
    <w:multiLevelType w:val="multilevel"/>
    <w:tmpl w:val="E28498B4"/>
    <w:numStyleLink w:val="Bullets"/>
  </w:abstractNum>
  <w:abstractNum w:abstractNumId="18" w15:restartNumberingAfterBreak="0">
    <w:nsid w:val="0F6F37EA"/>
    <w:multiLevelType w:val="multilevel"/>
    <w:tmpl w:val="6AEAF684"/>
    <w:styleLink w:val="Numbering"/>
    <w:lvl w:ilvl="0">
      <w:start w:val="1"/>
      <w:numFmt w:val="decimal"/>
      <w:pStyle w:val="ListNumber"/>
      <w:lvlText w:val="%1."/>
      <w:lvlJc w:val="left"/>
      <w:pPr>
        <w:ind w:left="340" w:hanging="340"/>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1021" w:hanging="1021"/>
      </w:pPr>
      <w:rPr>
        <w:rFonts w:hint="default"/>
      </w:rPr>
    </w:lvl>
    <w:lvl w:ilvl="3">
      <w:start w:val="1"/>
      <w:numFmt w:val="decimal"/>
      <w:pStyle w:val="ListNumber4"/>
      <w:lvlText w:val="%1.%2.%3.%4."/>
      <w:lvlJc w:val="left"/>
      <w:pPr>
        <w:ind w:left="1361" w:hanging="1361"/>
      </w:pPr>
      <w:rPr>
        <w:rFonts w:hint="default"/>
      </w:rPr>
    </w:lvl>
    <w:lvl w:ilvl="4">
      <w:start w:val="1"/>
      <w:numFmt w:val="decimal"/>
      <w:pStyle w:val="ListNumber5"/>
      <w:lvlText w:val="%1.%2.%3.%4.%5"/>
      <w:lvlJc w:val="left"/>
      <w:pPr>
        <w:ind w:left="1701" w:hanging="1701"/>
      </w:pPr>
      <w:rPr>
        <w:rFonts w:hint="default"/>
      </w:rPr>
    </w:lvl>
    <w:lvl w:ilvl="5">
      <w:start w:val="1"/>
      <w:numFmt w:val="decimal"/>
      <w:lvlText w:val="%6"/>
      <w:lvlJc w:val="left"/>
      <w:pPr>
        <w:ind w:left="907" w:hanging="90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9" w15:restartNumberingAfterBreak="0">
    <w:nsid w:val="132D53ED"/>
    <w:multiLevelType w:val="multilevel"/>
    <w:tmpl w:val="6AEAF684"/>
    <w:numStyleLink w:val="Numbering"/>
  </w:abstractNum>
  <w:abstractNum w:abstractNumId="20" w15:restartNumberingAfterBreak="0">
    <w:nsid w:val="16155739"/>
    <w:multiLevelType w:val="multilevel"/>
    <w:tmpl w:val="9C0C20D6"/>
    <w:styleLink w:val="LetteredList"/>
    <w:lvl w:ilvl="0">
      <w:start w:val="1"/>
      <w:numFmt w:val="lowerLetter"/>
      <w:pStyle w:val="List"/>
      <w:lvlText w:val="%1)"/>
      <w:lvlJc w:val="left"/>
      <w:pPr>
        <w:ind w:left="340" w:hanging="340"/>
      </w:pPr>
      <w:rPr>
        <w:rFonts w:hint="default"/>
      </w:rPr>
    </w:lvl>
    <w:lvl w:ilvl="1">
      <w:start w:val="1"/>
      <w:numFmt w:val="lowerRoman"/>
      <w:pStyle w:val="List2"/>
      <w:lvlText w:val="%2)"/>
      <w:lvlJc w:val="left"/>
      <w:pPr>
        <w:ind w:left="340" w:hanging="34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D322B09"/>
    <w:multiLevelType w:val="multilevel"/>
    <w:tmpl w:val="6AEAF684"/>
    <w:numStyleLink w:val="Numbering"/>
  </w:abstractNum>
  <w:abstractNum w:abstractNumId="22" w15:restartNumberingAfterBreak="0">
    <w:nsid w:val="20D77EE0"/>
    <w:multiLevelType w:val="multilevel"/>
    <w:tmpl w:val="795AD904"/>
    <w:numStyleLink w:val="ListHeadings"/>
  </w:abstractNum>
  <w:abstractNum w:abstractNumId="23" w15:restartNumberingAfterBreak="0">
    <w:nsid w:val="275E7CE6"/>
    <w:multiLevelType w:val="multilevel"/>
    <w:tmpl w:val="9C0C20D6"/>
    <w:numStyleLink w:val="LetteredList"/>
  </w:abstractNum>
  <w:abstractNum w:abstractNumId="24" w15:restartNumberingAfterBreak="0">
    <w:nsid w:val="2E0C477D"/>
    <w:multiLevelType w:val="multilevel"/>
    <w:tmpl w:val="E28498B4"/>
    <w:numStyleLink w:val="Bullets"/>
  </w:abstractNum>
  <w:abstractNum w:abstractNumId="25" w15:restartNumberingAfterBreak="0">
    <w:nsid w:val="321F1D0F"/>
    <w:multiLevelType w:val="multilevel"/>
    <w:tmpl w:val="E28498B4"/>
    <w:numStyleLink w:val="Bullets"/>
  </w:abstractNum>
  <w:abstractNum w:abstractNumId="26" w15:restartNumberingAfterBreak="0">
    <w:nsid w:val="3AB4390D"/>
    <w:multiLevelType w:val="multilevel"/>
    <w:tmpl w:val="795AD904"/>
    <w:numStyleLink w:val="ListHeadings"/>
  </w:abstractNum>
  <w:abstractNum w:abstractNumId="27" w15:restartNumberingAfterBreak="0">
    <w:nsid w:val="41397427"/>
    <w:multiLevelType w:val="multilevel"/>
    <w:tmpl w:val="6AEAF684"/>
    <w:numStyleLink w:val="Numbering"/>
  </w:abstractNum>
  <w:abstractNum w:abstractNumId="28" w15:restartNumberingAfterBreak="0">
    <w:nsid w:val="41A33C2A"/>
    <w:multiLevelType w:val="multilevel"/>
    <w:tmpl w:val="7F84477C"/>
    <w:styleLink w:val="ListBullets"/>
    <w:lvl w:ilvl="0">
      <w:start w:val="1"/>
      <w:numFmt w:val="bullet"/>
      <w:pStyle w:val="BulletList"/>
      <w:lvlText w:val=""/>
      <w:lvlJc w:val="left"/>
      <w:pPr>
        <w:ind w:left="357" w:hanging="357"/>
      </w:pPr>
      <w:rPr>
        <w:rFonts w:ascii="Symbol" w:hAnsi="Symbol" w:hint="default"/>
        <w:color w:val="auto"/>
        <w:sz w:val="20"/>
        <w:u w:val="none"/>
      </w:rPr>
    </w:lvl>
    <w:lvl w:ilvl="1">
      <w:start w:val="1"/>
      <w:numFmt w:val="bullet"/>
      <w:lvlText w:val="­"/>
      <w:lvlJc w:val="left"/>
      <w:pPr>
        <w:ind w:left="714" w:hanging="357"/>
      </w:pPr>
      <w:rPr>
        <w:rFonts w:ascii="Courier New" w:hAnsi="Courier New" w:hint="default"/>
        <w:color w:val="auto"/>
        <w:sz w:val="20"/>
      </w:rPr>
    </w:lvl>
    <w:lvl w:ilvl="2">
      <w:start w:val="1"/>
      <w:numFmt w:val="bullet"/>
      <w:lvlRestart w:val="0"/>
      <w:lvlText w:val=""/>
      <w:lvlJc w:val="left"/>
      <w:pPr>
        <w:ind w:left="1021" w:hanging="307"/>
      </w:pPr>
      <w:rPr>
        <w:rFonts w:ascii="Wingdings" w:hAnsi="Wingdings" w:hint="default"/>
        <w:color w:val="auto"/>
        <w:sz w:val="22"/>
        <w:szCs w:val="22"/>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9"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0" w15:restartNumberingAfterBreak="0">
    <w:nsid w:val="4D2C6140"/>
    <w:multiLevelType w:val="multilevel"/>
    <w:tmpl w:val="E28498B4"/>
    <w:numStyleLink w:val="Bullets"/>
  </w:abstractNum>
  <w:abstractNum w:abstractNumId="31" w15:restartNumberingAfterBreak="0">
    <w:nsid w:val="4D987B22"/>
    <w:multiLevelType w:val="multilevel"/>
    <w:tmpl w:val="6AEAF684"/>
    <w:numStyleLink w:val="Numbering"/>
  </w:abstractNum>
  <w:abstractNum w:abstractNumId="32" w15:restartNumberingAfterBreak="0">
    <w:nsid w:val="4E7F1CD0"/>
    <w:multiLevelType w:val="multilevel"/>
    <w:tmpl w:val="6AEAF684"/>
    <w:numStyleLink w:val="Numbering"/>
  </w:abstractNum>
  <w:abstractNum w:abstractNumId="33" w15:restartNumberingAfterBreak="0">
    <w:nsid w:val="52460064"/>
    <w:multiLevelType w:val="multilevel"/>
    <w:tmpl w:val="9C0C20D6"/>
    <w:numStyleLink w:val="LetteredList"/>
  </w:abstractNum>
  <w:abstractNum w:abstractNumId="34" w15:restartNumberingAfterBreak="0">
    <w:nsid w:val="53D976DF"/>
    <w:multiLevelType w:val="multilevel"/>
    <w:tmpl w:val="795AD904"/>
    <w:numStyleLink w:val="ListHeadings"/>
  </w:abstractNum>
  <w:abstractNum w:abstractNumId="35" w15:restartNumberingAfterBreak="0">
    <w:nsid w:val="58B73D84"/>
    <w:multiLevelType w:val="multilevel"/>
    <w:tmpl w:val="795AD904"/>
    <w:numStyleLink w:val="ListHeadings"/>
  </w:abstractNum>
  <w:abstractNum w:abstractNumId="36" w15:restartNumberingAfterBreak="0">
    <w:nsid w:val="596A0C8C"/>
    <w:multiLevelType w:val="multilevel"/>
    <w:tmpl w:val="6AEAF684"/>
    <w:numStyleLink w:val="Numbering"/>
  </w:abstractNum>
  <w:abstractNum w:abstractNumId="37" w15:restartNumberingAfterBreak="0">
    <w:nsid w:val="60E1502C"/>
    <w:multiLevelType w:val="multilevel"/>
    <w:tmpl w:val="E28498B4"/>
    <w:styleLink w:val="Bullets"/>
    <w:lvl w:ilvl="0">
      <w:start w:val="1"/>
      <w:numFmt w:val="bullet"/>
      <w:pStyle w:val="ListBullet"/>
      <w:lvlText w:val=""/>
      <w:lvlJc w:val="left"/>
      <w:pPr>
        <w:ind w:left="340" w:hanging="340"/>
      </w:pPr>
      <w:rPr>
        <w:rFonts w:ascii="Symbol" w:hAnsi="Symbol" w:hint="default"/>
        <w:color w:val="auto"/>
      </w:rPr>
    </w:lvl>
    <w:lvl w:ilvl="1">
      <w:start w:val="1"/>
      <w:numFmt w:val="bullet"/>
      <w:pStyle w:val="ListBullet2"/>
      <w:lvlText w:val="—"/>
      <w:lvlJc w:val="left"/>
      <w:pPr>
        <w:ind w:left="680" w:hanging="340"/>
      </w:pPr>
      <w:rPr>
        <w:rFonts w:ascii="Montserrat Medium" w:hAnsi="Montserrat Medium" w:hint="default"/>
        <w:b/>
        <w:i w:val="0"/>
        <w:color w:val="auto"/>
      </w:rPr>
    </w:lvl>
    <w:lvl w:ilvl="2">
      <w:start w:val="1"/>
      <w:numFmt w:val="bullet"/>
      <w:pStyle w:val="ListBullet3"/>
      <w:lvlText w:val="—"/>
      <w:lvlJc w:val="left"/>
      <w:pPr>
        <w:ind w:left="1021" w:hanging="341"/>
      </w:pPr>
      <w:rPr>
        <w:rFonts w:ascii="Montserrat Medium" w:hAnsi="Montserrat Medium" w:hint="default"/>
        <w:b/>
        <w:i w:val="0"/>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8" w15:restartNumberingAfterBreak="0">
    <w:nsid w:val="643520E2"/>
    <w:multiLevelType w:val="multilevel"/>
    <w:tmpl w:val="E28498B4"/>
    <w:numStyleLink w:val="Bullets"/>
  </w:abstractNum>
  <w:abstractNum w:abstractNumId="39" w15:restartNumberingAfterBreak="0">
    <w:nsid w:val="660D51AD"/>
    <w:multiLevelType w:val="multilevel"/>
    <w:tmpl w:val="6AEAF684"/>
    <w:numStyleLink w:val="Numbering"/>
  </w:abstractNum>
  <w:abstractNum w:abstractNumId="40" w15:restartNumberingAfterBreak="0">
    <w:nsid w:val="68C522A3"/>
    <w:multiLevelType w:val="multilevel"/>
    <w:tmpl w:val="E28498B4"/>
    <w:numStyleLink w:val="Bullets"/>
  </w:abstractNum>
  <w:abstractNum w:abstractNumId="41" w15:restartNumberingAfterBreak="0">
    <w:nsid w:val="6F4F072B"/>
    <w:multiLevelType w:val="hybridMultilevel"/>
    <w:tmpl w:val="9266D3B8"/>
    <w:lvl w:ilvl="0" w:tplc="AF0E5EA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44D0736"/>
    <w:multiLevelType w:val="multilevel"/>
    <w:tmpl w:val="6AEAF684"/>
    <w:numStyleLink w:val="Numbering"/>
  </w:abstractNum>
  <w:abstractNum w:abstractNumId="43" w15:restartNumberingAfterBreak="0">
    <w:nsid w:val="779E47CD"/>
    <w:multiLevelType w:val="multilevel"/>
    <w:tmpl w:val="6AEAF684"/>
    <w:numStyleLink w:val="Numbering"/>
  </w:abstractNum>
  <w:num w:numId="1" w16cid:durableId="1948074002">
    <w:abstractNumId w:val="9"/>
  </w:num>
  <w:num w:numId="2" w16cid:durableId="1350372103">
    <w:abstractNumId w:val="7"/>
  </w:num>
  <w:num w:numId="3" w16cid:durableId="1268394058">
    <w:abstractNumId w:val="6"/>
  </w:num>
  <w:num w:numId="4" w16cid:durableId="1944070472">
    <w:abstractNumId w:val="5"/>
  </w:num>
  <w:num w:numId="5" w16cid:durableId="928660933">
    <w:abstractNumId w:val="4"/>
  </w:num>
  <w:num w:numId="6" w16cid:durableId="1446654843">
    <w:abstractNumId w:val="8"/>
  </w:num>
  <w:num w:numId="7" w16cid:durableId="1957439901">
    <w:abstractNumId w:val="3"/>
  </w:num>
  <w:num w:numId="8" w16cid:durableId="1966278175">
    <w:abstractNumId w:val="2"/>
  </w:num>
  <w:num w:numId="9" w16cid:durableId="693462241">
    <w:abstractNumId w:val="1"/>
  </w:num>
  <w:num w:numId="10" w16cid:durableId="1404332073">
    <w:abstractNumId w:val="0"/>
  </w:num>
  <w:num w:numId="11" w16cid:durableId="1124036917">
    <w:abstractNumId w:val="37"/>
  </w:num>
  <w:num w:numId="12" w16cid:durableId="751506033">
    <w:abstractNumId w:val="38"/>
  </w:num>
  <w:num w:numId="13" w16cid:durableId="261647216">
    <w:abstractNumId w:val="25"/>
  </w:num>
  <w:num w:numId="14" w16cid:durableId="977999389">
    <w:abstractNumId w:val="18"/>
  </w:num>
  <w:num w:numId="15" w16cid:durableId="1759476068">
    <w:abstractNumId w:val="42"/>
  </w:num>
  <w:num w:numId="16" w16cid:durableId="1663848798">
    <w:abstractNumId w:val="32"/>
  </w:num>
  <w:num w:numId="17" w16cid:durableId="170874701">
    <w:abstractNumId w:val="39"/>
  </w:num>
  <w:num w:numId="18" w16cid:durableId="1563372687">
    <w:abstractNumId w:val="10"/>
  </w:num>
  <w:num w:numId="19" w16cid:durableId="2090079371">
    <w:abstractNumId w:val="16"/>
  </w:num>
  <w:num w:numId="20" w16cid:durableId="868840979">
    <w:abstractNumId w:val="27"/>
  </w:num>
  <w:num w:numId="21" w16cid:durableId="1079862117">
    <w:abstractNumId w:val="19"/>
  </w:num>
  <w:num w:numId="22" w16cid:durableId="1610040858">
    <w:abstractNumId w:val="13"/>
  </w:num>
  <w:num w:numId="23" w16cid:durableId="1142698690">
    <w:abstractNumId w:val="17"/>
  </w:num>
  <w:num w:numId="24" w16cid:durableId="527331200">
    <w:abstractNumId w:val="21"/>
  </w:num>
  <w:num w:numId="25" w16cid:durableId="2131197439">
    <w:abstractNumId w:val="36"/>
  </w:num>
  <w:num w:numId="26" w16cid:durableId="1453862867">
    <w:abstractNumId w:val="35"/>
  </w:num>
  <w:num w:numId="27" w16cid:durableId="164253251">
    <w:abstractNumId w:val="20"/>
  </w:num>
  <w:num w:numId="28" w16cid:durableId="208059404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90521661">
    <w:abstractNumId w:val="29"/>
  </w:num>
  <w:num w:numId="30" w16cid:durableId="12615622">
    <w:abstractNumId w:val="26"/>
  </w:num>
  <w:num w:numId="31" w16cid:durableId="787819297">
    <w:abstractNumId w:val="23"/>
  </w:num>
  <w:num w:numId="32" w16cid:durableId="66193190">
    <w:abstractNumId w:val="30"/>
  </w:num>
  <w:num w:numId="33" w16cid:durableId="228271111">
    <w:abstractNumId w:val="24"/>
  </w:num>
  <w:num w:numId="34" w16cid:durableId="717819702">
    <w:abstractNumId w:val="12"/>
  </w:num>
  <w:num w:numId="35" w16cid:durableId="193809131">
    <w:abstractNumId w:val="40"/>
  </w:num>
  <w:num w:numId="36" w16cid:durableId="1901357664">
    <w:abstractNumId w:val="31"/>
  </w:num>
  <w:num w:numId="37" w16cid:durableId="1446150020">
    <w:abstractNumId w:val="43"/>
  </w:num>
  <w:num w:numId="38" w16cid:durableId="2097752">
    <w:abstractNumId w:val="33"/>
  </w:num>
  <w:num w:numId="39" w16cid:durableId="1162813702">
    <w:abstractNumId w:val="22"/>
  </w:num>
  <w:num w:numId="40" w16cid:durableId="853035594">
    <w:abstractNumId w:val="34"/>
  </w:num>
  <w:num w:numId="41" w16cid:durableId="1184324617">
    <w:abstractNumId w:val="14"/>
  </w:num>
  <w:num w:numId="42" w16cid:durableId="2090928684">
    <w:abstractNumId w:val="15"/>
  </w:num>
  <w:num w:numId="43" w16cid:durableId="1772817882">
    <w:abstractNumId w:val="41"/>
  </w:num>
  <w:num w:numId="44" w16cid:durableId="899513959">
    <w:abstractNumId w:val="11"/>
  </w:num>
  <w:num w:numId="45" w16cid:durableId="18483298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2E7"/>
    <w:rsid w:val="00000403"/>
    <w:rsid w:val="00003038"/>
    <w:rsid w:val="000030B8"/>
    <w:rsid w:val="00003C49"/>
    <w:rsid w:val="0000459C"/>
    <w:rsid w:val="0001248C"/>
    <w:rsid w:val="00036E66"/>
    <w:rsid w:val="00045A9B"/>
    <w:rsid w:val="000724AE"/>
    <w:rsid w:val="00074F6B"/>
    <w:rsid w:val="00075839"/>
    <w:rsid w:val="0008037D"/>
    <w:rsid w:val="000A2BB4"/>
    <w:rsid w:val="000B497F"/>
    <w:rsid w:val="000C6C25"/>
    <w:rsid w:val="000E25BB"/>
    <w:rsid w:val="000F6F61"/>
    <w:rsid w:val="00112E8F"/>
    <w:rsid w:val="00125CE1"/>
    <w:rsid w:val="001268BC"/>
    <w:rsid w:val="0017457E"/>
    <w:rsid w:val="00174600"/>
    <w:rsid w:val="001749CB"/>
    <w:rsid w:val="0018084D"/>
    <w:rsid w:val="001825A6"/>
    <w:rsid w:val="00196E0B"/>
    <w:rsid w:val="001A0D77"/>
    <w:rsid w:val="001A22EB"/>
    <w:rsid w:val="001B6F70"/>
    <w:rsid w:val="001C7835"/>
    <w:rsid w:val="001D1177"/>
    <w:rsid w:val="001F13C1"/>
    <w:rsid w:val="001F446D"/>
    <w:rsid w:val="00200A85"/>
    <w:rsid w:val="00204DA4"/>
    <w:rsid w:val="00216745"/>
    <w:rsid w:val="00221AB7"/>
    <w:rsid w:val="00224B1C"/>
    <w:rsid w:val="00246435"/>
    <w:rsid w:val="00246BCF"/>
    <w:rsid w:val="00270834"/>
    <w:rsid w:val="00275524"/>
    <w:rsid w:val="002802BB"/>
    <w:rsid w:val="002814E6"/>
    <w:rsid w:val="0028255B"/>
    <w:rsid w:val="002848E4"/>
    <w:rsid w:val="00293761"/>
    <w:rsid w:val="002B285B"/>
    <w:rsid w:val="002D286E"/>
    <w:rsid w:val="002F530E"/>
    <w:rsid w:val="003004E5"/>
    <w:rsid w:val="00305171"/>
    <w:rsid w:val="003062F1"/>
    <w:rsid w:val="0032130B"/>
    <w:rsid w:val="00332430"/>
    <w:rsid w:val="00341FD5"/>
    <w:rsid w:val="0034680A"/>
    <w:rsid w:val="00363FF8"/>
    <w:rsid w:val="003737E5"/>
    <w:rsid w:val="003750D2"/>
    <w:rsid w:val="0037721D"/>
    <w:rsid w:val="0038102A"/>
    <w:rsid w:val="0038102F"/>
    <w:rsid w:val="00383DDE"/>
    <w:rsid w:val="0039492D"/>
    <w:rsid w:val="003A4F71"/>
    <w:rsid w:val="003A7601"/>
    <w:rsid w:val="003B648B"/>
    <w:rsid w:val="003D02E7"/>
    <w:rsid w:val="003D03BF"/>
    <w:rsid w:val="003D23A3"/>
    <w:rsid w:val="003D5856"/>
    <w:rsid w:val="003E6FAC"/>
    <w:rsid w:val="003F035E"/>
    <w:rsid w:val="004036B2"/>
    <w:rsid w:val="00404E4F"/>
    <w:rsid w:val="0040705C"/>
    <w:rsid w:val="0042339A"/>
    <w:rsid w:val="0042508F"/>
    <w:rsid w:val="004421B1"/>
    <w:rsid w:val="00446DD5"/>
    <w:rsid w:val="004635FD"/>
    <w:rsid w:val="004A4DDF"/>
    <w:rsid w:val="004A75FE"/>
    <w:rsid w:val="004B609E"/>
    <w:rsid w:val="004B7679"/>
    <w:rsid w:val="004E28C6"/>
    <w:rsid w:val="004E7B8F"/>
    <w:rsid w:val="004F138F"/>
    <w:rsid w:val="00500760"/>
    <w:rsid w:val="0050670B"/>
    <w:rsid w:val="005141E8"/>
    <w:rsid w:val="00515A35"/>
    <w:rsid w:val="00525A5C"/>
    <w:rsid w:val="0053129D"/>
    <w:rsid w:val="00532F77"/>
    <w:rsid w:val="005357CB"/>
    <w:rsid w:val="00550C99"/>
    <w:rsid w:val="00553413"/>
    <w:rsid w:val="00554E6D"/>
    <w:rsid w:val="00557BD5"/>
    <w:rsid w:val="00573A38"/>
    <w:rsid w:val="005773D2"/>
    <w:rsid w:val="005825FA"/>
    <w:rsid w:val="0058369E"/>
    <w:rsid w:val="00593314"/>
    <w:rsid w:val="00594496"/>
    <w:rsid w:val="005B2075"/>
    <w:rsid w:val="005C6618"/>
    <w:rsid w:val="005E06EF"/>
    <w:rsid w:val="005E48FB"/>
    <w:rsid w:val="005F2748"/>
    <w:rsid w:val="005F73E3"/>
    <w:rsid w:val="00603FD5"/>
    <w:rsid w:val="00616DC8"/>
    <w:rsid w:val="0064457F"/>
    <w:rsid w:val="006753B5"/>
    <w:rsid w:val="0068724F"/>
    <w:rsid w:val="00687EBF"/>
    <w:rsid w:val="006937FA"/>
    <w:rsid w:val="006A5606"/>
    <w:rsid w:val="006C12EE"/>
    <w:rsid w:val="006C4AF4"/>
    <w:rsid w:val="006D3F2F"/>
    <w:rsid w:val="006D71EE"/>
    <w:rsid w:val="006E3536"/>
    <w:rsid w:val="00714488"/>
    <w:rsid w:val="00723BEB"/>
    <w:rsid w:val="00730729"/>
    <w:rsid w:val="00750955"/>
    <w:rsid w:val="007715EE"/>
    <w:rsid w:val="007A0363"/>
    <w:rsid w:val="007A5115"/>
    <w:rsid w:val="007B406F"/>
    <w:rsid w:val="007C0271"/>
    <w:rsid w:val="007C2562"/>
    <w:rsid w:val="007D0E32"/>
    <w:rsid w:val="007E0C50"/>
    <w:rsid w:val="00801869"/>
    <w:rsid w:val="00806433"/>
    <w:rsid w:val="008236A5"/>
    <w:rsid w:val="0085439B"/>
    <w:rsid w:val="00884AE8"/>
    <w:rsid w:val="00886253"/>
    <w:rsid w:val="008A41C8"/>
    <w:rsid w:val="008A4C9D"/>
    <w:rsid w:val="008B05C3"/>
    <w:rsid w:val="008B2C2E"/>
    <w:rsid w:val="008B40B4"/>
    <w:rsid w:val="008B4965"/>
    <w:rsid w:val="008B6AAF"/>
    <w:rsid w:val="008B7069"/>
    <w:rsid w:val="008D1ABD"/>
    <w:rsid w:val="008D7F0D"/>
    <w:rsid w:val="008E3FA7"/>
    <w:rsid w:val="008E537E"/>
    <w:rsid w:val="008F1F82"/>
    <w:rsid w:val="008F7938"/>
    <w:rsid w:val="00901740"/>
    <w:rsid w:val="00903052"/>
    <w:rsid w:val="00920E76"/>
    <w:rsid w:val="009328DA"/>
    <w:rsid w:val="009358D5"/>
    <w:rsid w:val="00936068"/>
    <w:rsid w:val="009517CC"/>
    <w:rsid w:val="009603CA"/>
    <w:rsid w:val="009615D4"/>
    <w:rsid w:val="009709A2"/>
    <w:rsid w:val="00974677"/>
    <w:rsid w:val="009879DA"/>
    <w:rsid w:val="0099435F"/>
    <w:rsid w:val="009A2F17"/>
    <w:rsid w:val="009B29E9"/>
    <w:rsid w:val="009B2C28"/>
    <w:rsid w:val="009B60F0"/>
    <w:rsid w:val="009D24F5"/>
    <w:rsid w:val="009F4CEC"/>
    <w:rsid w:val="009F60C0"/>
    <w:rsid w:val="00A13664"/>
    <w:rsid w:val="00A27C77"/>
    <w:rsid w:val="00A404FE"/>
    <w:rsid w:val="00A56559"/>
    <w:rsid w:val="00A90151"/>
    <w:rsid w:val="00A9359B"/>
    <w:rsid w:val="00AA163B"/>
    <w:rsid w:val="00AB2379"/>
    <w:rsid w:val="00AB2AB1"/>
    <w:rsid w:val="00B03301"/>
    <w:rsid w:val="00B1161C"/>
    <w:rsid w:val="00B23603"/>
    <w:rsid w:val="00B3039E"/>
    <w:rsid w:val="00B3749D"/>
    <w:rsid w:val="00B37DA9"/>
    <w:rsid w:val="00B5559F"/>
    <w:rsid w:val="00B65DAA"/>
    <w:rsid w:val="00B66B2F"/>
    <w:rsid w:val="00B74F7F"/>
    <w:rsid w:val="00B87859"/>
    <w:rsid w:val="00B91285"/>
    <w:rsid w:val="00B91D47"/>
    <w:rsid w:val="00BA699D"/>
    <w:rsid w:val="00BA7623"/>
    <w:rsid w:val="00BC7581"/>
    <w:rsid w:val="00BD07FB"/>
    <w:rsid w:val="00BD3223"/>
    <w:rsid w:val="00BF107A"/>
    <w:rsid w:val="00BF126F"/>
    <w:rsid w:val="00BF4690"/>
    <w:rsid w:val="00BF68C8"/>
    <w:rsid w:val="00C01E68"/>
    <w:rsid w:val="00C02698"/>
    <w:rsid w:val="00C048AF"/>
    <w:rsid w:val="00C05360"/>
    <w:rsid w:val="00C11924"/>
    <w:rsid w:val="00C20489"/>
    <w:rsid w:val="00C262AE"/>
    <w:rsid w:val="00C326F9"/>
    <w:rsid w:val="00C36025"/>
    <w:rsid w:val="00C37A29"/>
    <w:rsid w:val="00C72EBD"/>
    <w:rsid w:val="00C8313E"/>
    <w:rsid w:val="00C932F3"/>
    <w:rsid w:val="00CA3835"/>
    <w:rsid w:val="00CC5568"/>
    <w:rsid w:val="00CD61EB"/>
    <w:rsid w:val="00CD6984"/>
    <w:rsid w:val="00CE08F7"/>
    <w:rsid w:val="00CF02F0"/>
    <w:rsid w:val="00CF6242"/>
    <w:rsid w:val="00D02059"/>
    <w:rsid w:val="00D0244D"/>
    <w:rsid w:val="00D026CF"/>
    <w:rsid w:val="00D13EB0"/>
    <w:rsid w:val="00D16F74"/>
    <w:rsid w:val="00D35213"/>
    <w:rsid w:val="00D60649"/>
    <w:rsid w:val="00D61E88"/>
    <w:rsid w:val="00D72D66"/>
    <w:rsid w:val="00D83923"/>
    <w:rsid w:val="00D9419D"/>
    <w:rsid w:val="00DB1833"/>
    <w:rsid w:val="00DC363C"/>
    <w:rsid w:val="00DE289C"/>
    <w:rsid w:val="00DF4E3E"/>
    <w:rsid w:val="00DF5769"/>
    <w:rsid w:val="00E0453D"/>
    <w:rsid w:val="00E05B40"/>
    <w:rsid w:val="00E05FA6"/>
    <w:rsid w:val="00E25474"/>
    <w:rsid w:val="00E32F93"/>
    <w:rsid w:val="00E401A3"/>
    <w:rsid w:val="00E41EE8"/>
    <w:rsid w:val="00E5395B"/>
    <w:rsid w:val="00E54B2B"/>
    <w:rsid w:val="00E65BE2"/>
    <w:rsid w:val="00E93A2C"/>
    <w:rsid w:val="00E960E5"/>
    <w:rsid w:val="00EA1943"/>
    <w:rsid w:val="00EA544D"/>
    <w:rsid w:val="00EB40C3"/>
    <w:rsid w:val="00EE6F14"/>
    <w:rsid w:val="00EF3F23"/>
    <w:rsid w:val="00F1255A"/>
    <w:rsid w:val="00F162D4"/>
    <w:rsid w:val="00F340E3"/>
    <w:rsid w:val="00F4010B"/>
    <w:rsid w:val="00F4702C"/>
    <w:rsid w:val="00F505B8"/>
    <w:rsid w:val="00F52CA8"/>
    <w:rsid w:val="00F634F6"/>
    <w:rsid w:val="00F67050"/>
    <w:rsid w:val="00F75A48"/>
    <w:rsid w:val="00F87B07"/>
    <w:rsid w:val="00F94880"/>
    <w:rsid w:val="00FA2018"/>
    <w:rsid w:val="00FC1673"/>
    <w:rsid w:val="00FC2D8B"/>
    <w:rsid w:val="00FD0F17"/>
    <w:rsid w:val="00FD3306"/>
    <w:rsid w:val="00FF5B1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DB102B"/>
  <w15:chartTrackingRefBased/>
  <w15:docId w15:val="{4732374B-859D-48A5-B487-0185BBA80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69"/>
    <w:pPr>
      <w:spacing w:before="60" w:after="60" w:line="246" w:lineRule="auto"/>
    </w:pPr>
    <w:rPr>
      <w:rFonts w:ascii="Public Sans Light" w:hAnsi="Public Sans Light"/>
      <w:sz w:val="21"/>
    </w:rPr>
  </w:style>
  <w:style w:type="paragraph" w:styleId="Heading1">
    <w:name w:val="heading 1"/>
    <w:basedOn w:val="Normal"/>
    <w:next w:val="Normal"/>
    <w:link w:val="Heading1Char"/>
    <w:uiPriority w:val="9"/>
    <w:qFormat/>
    <w:rsid w:val="00EB40C3"/>
    <w:pPr>
      <w:keepNext/>
      <w:keepLines/>
      <w:numPr>
        <w:numId w:val="42"/>
      </w:numPr>
      <w:spacing w:before="320" w:after="240" w:line="247" w:lineRule="auto"/>
      <w:outlineLvl w:val="0"/>
    </w:pPr>
    <w:rPr>
      <w:rFonts w:ascii="Public Sans" w:eastAsiaTheme="majorEastAsia" w:hAnsi="Public Sans" w:cstheme="majorBidi"/>
      <w:color w:val="0B3F47" w:themeColor="text2"/>
      <w:sz w:val="30"/>
      <w:szCs w:val="32"/>
    </w:rPr>
  </w:style>
  <w:style w:type="paragraph" w:styleId="Heading2">
    <w:name w:val="heading 2"/>
    <w:basedOn w:val="Normal"/>
    <w:next w:val="Normal"/>
    <w:link w:val="Heading2Char"/>
    <w:uiPriority w:val="9"/>
    <w:unhideWhenUsed/>
    <w:qFormat/>
    <w:rsid w:val="00EB40C3"/>
    <w:pPr>
      <w:keepNext/>
      <w:keepLines/>
      <w:numPr>
        <w:ilvl w:val="1"/>
        <w:numId w:val="42"/>
      </w:numPr>
      <w:spacing w:before="120" w:after="120" w:line="264" w:lineRule="auto"/>
      <w:contextualSpacing/>
      <w:outlineLvl w:val="1"/>
    </w:pPr>
    <w:rPr>
      <w:rFonts w:ascii="Public Sans Medium" w:eastAsiaTheme="majorEastAsia" w:hAnsi="Public Sans Medium" w:cstheme="majorBidi"/>
      <w:sz w:val="24"/>
      <w:szCs w:val="26"/>
    </w:rPr>
  </w:style>
  <w:style w:type="paragraph" w:styleId="Heading3">
    <w:name w:val="heading 3"/>
    <w:basedOn w:val="Normal"/>
    <w:next w:val="Normal"/>
    <w:link w:val="Heading3Char"/>
    <w:uiPriority w:val="9"/>
    <w:unhideWhenUsed/>
    <w:qFormat/>
    <w:rsid w:val="00EB40C3"/>
    <w:pPr>
      <w:keepNext/>
      <w:keepLines/>
      <w:numPr>
        <w:ilvl w:val="2"/>
        <w:numId w:val="42"/>
      </w:numPr>
      <w:spacing w:before="120" w:after="120" w:line="247" w:lineRule="auto"/>
      <w:outlineLvl w:val="2"/>
    </w:pPr>
    <w:rPr>
      <w:rFonts w:ascii="Public Sans SemiBold" w:eastAsiaTheme="majorEastAsia" w:hAnsi="Public Sans SemiBold" w:cstheme="majorBidi"/>
      <w:color w:val="000000" w:themeColor="text1"/>
      <w:szCs w:val="24"/>
    </w:rPr>
  </w:style>
  <w:style w:type="paragraph" w:styleId="Heading4">
    <w:name w:val="heading 4"/>
    <w:basedOn w:val="Normal"/>
    <w:next w:val="Normal"/>
    <w:link w:val="Heading4Char"/>
    <w:uiPriority w:val="9"/>
    <w:semiHidden/>
    <w:qFormat/>
    <w:rsid w:val="00003038"/>
    <w:pPr>
      <w:keepNext/>
      <w:keepLines/>
      <w:numPr>
        <w:ilvl w:val="3"/>
        <w:numId w:val="42"/>
      </w:numPr>
      <w:outlineLvl w:val="3"/>
    </w:pPr>
    <w:rPr>
      <w:rFonts w:asciiTheme="majorHAnsi" w:eastAsiaTheme="majorEastAsia" w:hAnsiTheme="majorHAnsi" w:cstheme="majorBidi"/>
      <w:iCs/>
      <w:caps/>
      <w:sz w:val="19"/>
    </w:rPr>
  </w:style>
  <w:style w:type="paragraph" w:styleId="Heading5">
    <w:name w:val="heading 5"/>
    <w:basedOn w:val="Normal"/>
    <w:next w:val="Normal"/>
    <w:link w:val="Heading5Char"/>
    <w:uiPriority w:val="9"/>
    <w:semiHidden/>
    <w:qFormat/>
    <w:rsid w:val="00003038"/>
    <w:pPr>
      <w:keepNext/>
      <w:keepLines/>
      <w:numPr>
        <w:ilvl w:val="4"/>
        <w:numId w:val="42"/>
      </w:numPr>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EB40C3"/>
    <w:pPr>
      <w:spacing w:after="0" w:line="247" w:lineRule="auto"/>
    </w:pPr>
    <w:rPr>
      <w:rFonts w:ascii="Public Sans Light" w:hAnsi="Public Sans Light"/>
    </w:rPr>
  </w:style>
  <w:style w:type="paragraph" w:styleId="ListBullet">
    <w:name w:val="List Bullet"/>
    <w:basedOn w:val="Normal"/>
    <w:uiPriority w:val="99"/>
    <w:unhideWhenUsed/>
    <w:qFormat/>
    <w:rsid w:val="006D71EE"/>
    <w:pPr>
      <w:numPr>
        <w:numId w:val="35"/>
      </w:numPr>
      <w:spacing w:line="247" w:lineRule="auto"/>
    </w:pPr>
  </w:style>
  <w:style w:type="paragraph" w:styleId="ListBullet2">
    <w:name w:val="List Bullet 2"/>
    <w:basedOn w:val="Normal"/>
    <w:uiPriority w:val="99"/>
    <w:unhideWhenUsed/>
    <w:qFormat/>
    <w:rsid w:val="006D71EE"/>
    <w:pPr>
      <w:numPr>
        <w:ilvl w:val="1"/>
        <w:numId w:val="35"/>
      </w:numPr>
      <w:contextualSpacing/>
    </w:pPr>
  </w:style>
  <w:style w:type="paragraph" w:styleId="ListNumber">
    <w:name w:val="List Number"/>
    <w:basedOn w:val="Normal"/>
    <w:uiPriority w:val="99"/>
    <w:unhideWhenUsed/>
    <w:qFormat/>
    <w:rsid w:val="005F2748"/>
    <w:pPr>
      <w:numPr>
        <w:numId w:val="37"/>
      </w:numPr>
      <w:contextualSpacing/>
    </w:pPr>
  </w:style>
  <w:style w:type="numbering" w:customStyle="1" w:styleId="Bullets">
    <w:name w:val="Bullets"/>
    <w:uiPriority w:val="99"/>
    <w:rsid w:val="006D71EE"/>
    <w:pPr>
      <w:numPr>
        <w:numId w:val="11"/>
      </w:numPr>
    </w:pPr>
  </w:style>
  <w:style w:type="character" w:customStyle="1" w:styleId="Heading1Char">
    <w:name w:val="Heading 1 Char"/>
    <w:basedOn w:val="DefaultParagraphFont"/>
    <w:link w:val="Heading1"/>
    <w:uiPriority w:val="9"/>
    <w:rsid w:val="00EB40C3"/>
    <w:rPr>
      <w:rFonts w:ascii="Public Sans" w:eastAsiaTheme="majorEastAsia" w:hAnsi="Public Sans" w:cstheme="majorBidi"/>
      <w:color w:val="0B3F47" w:themeColor="text2"/>
      <w:sz w:val="30"/>
      <w:szCs w:val="32"/>
    </w:rPr>
  </w:style>
  <w:style w:type="paragraph" w:styleId="ListNumber2">
    <w:name w:val="List Number 2"/>
    <w:basedOn w:val="Normal"/>
    <w:uiPriority w:val="99"/>
    <w:unhideWhenUsed/>
    <w:qFormat/>
    <w:rsid w:val="005F2748"/>
    <w:pPr>
      <w:numPr>
        <w:ilvl w:val="1"/>
        <w:numId w:val="37"/>
      </w:numPr>
      <w:contextualSpacing/>
    </w:pPr>
  </w:style>
  <w:style w:type="character" w:customStyle="1" w:styleId="Heading2Char">
    <w:name w:val="Heading 2 Char"/>
    <w:basedOn w:val="DefaultParagraphFont"/>
    <w:link w:val="Heading2"/>
    <w:uiPriority w:val="9"/>
    <w:rsid w:val="00EB40C3"/>
    <w:rPr>
      <w:rFonts w:ascii="Public Sans Medium" w:eastAsiaTheme="majorEastAsia" w:hAnsi="Public Sans Medium" w:cstheme="majorBidi"/>
      <w:sz w:val="24"/>
      <w:szCs w:val="26"/>
    </w:rPr>
  </w:style>
  <w:style w:type="paragraph" w:styleId="ListParagraph">
    <w:name w:val="List Paragraph"/>
    <w:basedOn w:val="Normal"/>
    <w:uiPriority w:val="34"/>
    <w:rsid w:val="00594496"/>
    <w:pPr>
      <w:ind w:left="284"/>
      <w:contextualSpacing/>
    </w:pPr>
  </w:style>
  <w:style w:type="paragraph" w:styleId="Header">
    <w:name w:val="header"/>
    <w:basedOn w:val="Normal"/>
    <w:link w:val="HeaderChar"/>
    <w:uiPriority w:val="99"/>
    <w:unhideWhenUsed/>
    <w:rsid w:val="009358D5"/>
    <w:pPr>
      <w:tabs>
        <w:tab w:val="center" w:pos="4513"/>
        <w:tab w:val="right" w:pos="9026"/>
      </w:tabs>
      <w:spacing w:before="0" w:after="0"/>
    </w:pPr>
  </w:style>
  <w:style w:type="character" w:customStyle="1" w:styleId="HeaderChar">
    <w:name w:val="Header Char"/>
    <w:basedOn w:val="DefaultParagraphFont"/>
    <w:link w:val="Header"/>
    <w:uiPriority w:val="99"/>
    <w:rsid w:val="009358D5"/>
    <w:rPr>
      <w:sz w:val="20"/>
    </w:rPr>
  </w:style>
  <w:style w:type="paragraph" w:styleId="Footer">
    <w:name w:val="footer"/>
    <w:basedOn w:val="Normal"/>
    <w:link w:val="FooterChar"/>
    <w:uiPriority w:val="99"/>
    <w:unhideWhenUsed/>
    <w:rsid w:val="008A41C8"/>
    <w:pPr>
      <w:tabs>
        <w:tab w:val="center" w:pos="4513"/>
        <w:tab w:val="right" w:pos="9026"/>
      </w:tabs>
      <w:spacing w:before="240" w:after="0" w:line="247" w:lineRule="auto"/>
    </w:pPr>
    <w:rPr>
      <w:sz w:val="20"/>
    </w:rPr>
  </w:style>
  <w:style w:type="character" w:customStyle="1" w:styleId="FooterChar">
    <w:name w:val="Footer Char"/>
    <w:basedOn w:val="DefaultParagraphFont"/>
    <w:link w:val="Footer"/>
    <w:uiPriority w:val="99"/>
    <w:rsid w:val="008A41C8"/>
    <w:rPr>
      <w:sz w:val="20"/>
    </w:rPr>
  </w:style>
  <w:style w:type="numbering" w:customStyle="1" w:styleId="Numbering">
    <w:name w:val="Numbering"/>
    <w:uiPriority w:val="99"/>
    <w:rsid w:val="005F2748"/>
    <w:pPr>
      <w:numPr>
        <w:numId w:val="14"/>
      </w:numPr>
    </w:pPr>
  </w:style>
  <w:style w:type="paragraph" w:styleId="ListBullet3">
    <w:name w:val="List Bullet 3"/>
    <w:basedOn w:val="Normal"/>
    <w:uiPriority w:val="99"/>
    <w:unhideWhenUsed/>
    <w:rsid w:val="006D71EE"/>
    <w:pPr>
      <w:numPr>
        <w:ilvl w:val="2"/>
        <w:numId w:val="35"/>
      </w:numPr>
      <w:contextualSpacing/>
    </w:pPr>
  </w:style>
  <w:style w:type="paragraph" w:styleId="ListContinue2">
    <w:name w:val="List Continue 2"/>
    <w:basedOn w:val="Normal"/>
    <w:uiPriority w:val="99"/>
    <w:unhideWhenUsed/>
    <w:qFormat/>
    <w:rsid w:val="005F2748"/>
    <w:pPr>
      <w:spacing w:line="247" w:lineRule="auto"/>
      <w:ind w:left="680"/>
      <w:contextualSpacing/>
    </w:pPr>
  </w:style>
  <w:style w:type="paragraph" w:styleId="ListNumber3">
    <w:name w:val="List Number 3"/>
    <w:basedOn w:val="Normal"/>
    <w:uiPriority w:val="99"/>
    <w:unhideWhenUsed/>
    <w:qFormat/>
    <w:rsid w:val="005F2748"/>
    <w:pPr>
      <w:numPr>
        <w:ilvl w:val="2"/>
        <w:numId w:val="37"/>
      </w:numPr>
      <w:contextualSpacing/>
    </w:pPr>
  </w:style>
  <w:style w:type="paragraph" w:styleId="ListNumber4">
    <w:name w:val="List Number 4"/>
    <w:basedOn w:val="Normal"/>
    <w:uiPriority w:val="99"/>
    <w:unhideWhenUsed/>
    <w:rsid w:val="005F2748"/>
    <w:pPr>
      <w:numPr>
        <w:ilvl w:val="3"/>
        <w:numId w:val="37"/>
      </w:numPr>
      <w:contextualSpacing/>
    </w:pPr>
  </w:style>
  <w:style w:type="paragraph" w:styleId="ListNumber5">
    <w:name w:val="List Number 5"/>
    <w:basedOn w:val="Normal"/>
    <w:uiPriority w:val="99"/>
    <w:unhideWhenUsed/>
    <w:rsid w:val="005F2748"/>
    <w:pPr>
      <w:numPr>
        <w:ilvl w:val="4"/>
        <w:numId w:val="37"/>
      </w:numPr>
      <w:contextualSpacing/>
    </w:pPr>
  </w:style>
  <w:style w:type="paragraph" w:styleId="ListContinue">
    <w:name w:val="List Continue"/>
    <w:basedOn w:val="Normal"/>
    <w:uiPriority w:val="99"/>
    <w:unhideWhenUsed/>
    <w:qFormat/>
    <w:rsid w:val="005F2748"/>
    <w:pPr>
      <w:spacing w:line="247" w:lineRule="auto"/>
      <w:ind w:left="340"/>
      <w:contextualSpacing/>
    </w:pPr>
  </w:style>
  <w:style w:type="paragraph" w:styleId="ListContinue3">
    <w:name w:val="List Continue 3"/>
    <w:basedOn w:val="Normal"/>
    <w:uiPriority w:val="99"/>
    <w:unhideWhenUsed/>
    <w:qFormat/>
    <w:rsid w:val="005F2748"/>
    <w:pPr>
      <w:spacing w:line="247" w:lineRule="auto"/>
      <w:ind w:left="1021"/>
      <w:contextualSpacing/>
    </w:pPr>
  </w:style>
  <w:style w:type="paragraph" w:styleId="ListContinue4">
    <w:name w:val="List Continue 4"/>
    <w:basedOn w:val="Normal"/>
    <w:uiPriority w:val="99"/>
    <w:unhideWhenUsed/>
    <w:qFormat/>
    <w:rsid w:val="00C8313E"/>
    <w:pPr>
      <w:spacing w:line="247" w:lineRule="auto"/>
      <w:ind w:left="1361"/>
      <w:contextualSpacing/>
    </w:pPr>
  </w:style>
  <w:style w:type="character" w:customStyle="1" w:styleId="Heading3Char">
    <w:name w:val="Heading 3 Char"/>
    <w:basedOn w:val="DefaultParagraphFont"/>
    <w:link w:val="Heading3"/>
    <w:uiPriority w:val="9"/>
    <w:rsid w:val="00EB40C3"/>
    <w:rPr>
      <w:rFonts w:ascii="Public Sans SemiBold" w:eastAsiaTheme="majorEastAsia" w:hAnsi="Public Sans SemiBold" w:cstheme="majorBidi"/>
      <w:color w:val="000000" w:themeColor="text1"/>
      <w:sz w:val="21"/>
      <w:szCs w:val="24"/>
    </w:rPr>
  </w:style>
  <w:style w:type="character" w:customStyle="1" w:styleId="Heading4Char">
    <w:name w:val="Heading 4 Char"/>
    <w:basedOn w:val="DefaultParagraphFont"/>
    <w:link w:val="Heading4"/>
    <w:uiPriority w:val="9"/>
    <w:semiHidden/>
    <w:rsid w:val="005F2748"/>
    <w:rPr>
      <w:rFonts w:asciiTheme="majorHAnsi" w:eastAsiaTheme="majorEastAsia" w:hAnsiTheme="majorHAnsi" w:cstheme="majorBidi"/>
      <w:iCs/>
      <w:caps/>
      <w:sz w:val="19"/>
    </w:rPr>
  </w:style>
  <w:style w:type="character" w:customStyle="1" w:styleId="Heading5Char">
    <w:name w:val="Heading 5 Char"/>
    <w:basedOn w:val="DefaultParagraphFont"/>
    <w:link w:val="Heading5"/>
    <w:uiPriority w:val="9"/>
    <w:semiHidden/>
    <w:rsid w:val="005F2748"/>
    <w:rPr>
      <w:rFonts w:asciiTheme="majorHAnsi" w:eastAsiaTheme="majorEastAsia" w:hAnsiTheme="majorHAnsi" w:cstheme="majorBidi"/>
      <w:b/>
      <w:sz w:val="18"/>
    </w:rPr>
  </w:style>
  <w:style w:type="numbering" w:customStyle="1" w:styleId="ListHeadings">
    <w:name w:val="List Headings"/>
    <w:uiPriority w:val="99"/>
    <w:rsid w:val="00003038"/>
    <w:pPr>
      <w:numPr>
        <w:numId w:val="22"/>
      </w:numPr>
    </w:pPr>
  </w:style>
  <w:style w:type="paragraph" w:styleId="Title">
    <w:name w:val="Title"/>
    <w:basedOn w:val="Normal"/>
    <w:next w:val="Normal"/>
    <w:link w:val="TitleChar"/>
    <w:uiPriority w:val="10"/>
    <w:rsid w:val="00200A85"/>
    <w:pPr>
      <w:spacing w:after="0" w:line="264" w:lineRule="auto"/>
      <w:contextualSpacing/>
    </w:pPr>
    <w:rPr>
      <w:rFonts w:ascii="Public Sans" w:eastAsiaTheme="majorEastAsia" w:hAnsi="Public Sans" w:cstheme="majorBidi"/>
      <w:kern w:val="28"/>
      <w:sz w:val="44"/>
      <w:szCs w:val="56"/>
    </w:rPr>
  </w:style>
  <w:style w:type="character" w:customStyle="1" w:styleId="TitleChar">
    <w:name w:val="Title Char"/>
    <w:basedOn w:val="DefaultParagraphFont"/>
    <w:link w:val="Title"/>
    <w:uiPriority w:val="10"/>
    <w:rsid w:val="00200A85"/>
    <w:rPr>
      <w:rFonts w:ascii="Public Sans" w:eastAsiaTheme="majorEastAsia" w:hAnsi="Public Sans" w:cstheme="majorBidi"/>
      <w:kern w:val="28"/>
      <w:sz w:val="44"/>
      <w:szCs w:val="56"/>
    </w:rPr>
  </w:style>
  <w:style w:type="paragraph" w:customStyle="1" w:styleId="Pull-outQuote">
    <w:name w:val="Pull-out Quote"/>
    <w:basedOn w:val="Normal"/>
    <w:link w:val="Pull-outQuoteChar"/>
    <w:uiPriority w:val="99"/>
    <w:qFormat/>
    <w:rsid w:val="00E05B40"/>
    <w:pPr>
      <w:pBdr>
        <w:top w:val="single" w:sz="4" w:space="4" w:color="D1EEEA" w:themeColor="background2"/>
        <w:left w:val="single" w:sz="4" w:space="4" w:color="D1EEEA" w:themeColor="background2"/>
        <w:bottom w:val="single" w:sz="4" w:space="4" w:color="D1EEEA" w:themeColor="background2"/>
        <w:right w:val="single" w:sz="4" w:space="4" w:color="D1EEEA" w:themeColor="background2"/>
      </w:pBdr>
      <w:shd w:val="clear" w:color="auto" w:fill="D1EEEA" w:themeFill="background2"/>
      <w:ind w:left="113" w:right="113"/>
    </w:pPr>
  </w:style>
  <w:style w:type="paragraph" w:customStyle="1" w:styleId="Pull-outQuoteHeading">
    <w:name w:val="Pull-out Quote Heading"/>
    <w:basedOn w:val="Pull-outQuote"/>
    <w:next w:val="Pull-outQuote"/>
    <w:link w:val="Pull-outQuoteHeadingChar"/>
    <w:uiPriority w:val="99"/>
    <w:qFormat/>
    <w:rsid w:val="001B6F70"/>
    <w:rPr>
      <w:rFonts w:ascii="Public Sans SemiBold" w:hAnsi="Public Sans SemiBold"/>
    </w:rPr>
  </w:style>
  <w:style w:type="character" w:customStyle="1" w:styleId="Pull-outQuoteChar">
    <w:name w:val="Pull-out Quote Char"/>
    <w:basedOn w:val="DefaultParagraphFont"/>
    <w:link w:val="Pull-outQuote"/>
    <w:uiPriority w:val="99"/>
    <w:rsid w:val="00E05B40"/>
    <w:rPr>
      <w:shd w:val="clear" w:color="auto" w:fill="D1EEEA" w:themeFill="background2"/>
    </w:rPr>
  </w:style>
  <w:style w:type="character" w:customStyle="1" w:styleId="Pull-outQuoteHeadingChar">
    <w:name w:val="Pull-out Quote Heading Char"/>
    <w:basedOn w:val="Pull-outQuoteChar"/>
    <w:link w:val="Pull-outQuoteHeading"/>
    <w:uiPriority w:val="99"/>
    <w:rsid w:val="001B6F70"/>
    <w:rPr>
      <w:rFonts w:ascii="Public Sans SemiBold" w:hAnsi="Public Sans SemiBold"/>
      <w:sz w:val="21"/>
      <w:shd w:val="clear" w:color="auto" w:fill="D1EEEA" w:themeFill="background2"/>
    </w:rPr>
  </w:style>
  <w:style w:type="paragraph" w:customStyle="1" w:styleId="Heading1-nonumber">
    <w:name w:val="Heading 1-no number"/>
    <w:basedOn w:val="Heading1"/>
    <w:next w:val="Normal"/>
    <w:link w:val="Heading1-nonumberChar"/>
    <w:uiPriority w:val="11"/>
    <w:rsid w:val="003A4F71"/>
    <w:pPr>
      <w:numPr>
        <w:numId w:val="0"/>
      </w:numPr>
    </w:pPr>
  </w:style>
  <w:style w:type="paragraph" w:customStyle="1" w:styleId="Heading2-nonumber">
    <w:name w:val="Heading 2-no number"/>
    <w:basedOn w:val="Heading2"/>
    <w:next w:val="Normal"/>
    <w:link w:val="Heading2-nonumberChar"/>
    <w:uiPriority w:val="11"/>
    <w:rsid w:val="003A4F71"/>
    <w:pPr>
      <w:numPr>
        <w:ilvl w:val="0"/>
        <w:numId w:val="0"/>
      </w:numPr>
    </w:pPr>
  </w:style>
  <w:style w:type="character" w:customStyle="1" w:styleId="Heading1-nonumberChar">
    <w:name w:val="Heading 1-no number Char"/>
    <w:basedOn w:val="Heading1Char"/>
    <w:link w:val="Heading1-nonumber"/>
    <w:uiPriority w:val="11"/>
    <w:rsid w:val="005F2748"/>
    <w:rPr>
      <w:rFonts w:asciiTheme="majorHAnsi" w:eastAsiaTheme="majorEastAsia" w:hAnsiTheme="majorHAnsi" w:cstheme="majorBidi"/>
      <w:b w:val="0"/>
      <w:color w:val="0B3F47" w:themeColor="text2"/>
      <w:sz w:val="30"/>
      <w:szCs w:val="32"/>
    </w:rPr>
  </w:style>
  <w:style w:type="character" w:customStyle="1" w:styleId="Heading2-nonumberChar">
    <w:name w:val="Heading 2-no number Char"/>
    <w:basedOn w:val="Heading2Char"/>
    <w:link w:val="Heading2-nonumber"/>
    <w:uiPriority w:val="11"/>
    <w:rsid w:val="005F2748"/>
    <w:rPr>
      <w:rFonts w:asciiTheme="majorHAnsi" w:eastAsiaTheme="majorEastAsia" w:hAnsiTheme="majorHAnsi" w:cstheme="majorBidi"/>
      <w:b w:val="0"/>
      <w:sz w:val="24"/>
      <w:szCs w:val="26"/>
    </w:rPr>
  </w:style>
  <w:style w:type="paragraph" w:styleId="ListContinue5">
    <w:name w:val="List Continue 5"/>
    <w:basedOn w:val="Normal"/>
    <w:uiPriority w:val="99"/>
    <w:unhideWhenUsed/>
    <w:qFormat/>
    <w:rsid w:val="00C8313E"/>
    <w:pPr>
      <w:spacing w:line="247" w:lineRule="auto"/>
      <w:ind w:left="1701"/>
      <w:contextualSpacing/>
    </w:pPr>
  </w:style>
  <w:style w:type="table" w:styleId="TableGrid">
    <w:name w:val="Table Grid"/>
    <w:basedOn w:val="TableNormal"/>
    <w:uiPriority w:val="5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37E"/>
    <w:pPr>
      <w:spacing w:before="120" w:after="240" w:line="247" w:lineRule="auto"/>
    </w:pPr>
    <w:rPr>
      <w:i/>
      <w:iCs/>
      <w:color w:val="000000" w:themeColor="text1"/>
      <w:sz w:val="18"/>
      <w:szCs w:val="18"/>
    </w:rPr>
  </w:style>
  <w:style w:type="paragraph" w:styleId="List">
    <w:name w:val="List"/>
    <w:basedOn w:val="Normal"/>
    <w:uiPriority w:val="99"/>
    <w:unhideWhenUsed/>
    <w:qFormat/>
    <w:rsid w:val="00BF126F"/>
    <w:pPr>
      <w:numPr>
        <w:numId w:val="41"/>
      </w:numPr>
      <w:spacing w:line="247" w:lineRule="auto"/>
    </w:pPr>
  </w:style>
  <w:style w:type="paragraph" w:styleId="List2">
    <w:name w:val="List 2"/>
    <w:basedOn w:val="Normal"/>
    <w:uiPriority w:val="99"/>
    <w:unhideWhenUsed/>
    <w:qFormat/>
    <w:rsid w:val="00BF126F"/>
    <w:pPr>
      <w:numPr>
        <w:ilvl w:val="1"/>
        <w:numId w:val="41"/>
      </w:numPr>
      <w:contextualSpacing/>
    </w:pPr>
  </w:style>
  <w:style w:type="numbering" w:customStyle="1" w:styleId="LetteredList">
    <w:name w:val="Lettered List"/>
    <w:uiPriority w:val="99"/>
    <w:rsid w:val="00BF126F"/>
    <w:pPr>
      <w:numPr>
        <w:numId w:val="27"/>
      </w:numPr>
    </w:pPr>
  </w:style>
  <w:style w:type="paragraph" w:styleId="Subtitle">
    <w:name w:val="Subtitle"/>
    <w:basedOn w:val="Normal"/>
    <w:next w:val="Normal"/>
    <w:link w:val="SubtitleChar"/>
    <w:uiPriority w:val="11"/>
    <w:rsid w:val="008B2C2E"/>
    <w:pPr>
      <w:numPr>
        <w:ilvl w:val="1"/>
      </w:numPr>
      <w:spacing w:after="160"/>
    </w:pPr>
    <w:rPr>
      <w:rFonts w:eastAsiaTheme="minorEastAsia"/>
      <w:color w:val="FFFFFF" w:themeColor="background1"/>
      <w:sz w:val="37"/>
    </w:rPr>
  </w:style>
  <w:style w:type="character" w:customStyle="1" w:styleId="SubtitleChar">
    <w:name w:val="Subtitle Char"/>
    <w:basedOn w:val="DefaultParagraphFont"/>
    <w:link w:val="Subtitle"/>
    <w:uiPriority w:val="11"/>
    <w:rsid w:val="008B2C2E"/>
    <w:rPr>
      <w:rFonts w:eastAsiaTheme="minorEastAsia"/>
      <w:color w:val="FFFFFF" w:themeColor="background1"/>
      <w:sz w:val="37"/>
    </w:rPr>
  </w:style>
  <w:style w:type="table" w:customStyle="1" w:styleId="Blank">
    <w:name w:val="Blank"/>
    <w:basedOn w:val="TableNormal"/>
    <w:uiPriority w:val="99"/>
    <w:rsid w:val="0099435F"/>
    <w:pPr>
      <w:spacing w:after="0" w:line="240" w:lineRule="auto"/>
    </w:pPr>
    <w:tblPr>
      <w:tblCellMar>
        <w:left w:w="0" w:type="dxa"/>
        <w:right w:w="0" w:type="dxa"/>
      </w:tblCellMar>
    </w:tblPr>
  </w:style>
  <w:style w:type="paragraph" w:customStyle="1" w:styleId="SmallHeadlineBanner">
    <w:name w:val="Small Headline Banner"/>
    <w:basedOn w:val="Normal"/>
    <w:rsid w:val="0000459C"/>
    <w:pPr>
      <w:framePr w:w="9662" w:h="1933" w:hRule="exact" w:wrap="notBeside" w:vAnchor="page" w:hAnchor="page" w:x="1135" w:y="1135" w:anchorLock="1"/>
      <w:spacing w:before="0" w:after="0" w:line="247" w:lineRule="auto"/>
    </w:pPr>
  </w:style>
  <w:style w:type="paragraph" w:customStyle="1" w:styleId="Headline">
    <w:name w:val="Headline"/>
    <w:basedOn w:val="Normal"/>
    <w:uiPriority w:val="7"/>
    <w:qFormat/>
    <w:rsid w:val="001B6F70"/>
    <w:rPr>
      <w:sz w:val="34"/>
    </w:rPr>
  </w:style>
  <w:style w:type="paragraph" w:customStyle="1" w:styleId="EndPage">
    <w:name w:val="End Page"/>
    <w:basedOn w:val="Normal"/>
    <w:uiPriority w:val="99"/>
    <w:rsid w:val="008F1F82"/>
    <w:pPr>
      <w:framePr w:w="11907" w:h="16840" w:wrap="around" w:vAnchor="page" w:hAnchor="page" w:yAlign="top" w:anchorLock="1"/>
      <w:spacing w:before="0" w:after="0" w:line="240" w:lineRule="auto"/>
    </w:pPr>
  </w:style>
  <w:style w:type="paragraph" w:customStyle="1" w:styleId="Disclaimer">
    <w:name w:val="Disclaimer"/>
    <w:basedOn w:val="Normal"/>
    <w:uiPriority w:val="99"/>
    <w:qFormat/>
    <w:rsid w:val="003A7601"/>
    <w:pPr>
      <w:spacing w:after="120" w:line="247" w:lineRule="auto"/>
    </w:pPr>
    <w:rPr>
      <w:color w:val="000000" w:themeColor="text1"/>
      <w:sz w:val="16"/>
    </w:rPr>
  </w:style>
  <w:style w:type="paragraph" w:styleId="TOCHeading">
    <w:name w:val="TOC Heading"/>
    <w:next w:val="Normal"/>
    <w:uiPriority w:val="39"/>
    <w:qFormat/>
    <w:rsid w:val="00EB40C3"/>
    <w:pPr>
      <w:spacing w:before="320" w:after="240" w:line="247" w:lineRule="auto"/>
    </w:pPr>
    <w:rPr>
      <w:rFonts w:asciiTheme="majorHAnsi" w:eastAsiaTheme="majorEastAsia" w:hAnsiTheme="majorHAnsi" w:cstheme="majorBidi"/>
      <w:color w:val="0B3F47" w:themeColor="text2"/>
      <w:sz w:val="30"/>
      <w:szCs w:val="32"/>
    </w:rPr>
  </w:style>
  <w:style w:type="paragraph" w:styleId="TOC2">
    <w:name w:val="toc 2"/>
    <w:basedOn w:val="Normal"/>
    <w:next w:val="Normal"/>
    <w:autoRedefine/>
    <w:uiPriority w:val="39"/>
    <w:rsid w:val="009879DA"/>
    <w:pPr>
      <w:tabs>
        <w:tab w:val="left" w:pos="680"/>
        <w:tab w:val="right" w:leader="dot" w:pos="9628"/>
      </w:tabs>
      <w:spacing w:after="100" w:line="247" w:lineRule="auto"/>
      <w:ind w:left="567" w:right="567" w:hanging="567"/>
    </w:pPr>
  </w:style>
  <w:style w:type="paragraph" w:styleId="TOC3">
    <w:name w:val="toc 3"/>
    <w:basedOn w:val="Normal"/>
    <w:next w:val="Normal"/>
    <w:autoRedefine/>
    <w:uiPriority w:val="39"/>
    <w:rsid w:val="009879DA"/>
    <w:pPr>
      <w:tabs>
        <w:tab w:val="left" w:pos="1247"/>
        <w:tab w:val="right" w:leader="dot" w:pos="9628"/>
      </w:tabs>
      <w:spacing w:after="100" w:line="247" w:lineRule="auto"/>
      <w:ind w:left="1247" w:right="567" w:hanging="680"/>
    </w:pPr>
  </w:style>
  <w:style w:type="paragraph" w:styleId="TOC4">
    <w:name w:val="toc 4"/>
    <w:basedOn w:val="Normal"/>
    <w:next w:val="Normal"/>
    <w:autoRedefine/>
    <w:uiPriority w:val="39"/>
    <w:rsid w:val="000030B8"/>
    <w:pPr>
      <w:tabs>
        <w:tab w:val="left" w:pos="680"/>
        <w:tab w:val="right" w:leader="dot" w:pos="9639"/>
      </w:tabs>
      <w:spacing w:after="100" w:line="247" w:lineRule="auto"/>
      <w:ind w:left="170"/>
    </w:pPr>
  </w:style>
  <w:style w:type="character" w:styleId="Hyperlink">
    <w:name w:val="Hyperlink"/>
    <w:basedOn w:val="DefaultParagraphFont"/>
    <w:uiPriority w:val="99"/>
    <w:unhideWhenUsed/>
    <w:rsid w:val="000030B8"/>
    <w:rPr>
      <w:color w:val="000000" w:themeColor="hyperlink"/>
      <w:u w:val="single"/>
    </w:rPr>
  </w:style>
  <w:style w:type="paragraph" w:styleId="TOC1">
    <w:name w:val="toc 1"/>
    <w:basedOn w:val="Normal"/>
    <w:next w:val="Normal"/>
    <w:autoRedefine/>
    <w:uiPriority w:val="39"/>
    <w:rsid w:val="00EB40C3"/>
    <w:pPr>
      <w:tabs>
        <w:tab w:val="right" w:leader="dot" w:pos="9628"/>
      </w:tabs>
      <w:spacing w:after="100" w:line="247" w:lineRule="auto"/>
      <w:ind w:left="567" w:right="567" w:hanging="567"/>
    </w:pPr>
    <w:rPr>
      <w:rFonts w:ascii="Public Sans SemiBold" w:hAnsi="Public Sans SemiBold"/>
    </w:rPr>
  </w:style>
  <w:style w:type="character" w:styleId="Strong">
    <w:name w:val="Strong"/>
    <w:basedOn w:val="DefaultParagraphFont"/>
    <w:uiPriority w:val="22"/>
    <w:semiHidden/>
    <w:qFormat/>
    <w:rsid w:val="003A7601"/>
    <w:rPr>
      <w:b/>
      <w:bCs/>
    </w:rPr>
  </w:style>
  <w:style w:type="paragraph" w:customStyle="1" w:styleId="DisclaimerHeading">
    <w:name w:val="Disclaimer Heading"/>
    <w:basedOn w:val="Disclaimer"/>
    <w:rsid w:val="003A7601"/>
    <w:rPr>
      <w:b/>
      <w:color w:val="2E808E" w:themeColor="accent1"/>
      <w:sz w:val="18"/>
    </w:rPr>
  </w:style>
  <w:style w:type="paragraph" w:customStyle="1" w:styleId="Disclaimernospace">
    <w:name w:val="Disclaimer no space"/>
    <w:basedOn w:val="Disclaimer"/>
    <w:rsid w:val="00332430"/>
    <w:pPr>
      <w:spacing w:after="60"/>
    </w:pPr>
  </w:style>
  <w:style w:type="character" w:styleId="UnresolvedMention">
    <w:name w:val="Unresolved Mention"/>
    <w:basedOn w:val="DefaultParagraphFont"/>
    <w:uiPriority w:val="99"/>
    <w:semiHidden/>
    <w:unhideWhenUsed/>
    <w:rsid w:val="00332430"/>
    <w:rPr>
      <w:color w:val="605E5C"/>
      <w:shd w:val="clear" w:color="auto" w:fill="E1DFDD"/>
    </w:rPr>
  </w:style>
  <w:style w:type="paragraph" w:customStyle="1" w:styleId="SIRA">
    <w:name w:val="SIRA"/>
    <w:basedOn w:val="Title"/>
    <w:rsid w:val="00341FD5"/>
    <w:pPr>
      <w:pBdr>
        <w:bottom w:val="single" w:sz="2" w:space="2" w:color="auto"/>
      </w:pBdr>
      <w:spacing w:after="560" w:line="247" w:lineRule="auto"/>
    </w:pPr>
    <w:rPr>
      <w:spacing w:val="4"/>
      <w:sz w:val="34"/>
    </w:rPr>
  </w:style>
  <w:style w:type="paragraph" w:customStyle="1" w:styleId="Logos">
    <w:name w:val="Logos"/>
    <w:rsid w:val="003737E5"/>
    <w:pPr>
      <w:framePr w:w="10421" w:h="1100" w:hRule="exact" w:wrap="around" w:vAnchor="page" w:hAnchor="page" w:x="727" w:y="15066" w:anchorLock="1"/>
      <w:spacing w:after="0" w:line="240" w:lineRule="auto"/>
    </w:pPr>
    <w:rPr>
      <w:sz w:val="21"/>
    </w:rPr>
  </w:style>
  <w:style w:type="paragraph" w:customStyle="1" w:styleId="SIRA-White">
    <w:name w:val="SIRA - White"/>
    <w:basedOn w:val="SIRA"/>
    <w:rsid w:val="00200A85"/>
    <w:pPr>
      <w:pBdr>
        <w:bottom w:val="single" w:sz="2" w:space="2" w:color="FFFFFF" w:themeColor="background1"/>
      </w:pBdr>
    </w:pPr>
    <w:rPr>
      <w:color w:val="FFFFFF" w:themeColor="background1"/>
    </w:rPr>
  </w:style>
  <w:style w:type="paragraph" w:customStyle="1" w:styleId="Sira0">
    <w:name w:val="Sira"/>
    <w:basedOn w:val="Title"/>
    <w:rsid w:val="00075839"/>
    <w:pPr>
      <w:pBdr>
        <w:bottom w:val="single" w:sz="2" w:space="2" w:color="auto"/>
      </w:pBdr>
      <w:spacing w:after="560" w:line="247" w:lineRule="auto"/>
    </w:pPr>
    <w:rPr>
      <w:spacing w:val="4"/>
      <w:sz w:val="34"/>
    </w:rPr>
  </w:style>
  <w:style w:type="paragraph" w:customStyle="1" w:styleId="Title-White">
    <w:name w:val="Title - White"/>
    <w:basedOn w:val="Title"/>
    <w:rsid w:val="005F73E3"/>
    <w:rPr>
      <w:color w:val="FFFFFF" w:themeColor="background1"/>
    </w:rPr>
  </w:style>
  <w:style w:type="paragraph" w:customStyle="1" w:styleId="Covertextbox">
    <w:name w:val="Cover text box"/>
    <w:basedOn w:val="Normal"/>
    <w:rsid w:val="006A5606"/>
    <w:pPr>
      <w:framePr w:w="7484" w:wrap="around" w:vAnchor="page" w:hAnchor="page" w:x="2269" w:y="3120" w:anchorLock="1"/>
    </w:pPr>
  </w:style>
  <w:style w:type="paragraph" w:customStyle="1" w:styleId="Covergraphic">
    <w:name w:val="Cover graphic"/>
    <w:basedOn w:val="Covertextbox"/>
    <w:rsid w:val="00BA699D"/>
    <w:pPr>
      <w:framePr w:w="7541" w:h="5897" w:wrap="around" w:y="2836"/>
    </w:pPr>
  </w:style>
  <w:style w:type="table" w:customStyle="1" w:styleId="SIRATablestyle">
    <w:name w:val="SIRA Table style"/>
    <w:basedOn w:val="TableNormal"/>
    <w:uiPriority w:val="99"/>
    <w:rsid w:val="001B6F70"/>
    <w:pPr>
      <w:spacing w:after="0" w:line="240" w:lineRule="auto"/>
    </w:pPr>
    <w:tblPr>
      <w:tblStyleRowBandSize w:val="1"/>
    </w:tblPr>
    <w:tcPr>
      <w:vAlign w:val="center"/>
    </w:tcPr>
    <w:tblStylePr w:type="firstRow">
      <w:rPr>
        <w:rFonts w:ascii="Public Sans SemiBold" w:hAnsi="Public Sans SemiBold"/>
        <w:b w:val="0"/>
        <w:color w:val="auto"/>
      </w:rPr>
      <w:tblPr/>
      <w:tcPr>
        <w:tcBorders>
          <w:insideH w:val="single" w:sz="4" w:space="0" w:color="FFFFFF" w:themeColor="background1"/>
          <w:insideV w:val="single" w:sz="4" w:space="0" w:color="FFFFFF" w:themeColor="background1"/>
        </w:tcBorders>
        <w:shd w:val="clear" w:color="auto" w:fill="0B3F47" w:themeFill="text2"/>
      </w:tcPr>
    </w:tblStylePr>
    <w:tblStylePr w:type="lastRow">
      <w:rPr>
        <w:rFonts w:asciiTheme="minorHAnsi" w:hAnsiTheme="minorHAnsi"/>
      </w:rPr>
      <w:tblPr/>
      <w:tcPr>
        <w:tcBorders>
          <w:top w:val="single" w:sz="4" w:space="0" w:color="0B3F47" w:themeColor="text2"/>
          <w:left w:val="nil"/>
          <w:insideV w:val="single" w:sz="4" w:space="0" w:color="0B3F47" w:themeColor="text2"/>
        </w:tcBorders>
        <w:shd w:val="clear" w:color="auto" w:fill="E6F4F7" w:themeFill="accent1" w:themeFillTint="1A"/>
      </w:tcPr>
    </w:tblStylePr>
    <w:tblStylePr w:type="band1Horz">
      <w:rPr>
        <w:rFonts w:asciiTheme="minorHAnsi" w:hAnsiTheme="minorHAnsi"/>
      </w:rPr>
      <w:tblPr/>
      <w:tcPr>
        <w:tcBorders>
          <w:insideV w:val="single" w:sz="4" w:space="0" w:color="0B3F47" w:themeColor="text2"/>
        </w:tcBorders>
      </w:tcPr>
    </w:tblStylePr>
    <w:tblStylePr w:type="band2Horz">
      <w:rPr>
        <w:rFonts w:asciiTheme="minorHAnsi" w:hAnsiTheme="minorHAnsi"/>
      </w:rPr>
      <w:tblPr/>
      <w:tcPr>
        <w:tcBorders>
          <w:insideV w:val="single" w:sz="4" w:space="0" w:color="0B3F47" w:themeColor="text2"/>
        </w:tcBorders>
        <w:shd w:val="clear" w:color="auto" w:fill="D1EEEA" w:themeFill="background2"/>
      </w:tcPr>
    </w:tblStylePr>
  </w:style>
  <w:style w:type="paragraph" w:customStyle="1" w:styleId="TableBody">
    <w:name w:val="Table Body"/>
    <w:basedOn w:val="Normal"/>
    <w:uiPriority w:val="4"/>
    <w:qFormat/>
    <w:rsid w:val="007C0271"/>
    <w:pPr>
      <w:spacing w:line="240" w:lineRule="auto"/>
    </w:pPr>
    <w:rPr>
      <w:rFonts w:ascii="Gotham Book" w:hAnsi="Gotham Book"/>
      <w:color w:val="000000" w:themeColor="text1"/>
      <w:sz w:val="18"/>
    </w:rPr>
  </w:style>
  <w:style w:type="paragraph" w:customStyle="1" w:styleId="TableHeader">
    <w:name w:val="Table Header"/>
    <w:basedOn w:val="Normal"/>
    <w:uiPriority w:val="4"/>
    <w:qFormat/>
    <w:rsid w:val="007C0271"/>
    <w:pPr>
      <w:spacing w:line="240" w:lineRule="auto"/>
    </w:pPr>
    <w:rPr>
      <w:rFonts w:ascii="Gotham Book" w:hAnsi="Gotham Book"/>
      <w:b/>
      <w:color w:val="FFFFFF" w:themeColor="background1"/>
      <w:sz w:val="18"/>
    </w:rPr>
  </w:style>
  <w:style w:type="paragraph" w:customStyle="1" w:styleId="Alphanumericallist">
    <w:name w:val="Alpha numerical list"/>
    <w:uiPriority w:val="2"/>
    <w:qFormat/>
    <w:rsid w:val="007715EE"/>
    <w:pPr>
      <w:numPr>
        <w:numId w:val="44"/>
      </w:numPr>
      <w:spacing w:after="0" w:line="276" w:lineRule="auto"/>
    </w:pPr>
    <w:rPr>
      <w:rFonts w:ascii="Gotham Book" w:hAnsi="Gotham Book"/>
    </w:rPr>
  </w:style>
  <w:style w:type="paragraph" w:customStyle="1" w:styleId="BulletList">
    <w:name w:val="Bullet List"/>
    <w:basedOn w:val="Normal"/>
    <w:uiPriority w:val="2"/>
    <w:qFormat/>
    <w:rsid w:val="007715EE"/>
    <w:pPr>
      <w:numPr>
        <w:numId w:val="45"/>
      </w:numPr>
      <w:spacing w:before="0" w:after="200" w:line="276" w:lineRule="auto"/>
      <w:contextualSpacing/>
    </w:pPr>
    <w:rPr>
      <w:rFonts w:ascii="Gotham Book" w:hAnsi="Gotham Book"/>
      <w:sz w:val="22"/>
    </w:rPr>
  </w:style>
  <w:style w:type="numbering" w:customStyle="1" w:styleId="ListBullets">
    <w:name w:val="ListBullets"/>
    <w:uiPriority w:val="99"/>
    <w:rsid w:val="007715EE"/>
    <w:pPr>
      <w:numPr>
        <w:numId w:val="45"/>
      </w:numPr>
    </w:pPr>
  </w:style>
  <w:style w:type="table" w:customStyle="1" w:styleId="SIRATablestyle1">
    <w:name w:val="SIRA Table style1"/>
    <w:basedOn w:val="TableNormal"/>
    <w:uiPriority w:val="99"/>
    <w:rsid w:val="001A22EB"/>
    <w:pPr>
      <w:spacing w:after="0" w:line="240" w:lineRule="auto"/>
    </w:pPr>
    <w:tblPr>
      <w:tblStyleRowBandSize w:val="1"/>
    </w:tblPr>
    <w:tcPr>
      <w:vAlign w:val="center"/>
    </w:tcPr>
    <w:tblStylePr w:type="firstRow">
      <w:rPr>
        <w:rFonts w:ascii="Public Sans SemiBold" w:hAnsi="Public Sans SemiBold"/>
        <w:b w:val="0"/>
        <w:color w:val="auto"/>
      </w:rPr>
      <w:tblPr/>
      <w:tcPr>
        <w:tcBorders>
          <w:insideH w:val="single" w:sz="4" w:space="0" w:color="FFFFFF" w:themeColor="background1"/>
          <w:insideV w:val="single" w:sz="4" w:space="0" w:color="FFFFFF" w:themeColor="background1"/>
        </w:tcBorders>
        <w:shd w:val="clear" w:color="auto" w:fill="0B3F47" w:themeFill="text2"/>
      </w:tcPr>
    </w:tblStylePr>
    <w:tblStylePr w:type="lastRow">
      <w:rPr>
        <w:rFonts w:asciiTheme="minorHAnsi" w:hAnsiTheme="minorHAnsi"/>
      </w:rPr>
      <w:tblPr/>
      <w:tcPr>
        <w:tcBorders>
          <w:top w:val="single" w:sz="4" w:space="0" w:color="0B3F47" w:themeColor="text2"/>
          <w:left w:val="nil"/>
          <w:insideV w:val="single" w:sz="4" w:space="0" w:color="0B3F47" w:themeColor="text2"/>
        </w:tcBorders>
        <w:shd w:val="clear" w:color="auto" w:fill="E6F4F7" w:themeFill="accent1" w:themeFillTint="1A"/>
      </w:tcPr>
    </w:tblStylePr>
    <w:tblStylePr w:type="band1Horz">
      <w:rPr>
        <w:rFonts w:asciiTheme="minorHAnsi" w:hAnsiTheme="minorHAnsi"/>
      </w:rPr>
      <w:tblPr/>
      <w:tcPr>
        <w:tcBorders>
          <w:insideV w:val="single" w:sz="4" w:space="0" w:color="0B3F47" w:themeColor="text2"/>
        </w:tcBorders>
      </w:tcPr>
    </w:tblStylePr>
    <w:tblStylePr w:type="band2Horz">
      <w:rPr>
        <w:rFonts w:asciiTheme="minorHAnsi" w:hAnsiTheme="minorHAnsi"/>
      </w:rPr>
      <w:tblPr/>
      <w:tcPr>
        <w:tcBorders>
          <w:insideV w:val="single" w:sz="4" w:space="0" w:color="0B3F47" w:themeColor="text2"/>
        </w:tcBorders>
        <w:shd w:val="clear" w:color="auto" w:fill="D1EEEA"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aus01.safelinks.protection.outlook.com/?url=http%3A%2F%2Fcreativecommons.org%2Flicenses%2Fbynd%2F4.0%2Flegalcode&amp;data=05%7C01%7CJasmine.Mijares%40sira.nsw.gov.au%7C37e637041229422b203a08da83edbe9a%7C1ef97a68e8ab44eda16db579fe2d7cd8%7C0%7C0%7C637967355068839471%7CUnknown%7CTWFpbGZsb3d8eyJWIjoiMC4wLjAwMDAiLCJQIjoiV2luMzIiLCJBTiI6Ik1haWwiLCJXVCI6Mn0%3D%7C3000%7C%7C%7C&amp;sdata=D58UlxfYAb0Us9BkT9EZIF4fF17Zt4jNcb2Sn0ctz1Q%3D&amp;reserved=0"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sira.nsw.gov.a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aus01.safelinks.protection.outlook.com/?url=http%3A%2F%2Fcreativecommons.org%2Flicenses%2Fbynd%2F4.0%2Flegalcode&amp;data=05%7C01%7CJasmine.Mijares%40sira.nsw.gov.au%7C37e637041229422b203a08da83edbe9a%7C1ef97a68e8ab44eda16db579fe2d7cd8%7C0%7C0%7C637967355068839471%7CUnknown%7CTWFpbGZsb3d8eyJWIjoiMC4wLjAwMDAiLCJQIjoiV2luMzIiLCJBTiI6Ik1haWwiLCJXVCI6Mn0%3D%7C3000%7C%7C%7C&amp;sdata=D58UlxfYAb0Us9BkT9EZIF4fF17Zt4jNcb2Sn0ctz1Q%3D&amp;reserved=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sira.nsw.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DIONON\Downloads\SIRA_Branding-Templates_Word_Long-Document-Ligh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D39242AB4FB4F7EA5BF73B5CB00B91A"/>
        <w:category>
          <w:name w:val="General"/>
          <w:gallery w:val="placeholder"/>
        </w:category>
        <w:types>
          <w:type w:val="bbPlcHdr"/>
        </w:types>
        <w:behaviors>
          <w:behavior w:val="content"/>
        </w:behaviors>
        <w:guid w:val="{87A0D2C5-7397-4FF4-983C-A05635CDB5A6}"/>
      </w:docPartPr>
      <w:docPartBody>
        <w:p w:rsidR="007824B1" w:rsidRDefault="00A609FE">
          <w:pPr>
            <w:pStyle w:val="6D39242AB4FB4F7EA5BF73B5CB00B91A"/>
          </w:pPr>
          <w:r w:rsidRPr="006937FA">
            <w:rPr>
              <w:rFonts w:ascii="Public Sans Light" w:hAnsi="Public Sans Light"/>
              <w:color w:val="000000" w:themeColor="text1"/>
              <w:sz w:val="72"/>
              <w:szCs w:val="72"/>
            </w:rPr>
            <w:t>[One or two line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Medium">
    <w:panose1 w:val="00000600000000000000"/>
    <w:charset w:val="00"/>
    <w:family w:val="auto"/>
    <w:pitch w:val="variable"/>
    <w:sig w:usb0="2000020F" w:usb1="00000003" w:usb2="00000000" w:usb3="00000000" w:csb0="00000197" w:csb1="00000000"/>
  </w:font>
  <w:font w:name="Public Sans">
    <w:panose1 w:val="00000000000000000000"/>
    <w:charset w:val="00"/>
    <w:family w:val="auto"/>
    <w:pitch w:val="variable"/>
    <w:sig w:usb0="A00000FF" w:usb1="4000205B" w:usb2="00000000" w:usb3="00000000" w:csb0="00000193" w:csb1="00000000"/>
  </w:font>
  <w:font w:name="Public Sans Light">
    <w:altName w:val="Cambria"/>
    <w:panose1 w:val="00000000000000000000"/>
    <w:charset w:val="00"/>
    <w:family w:val="auto"/>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Public Sans Medium">
    <w:panose1 w:val="00000000000000000000"/>
    <w:charset w:val="00"/>
    <w:family w:val="auto"/>
    <w:pitch w:val="variable"/>
    <w:sig w:usb0="A00000FF" w:usb1="4000205B" w:usb2="00000000" w:usb3="00000000" w:csb0="00000193" w:csb1="00000000"/>
  </w:font>
  <w:font w:name="Public Sans SemiBold">
    <w:altName w:val="Calibri"/>
    <w:panose1 w:val="00000000000000000000"/>
    <w:charset w:val="00"/>
    <w:family w:val="auto"/>
    <w:pitch w:val="variable"/>
    <w:sig w:usb0="A00000FF" w:usb1="4000205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Gotham Book">
    <w:altName w:val="Calibri"/>
    <w:panose1 w:val="00000000000000000000"/>
    <w:charset w:val="00"/>
    <w:family w:val="modern"/>
    <w:notTrueType/>
    <w:pitch w:val="variable"/>
    <w:sig w:usb0="00000087" w:usb1="00000000" w:usb2="00000000" w:usb3="00000000" w:csb0="0000000B" w:csb1="00000000"/>
  </w:font>
  <w:font w:name="MS Gothic">
    <w:altName w:val="ＭＳ ゴシック"/>
    <w:panose1 w:val="020B0609070205080204"/>
    <w:charset w:val="80"/>
    <w:family w:val="modern"/>
    <w:pitch w:val="fixed"/>
    <w:sig w:usb0="E00002FF" w:usb1="6AC7FDFB" w:usb2="08000012" w:usb3="00000000" w:csb0="0002009F" w:csb1="00000000"/>
  </w:font>
  <w:font w:name="Clarendon Lt BT">
    <w:altName w:val="Cambria"/>
    <w:charset w:val="00"/>
    <w:family w:val="roman"/>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4B1"/>
    <w:rsid w:val="001A0AE7"/>
    <w:rsid w:val="0076373D"/>
    <w:rsid w:val="007824B1"/>
    <w:rsid w:val="00A609FE"/>
    <w:rsid w:val="00E04F8E"/>
    <w:rsid w:val="00FC5C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D39242AB4FB4F7EA5BF73B5CB00B91A">
    <w:name w:val="6D39242AB4FB4F7EA5BF73B5CB00B9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B3F47"/>
      </a:dk2>
      <a:lt2>
        <a:srgbClr val="D1EEEA"/>
      </a:lt2>
      <a:accent1>
        <a:srgbClr val="2E808E"/>
      </a:accent1>
      <a:accent2>
        <a:srgbClr val="A2E6F0"/>
      </a:accent2>
      <a:accent3>
        <a:srgbClr val="630019"/>
      </a:accent3>
      <a:accent4>
        <a:srgbClr val="FF98B2"/>
      </a:accent4>
      <a:accent5>
        <a:srgbClr val="7F7F7F"/>
      </a:accent5>
      <a:accent6>
        <a:srgbClr val="FACDD5"/>
      </a:accent6>
      <a:hlink>
        <a:srgbClr val="000000"/>
      </a:hlink>
      <a:folHlink>
        <a:srgbClr val="22272B"/>
      </a:folHlink>
    </a:clrScheme>
    <a:fontScheme name="SIRA">
      <a:majorFont>
        <a:latin typeface="Public Sans"/>
        <a:ea typeface=""/>
        <a:cs typeface=""/>
      </a:majorFont>
      <a:minorFont>
        <a:latin typeface="Public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058D599FB3E7C478894440857FFF372" ma:contentTypeVersion="13" ma:contentTypeDescription="Create a new document." ma:contentTypeScope="" ma:versionID="d849f7d16d99809e9293fc9f38af6ce5">
  <xsd:schema xmlns:xsd="http://www.w3.org/2001/XMLSchema" xmlns:xs="http://www.w3.org/2001/XMLSchema" xmlns:p="http://schemas.microsoft.com/office/2006/metadata/properties" xmlns:ns2="49be5616-a04a-49d9-a8e9-36a77d829f6f" xmlns:ns3="70aace81-d63f-46ed-87e7-84adfef4b71d" xmlns:ns4="9f0ac7ce-5f57-4ea0-9af7-01d4f3f1ccae" targetNamespace="http://schemas.microsoft.com/office/2006/metadata/properties" ma:root="true" ma:fieldsID="6c2579048fd9a48527a8d239f96e8238" ns2:_="" ns3:_="" ns4:_="">
    <xsd:import namespace="49be5616-a04a-49d9-a8e9-36a77d829f6f"/>
    <xsd:import namespace="70aace81-d63f-46ed-87e7-84adfef4b71d"/>
    <xsd:import namespace="9f0ac7ce-5f57-4ea0-9af7-01d4f3f1cca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be5616-a04a-49d9-a8e9-36a77d829f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aace81-d63f-46ed-87e7-84adfef4b71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0ac7ce-5f57-4ea0-9af7-01d4f3f1ccae"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9ceb117-ceac-4fbd-9140-6afd1a87b9af}" ma:internalName="TaxCatchAll" ma:showField="CatchAllData" ma:web="70aace81-d63f-46ed-87e7-84adfef4b7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9be5616-a04a-49d9-a8e9-36a77d829f6f">
      <Terms xmlns="http://schemas.microsoft.com/office/infopath/2007/PartnerControls"/>
    </lcf76f155ced4ddcb4097134ff3c332f>
    <TaxCatchAll xmlns="9f0ac7ce-5f57-4ea0-9af7-01d4f3f1ccae" xsi:nil="true"/>
  </documentManagement>
</p:properties>
</file>

<file path=customXml/itemProps1.xml><?xml version="1.0" encoding="utf-8"?>
<ds:datastoreItem xmlns:ds="http://schemas.openxmlformats.org/officeDocument/2006/customXml" ds:itemID="{CA390D81-E114-43ED-AA3B-9E25C45EA42C}">
  <ds:schemaRefs>
    <ds:schemaRef ds:uri="http://schemas.openxmlformats.org/officeDocument/2006/bibliography"/>
  </ds:schemaRefs>
</ds:datastoreItem>
</file>

<file path=customXml/itemProps2.xml><?xml version="1.0" encoding="utf-8"?>
<ds:datastoreItem xmlns:ds="http://schemas.openxmlformats.org/officeDocument/2006/customXml" ds:itemID="{EBD4F2D4-E980-46D5-BCB6-4C5711C08725}">
  <ds:schemaRefs>
    <ds:schemaRef ds:uri="http://schemas.microsoft.com/sharepoint/v3/contenttype/forms"/>
  </ds:schemaRefs>
</ds:datastoreItem>
</file>

<file path=customXml/itemProps3.xml><?xml version="1.0" encoding="utf-8"?>
<ds:datastoreItem xmlns:ds="http://schemas.openxmlformats.org/officeDocument/2006/customXml" ds:itemID="{2B6C6126-0BE5-4D4A-840A-BD87090B3B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be5616-a04a-49d9-a8e9-36a77d829f6f"/>
    <ds:schemaRef ds:uri="70aace81-d63f-46ed-87e7-84adfef4b71d"/>
    <ds:schemaRef ds:uri="9f0ac7ce-5f57-4ea0-9af7-01d4f3f1cc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D32E92-2871-4AA9-8EB0-308CAA2C5A58}">
  <ds:schemaRefs>
    <ds:schemaRef ds:uri="http://schemas.microsoft.com/office/2006/metadata/properties"/>
    <ds:schemaRef ds:uri="http://schemas.microsoft.com/office/infopath/2007/PartnerControls"/>
    <ds:schemaRef ds:uri="49be5616-a04a-49d9-a8e9-36a77d829f6f"/>
    <ds:schemaRef ds:uri="9f0ac7ce-5f57-4ea0-9af7-01d4f3f1ccae"/>
  </ds:schemaRefs>
</ds:datastoreItem>
</file>

<file path=docProps/app.xml><?xml version="1.0" encoding="utf-8"?>
<Properties xmlns="http://schemas.openxmlformats.org/officeDocument/2006/extended-properties" xmlns:vt="http://schemas.openxmlformats.org/officeDocument/2006/docPropsVTypes">
  <Template>SIRA_Branding-Templates_Word_Long-Document-Light</Template>
  <TotalTime>2</TotalTime>
  <Pages>12</Pages>
  <Words>1422</Words>
  <Characters>8111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Insurer Claims Management
&lt;insurer name&gt; audit report</vt:lpstr>
    </vt:vector>
  </TitlesOfParts>
  <Company/>
  <LinksUpToDate>false</LinksUpToDate>
  <CharactersWithSpaces>9514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Insurer Claims Management
&lt;insurer name&gt; audit report</dc:title>
  <dc:subject/>
  <dc:creator>Nick Rodionoff</dc:creator>
  <cp:keywords/>
  <dc:description/>
  <cp:lastModifiedBy>Verity Scott</cp:lastModifiedBy>
  <cp:revision>2</cp:revision>
  <cp:lastPrinted>2020-06-05T02:07:00Z</cp:lastPrinted>
  <dcterms:created xsi:type="dcterms:W3CDTF">2023-07-31T04:40:00Z</dcterms:created>
  <dcterms:modified xsi:type="dcterms:W3CDTF">2023-07-31T04:40:00Z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0x010100D058D599FB3E7C478894440857FFF372</vt:lpwstr>
  </property>
  <property fmtid="{D5CDD505-2E9C-101B-9397-08002B2CF9AE}" pid="3" name="MediaServiceImageTags">
    <vt:lpwstr/>
  </property>
</Properties>
</file>